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7F7566" w14:textId="77777777" w:rsidR="00F314DE" w:rsidRPr="00BF1066" w:rsidRDefault="00F314DE" w:rsidP="00BF1066">
      <w:pPr>
        <w:rPr>
          <w:rFonts w:hint="cs"/>
        </w:rPr>
      </w:pPr>
    </w:p>
    <w:tbl>
      <w:tblPr>
        <w:bidiVisual/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6"/>
        <w:gridCol w:w="2267"/>
        <w:gridCol w:w="2268"/>
        <w:gridCol w:w="907"/>
        <w:gridCol w:w="1361"/>
        <w:gridCol w:w="1361"/>
      </w:tblGrid>
      <w:tr w:rsidR="00000000" w14:paraId="200D6887" w14:textId="77777777">
        <w:trPr>
          <w:divId w:val="881789549"/>
          <w:tblHeader/>
          <w:jc w:val="center"/>
        </w:trPr>
        <w:tc>
          <w:tcPr>
            <w:tcW w:w="0" w:type="auto"/>
            <w:gridSpan w:val="6"/>
            <w:vAlign w:val="center"/>
            <w:hideMark/>
          </w:tcPr>
          <w:tbl>
            <w:tblPr>
              <w:bidiVisual/>
              <w:tblW w:w="5000" w:type="pct"/>
              <w:jc w:val="center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040"/>
            </w:tblGrid>
            <w:tr w:rsidR="00000000" w14:paraId="02FF1256" w14:textId="77777777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14:paraId="75C789D1" w14:textId="77777777" w:rsidR="00000000" w:rsidRDefault="00043A14">
                  <w:pPr>
                    <w:jc w:val="center"/>
                    <w:rPr>
                      <w:rFonts w:ascii="Arial (Hebrew)" w:eastAsia="Times New Roman" w:hAnsi="Arial (Hebrew)" w:cs="Arial (Hebrew)"/>
                      <w:b/>
                      <w:bCs/>
                      <w:sz w:val="22"/>
                      <w:szCs w:val="22"/>
                    </w:rPr>
                  </w:pPr>
                  <w:r>
                    <w:rPr>
                      <w:rFonts w:ascii="Arial (Hebrew)" w:eastAsia="Times New Roman" w:hAnsi="Arial (Hebrew)" w:cs="Arial (Hebrew)"/>
                      <w:b/>
                      <w:bCs/>
                      <w:sz w:val="22"/>
                      <w:szCs w:val="22"/>
                      <w:rtl/>
                    </w:rPr>
                    <w:t>פרוטוקול ועדת תנועה מקומית מס' 18</w:t>
                  </w:r>
                </w:p>
              </w:tc>
            </w:tr>
            <w:tr w:rsidR="00000000" w14:paraId="593879A7" w14:textId="77777777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14:paraId="0E6F2704" w14:textId="77777777" w:rsidR="00000000" w:rsidRDefault="00043A14">
                  <w:pPr>
                    <w:jc w:val="center"/>
                    <w:rPr>
                      <w:rFonts w:ascii="Arial (Hebrew)" w:eastAsia="Times New Roman" w:hAnsi="Arial (Hebrew)" w:cs="Arial (Hebrew)"/>
                      <w:b/>
                      <w:bCs/>
                      <w:sz w:val="22"/>
                      <w:szCs w:val="22"/>
                    </w:rPr>
                  </w:pPr>
                  <w:r>
                    <w:rPr>
                      <w:rFonts w:ascii="Arial (Hebrew)" w:eastAsia="Times New Roman" w:hAnsi="Arial (Hebrew)" w:cs="Arial (Hebrew)"/>
                      <w:b/>
                      <w:bCs/>
                      <w:sz w:val="22"/>
                      <w:szCs w:val="22"/>
                      <w:rtl/>
                    </w:rPr>
                    <w:t>אשר התקיימה בתאריך 27/01/2025</w:t>
                  </w:r>
                </w:p>
              </w:tc>
            </w:tr>
          </w:tbl>
          <w:p w14:paraId="669FEB29" w14:textId="77777777" w:rsidR="00000000" w:rsidRDefault="00043A1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000000" w14:paraId="35DC7007" w14:textId="77777777">
        <w:trPr>
          <w:divId w:val="881789549"/>
          <w:tblHeader/>
          <w:jc w:val="center"/>
        </w:trPr>
        <w:tc>
          <w:tcPr>
            <w:tcW w:w="500" w:type="pct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shd w:val="clear" w:color="auto" w:fill="DADADA"/>
            <w:hideMark/>
          </w:tcPr>
          <w:p w14:paraId="3D6FB459" w14:textId="77777777" w:rsidR="00000000" w:rsidRDefault="00043A14">
            <w:pPr>
              <w:rPr>
                <w:rFonts w:eastAsia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eastAsia="Times New Roman"/>
                <w:b/>
                <w:bCs/>
                <w:color w:val="000000"/>
                <w:sz w:val="21"/>
                <w:szCs w:val="21"/>
                <w:rtl/>
              </w:rPr>
              <w:t>מס' החלטה</w:t>
            </w:r>
          </w:p>
        </w:tc>
        <w:tc>
          <w:tcPr>
            <w:tcW w:w="1250" w:type="pct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shd w:val="clear" w:color="auto" w:fill="DADADA"/>
            <w:hideMark/>
          </w:tcPr>
          <w:p w14:paraId="016681BE" w14:textId="77777777" w:rsidR="00000000" w:rsidRDefault="00043A14">
            <w:pPr>
              <w:rPr>
                <w:rFonts w:eastAsia="Times New Roman"/>
                <w:b/>
                <w:bCs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b/>
                <w:bCs/>
                <w:color w:val="000000"/>
                <w:sz w:val="21"/>
                <w:szCs w:val="21"/>
                <w:rtl/>
              </w:rPr>
              <w:t>בקשה</w:t>
            </w:r>
          </w:p>
        </w:tc>
        <w:tc>
          <w:tcPr>
            <w:tcW w:w="1250" w:type="pct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shd w:val="clear" w:color="auto" w:fill="DADADA"/>
            <w:hideMark/>
          </w:tcPr>
          <w:p w14:paraId="548C0D78" w14:textId="77777777" w:rsidR="00000000" w:rsidRDefault="00043A14">
            <w:pPr>
              <w:rPr>
                <w:rFonts w:eastAsia="Times New Roman"/>
                <w:b/>
                <w:bCs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b/>
                <w:bCs/>
                <w:color w:val="000000"/>
                <w:sz w:val="21"/>
                <w:szCs w:val="21"/>
                <w:rtl/>
              </w:rPr>
              <w:t>החלטה</w:t>
            </w:r>
          </w:p>
        </w:tc>
        <w:tc>
          <w:tcPr>
            <w:tcW w:w="500" w:type="pct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shd w:val="clear" w:color="auto" w:fill="DADADA"/>
            <w:hideMark/>
          </w:tcPr>
          <w:p w14:paraId="1BED9E52" w14:textId="77777777" w:rsidR="00000000" w:rsidRDefault="00043A14">
            <w:pPr>
              <w:rPr>
                <w:rFonts w:eastAsia="Times New Roman"/>
                <w:b/>
                <w:bCs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b/>
                <w:bCs/>
                <w:color w:val="000000"/>
                <w:sz w:val="21"/>
                <w:szCs w:val="21"/>
                <w:rtl/>
              </w:rPr>
              <w:t>סטטוס</w:t>
            </w:r>
          </w:p>
        </w:tc>
        <w:tc>
          <w:tcPr>
            <w:tcW w:w="750" w:type="pct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shd w:val="clear" w:color="auto" w:fill="DADADA"/>
            <w:hideMark/>
          </w:tcPr>
          <w:p w14:paraId="05DF7A0C" w14:textId="77777777" w:rsidR="00000000" w:rsidRDefault="00043A14">
            <w:pPr>
              <w:rPr>
                <w:rFonts w:eastAsia="Times New Roman"/>
                <w:b/>
                <w:bCs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b/>
                <w:bCs/>
                <w:color w:val="000000"/>
                <w:sz w:val="21"/>
                <w:szCs w:val="21"/>
                <w:rtl/>
              </w:rPr>
              <w:t>תמרורים להצבה</w:t>
            </w:r>
          </w:p>
        </w:tc>
        <w:tc>
          <w:tcPr>
            <w:tcW w:w="750" w:type="pct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shd w:val="clear" w:color="auto" w:fill="DADADA"/>
            <w:hideMark/>
          </w:tcPr>
          <w:p w14:paraId="6959D20F" w14:textId="77777777" w:rsidR="00000000" w:rsidRDefault="00043A14">
            <w:pPr>
              <w:rPr>
                <w:rFonts w:eastAsia="Times New Roman"/>
                <w:b/>
                <w:bCs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b/>
                <w:bCs/>
                <w:color w:val="000000"/>
                <w:sz w:val="21"/>
                <w:szCs w:val="21"/>
                <w:rtl/>
              </w:rPr>
              <w:t>תמרורים לביטול</w:t>
            </w:r>
          </w:p>
        </w:tc>
      </w:tr>
      <w:tr w:rsidR="00000000" w14:paraId="69D91F76" w14:textId="77777777">
        <w:trPr>
          <w:divId w:val="881789549"/>
          <w:jc w:val="center"/>
        </w:trPr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64C28991" w14:textId="77777777" w:rsidR="00000000" w:rsidRDefault="00043A14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25/18/1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16247564" w14:textId="77777777" w:rsidR="00000000" w:rsidRDefault="00043A14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בקשת מזכירות הוועדה לאשר שינוי שעות בתמרור הורדה והעלאת נוסעים ברח' נורוק 10 (החלטה מקורית 06/14/19) שעות בוקר משעה 07:30 עד 08:30 ובשעות צהרים משעה 12:15 עד 14:00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0FB83E85" w14:textId="77777777" w:rsidR="00000000" w:rsidRDefault="00043A14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הועדה מאשרת את הבקשה.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2A4328D8" w14:textId="77777777" w:rsidR="00000000" w:rsidRDefault="00043A14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אושר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6D82A69B" w14:textId="77777777" w:rsidR="00000000" w:rsidRDefault="00043A14">
            <w:pPr>
              <w:pStyle w:val="HTML"/>
              <w:bidi/>
              <w:rPr>
                <w:rFonts w:ascii="Arial" w:hAnsi="Arial" w:cs="Arial"/>
                <w:color w:val="000000"/>
                <w:sz w:val="21"/>
                <w:szCs w:val="21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rtl/>
              </w:rPr>
              <w:t>439 - הרב נורוק 10</w:t>
            </w:r>
          </w:p>
          <w:p w14:paraId="483E74BB" w14:textId="77777777" w:rsidR="00000000" w:rsidRDefault="00043A14">
            <w:pPr>
              <w:pStyle w:val="HTML"/>
              <w:bidi/>
              <w:rPr>
                <w:color w:val="000000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rtl/>
              </w:rPr>
              <w:t>פרט לרכב להעלאת והורדת ילדים בתוקף משעה 7:30 ע</w:t>
            </w:r>
            <w:r>
              <w:rPr>
                <w:rFonts w:ascii="Arial" w:hAnsi="Arial" w:cs="Arial"/>
                <w:color w:val="000000"/>
                <w:sz w:val="21"/>
                <w:szCs w:val="21"/>
                <w:rtl/>
              </w:rPr>
              <w:t>ד 8:30 ומ-12:15 עד 14:0</w:t>
            </w:r>
            <w:r>
              <w:rPr>
                <w:rFonts w:ascii="Arial" w:hAnsi="Arial" w:cs="Arial"/>
                <w:color w:val="000000"/>
                <w:sz w:val="21"/>
                <w:szCs w:val="21"/>
                <w:rtl/>
              </w:rPr>
              <w:t>0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1F10FD7B" w14:textId="77777777" w:rsidR="00000000" w:rsidRDefault="00043A14">
            <w:pPr>
              <w:rPr>
                <w:color w:val="000000"/>
                <w:rtl/>
              </w:rPr>
            </w:pPr>
          </w:p>
        </w:tc>
      </w:tr>
      <w:tr w:rsidR="00000000" w14:paraId="1E47CCEF" w14:textId="77777777">
        <w:trPr>
          <w:divId w:val="881789549"/>
          <w:jc w:val="center"/>
        </w:trPr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4998F285" w14:textId="77777777" w:rsidR="00000000" w:rsidRDefault="00043A14">
            <w:pPr>
              <w:rPr>
                <w:rFonts w:eastAsia="Times New Roman"/>
                <w:color w:val="000000"/>
                <w:sz w:val="21"/>
                <w:szCs w:val="21"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25/18/2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0B9CAD70" w14:textId="77777777" w:rsidR="00000000" w:rsidRDefault="00043A14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בקשת תושב ויו"ר הועדה לאשר צימצום המדרכה ברחוב רות המואביה כמו שקייים באסתר המלכה מהצד מרחוב הרטום לטובת מפרץ חניה.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14B6625B" w14:textId="77777777" w:rsidR="00000000" w:rsidRDefault="00043A14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הועדה לא מאשרת את הבקשה בשל רוחב זכות דרך והמורכבות של ביטול והעתקת עצים וערוגות גינון לטובת מפרץ חניה .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33E7E72B" w14:textId="77777777" w:rsidR="00000000" w:rsidRDefault="00043A14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נדחה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629C399B" w14:textId="77777777" w:rsidR="00000000" w:rsidRDefault="00043A14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1E5AD91C" w14:textId="77777777" w:rsidR="00000000" w:rsidRDefault="00043A14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6C5C8842" w14:textId="77777777">
        <w:trPr>
          <w:divId w:val="881789549"/>
          <w:jc w:val="center"/>
        </w:trPr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438DA46C" w14:textId="77777777" w:rsidR="00000000" w:rsidRDefault="00043A14">
            <w:pPr>
              <w:rPr>
                <w:rFonts w:eastAsia="Times New Roman"/>
                <w:color w:val="000000"/>
                <w:sz w:val="21"/>
                <w:szCs w:val="21"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25/18/3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2BE99488" w14:textId="77777777" w:rsidR="00000000" w:rsidRDefault="00043A14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בקשת אגף תשתית לאשר תכנית צומת תכנית זמנים לרמזור מתכנן אריה הוכברג 15/01/25גשר השלום/כביש 5611 /רמפה מזרחית לכביש 2 מתאריך 15.01.25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3AF40251" w14:textId="77777777" w:rsidR="00000000" w:rsidRDefault="00043A14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בהתאם לאישור מהנדס רמזורים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3E09C042" w14:textId="77777777" w:rsidR="00000000" w:rsidRDefault="00043A14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אושר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17216DDC" w14:textId="77777777" w:rsidR="00000000" w:rsidRDefault="00043A14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78804824" w14:textId="77777777" w:rsidR="00000000" w:rsidRDefault="00043A14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1C6CFD60" w14:textId="77777777">
        <w:trPr>
          <w:divId w:val="881789549"/>
          <w:jc w:val="center"/>
        </w:trPr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34E43D7E" w14:textId="77777777" w:rsidR="00000000" w:rsidRDefault="00043A14">
            <w:pPr>
              <w:rPr>
                <w:rFonts w:eastAsia="Times New Roman"/>
                <w:color w:val="000000"/>
                <w:sz w:val="21"/>
                <w:szCs w:val="21"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25/18/4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3317EBCF" w14:textId="77777777" w:rsidR="00000000" w:rsidRDefault="00043A14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בקשת אגף תשתית לאשר תכנית צומת: גשר השלום/כביש 5611 /רמפה מערבית</w:t>
            </w: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 xml:space="preserve"> לכביש 2 תכנית זמנים לרמזור מתכנן אריה הוכברג 15/01/25 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37BE204B" w14:textId="77777777" w:rsidR="00000000" w:rsidRDefault="00043A14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בהתאם לאישור מהנדס רמזורים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13E9AAA6" w14:textId="77777777" w:rsidR="00000000" w:rsidRDefault="00043A14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אושר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06446E23" w14:textId="77777777" w:rsidR="00000000" w:rsidRDefault="00043A14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0A41E14D" w14:textId="77777777" w:rsidR="00000000" w:rsidRDefault="00043A14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640D9957" w14:textId="77777777">
        <w:trPr>
          <w:divId w:val="881789549"/>
          <w:jc w:val="center"/>
        </w:trPr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1C40FA68" w14:textId="77777777" w:rsidR="00000000" w:rsidRDefault="00043A14">
            <w:pPr>
              <w:rPr>
                <w:rFonts w:eastAsia="Times New Roman"/>
                <w:color w:val="000000"/>
                <w:sz w:val="21"/>
                <w:szCs w:val="21"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25/18/5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03D339E8" w14:textId="77777777" w:rsidR="00000000" w:rsidRDefault="00043A14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בקשת תושבת לאשר הצבת מראה כפתרון נוכח סכנה הקיימת בצומת הרחובות השבעה וסמילנסקי , בשל חוסר נראות של כלי רכב המגיעים מדרום .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59612FC1" w14:textId="77777777" w:rsidR="00000000" w:rsidRDefault="00043A14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הועדה מאשרת החלפת תמרור 301 בתמרור 302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0071DAFB" w14:textId="77777777" w:rsidR="00000000" w:rsidRDefault="00043A14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בהתאם לסעיף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2AEA76D3" w14:textId="77777777" w:rsidR="00000000" w:rsidRDefault="00043A14">
            <w:pPr>
              <w:pStyle w:val="HTML"/>
              <w:bidi/>
              <w:rPr>
                <w:color w:val="000000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rtl/>
              </w:rPr>
              <w:t>302 - השבעה 1, סמילנסקי 6</w:t>
            </w:r>
            <w:r>
              <w:rPr>
                <w:rFonts w:ascii="Arial" w:hAnsi="Arial" w:cs="Arial"/>
                <w:color w:val="000000"/>
                <w:sz w:val="21"/>
                <w:szCs w:val="21"/>
                <w:rtl/>
              </w:rPr>
              <w:t>1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7FDD337F" w14:textId="77777777" w:rsidR="00000000" w:rsidRDefault="00043A14">
            <w:pPr>
              <w:rPr>
                <w:color w:val="000000"/>
                <w:rtl/>
              </w:rPr>
            </w:pPr>
          </w:p>
        </w:tc>
      </w:tr>
      <w:tr w:rsidR="00000000" w14:paraId="035644C0" w14:textId="77777777">
        <w:trPr>
          <w:divId w:val="881789549"/>
          <w:jc w:val="center"/>
        </w:trPr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78C08D1F" w14:textId="77777777" w:rsidR="00000000" w:rsidRDefault="00043A14">
            <w:pPr>
              <w:rPr>
                <w:rFonts w:eastAsia="Times New Roman"/>
                <w:color w:val="000000"/>
                <w:sz w:val="21"/>
                <w:szCs w:val="21"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25/18/6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0DF2DB65" w14:textId="77777777" w:rsidR="00000000" w:rsidRDefault="00043A14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בקשת תושב לטפל בבעיית בטיחות בצומת הרחובות מ</w:t>
            </w: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וריה והגדוד העיברי , חוסר הנראות יוצרת סכנה ממשית לתאונות.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38D7725B" w14:textId="77777777" w:rsidR="00000000" w:rsidRDefault="00043A14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הועדה ממליצה על הגבהת הצומת לצורך מיתון תנועה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3C4ADD88" w14:textId="77777777" w:rsidR="00000000" w:rsidRDefault="00043A14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בהתאם לסעיף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1F218765" w14:textId="77777777" w:rsidR="00000000" w:rsidRDefault="00043A14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6453F120" w14:textId="77777777" w:rsidR="00000000" w:rsidRDefault="00043A14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717DC84A" w14:textId="77777777">
        <w:trPr>
          <w:divId w:val="881789549"/>
          <w:jc w:val="center"/>
        </w:trPr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1F983159" w14:textId="77777777" w:rsidR="00000000" w:rsidRDefault="00043A14">
            <w:pPr>
              <w:rPr>
                <w:rFonts w:eastAsia="Times New Roman"/>
                <w:color w:val="000000"/>
                <w:sz w:val="21"/>
                <w:szCs w:val="21"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25/18/7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2CA9F4A1" w14:textId="77777777" w:rsidR="00000000" w:rsidRDefault="00043A14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 xml:space="preserve">בקשת תושב לאשר הצבת תמרור איסור חניית רכבים למכירה ברחוב קדושי בלזן 16 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0F1AA167" w14:textId="77777777" w:rsidR="00000000" w:rsidRDefault="00043A14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הועדה מאשרת את הבקשה כולל איסור חנית רכב כבד.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0BAEA8E3" w14:textId="77777777" w:rsidR="00000000" w:rsidRDefault="00043A14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אושר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4691D658" w14:textId="77777777" w:rsidR="00000000" w:rsidRDefault="00043A14">
            <w:pPr>
              <w:pStyle w:val="HTML"/>
              <w:bidi/>
              <w:rPr>
                <w:rFonts w:ascii="Arial" w:hAnsi="Arial" w:cs="Arial"/>
                <w:color w:val="000000"/>
                <w:sz w:val="21"/>
                <w:szCs w:val="21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rtl/>
              </w:rPr>
              <w:t>432 -</w:t>
            </w:r>
            <w:r>
              <w:rPr>
                <w:rFonts w:ascii="Arial" w:hAnsi="Arial" w:cs="Arial"/>
                <w:color w:val="000000"/>
                <w:sz w:val="21"/>
                <w:szCs w:val="21"/>
                <w:rtl/>
              </w:rPr>
              <w:t xml:space="preserve"> קדושי בלזן 16</w:t>
            </w:r>
          </w:p>
          <w:p w14:paraId="63D8CB8D" w14:textId="77777777" w:rsidR="00000000" w:rsidRDefault="00043A14">
            <w:pPr>
              <w:pStyle w:val="HTML"/>
              <w:bidi/>
              <w:rPr>
                <w:rFonts w:ascii="Arial" w:hAnsi="Arial" w:cs="Arial"/>
                <w:color w:val="000000"/>
                <w:sz w:val="21"/>
                <w:szCs w:val="21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pict w14:anchorId="48A9F88A">
                <v:rect id="_x0000_i1025" style="width:0;height:1.5pt" o:hralign="center" o:hrstd="t" o:hr="t" fillcolor="#a0a0a0" stroked="f"/>
              </w:pict>
            </w:r>
          </w:p>
          <w:p w14:paraId="0F05DB68" w14:textId="77777777" w:rsidR="00000000" w:rsidRDefault="00043A14">
            <w:pPr>
              <w:pStyle w:val="HTML"/>
              <w:bidi/>
              <w:rPr>
                <w:rFonts w:ascii="Arial" w:hAnsi="Arial" w:cs="Arial"/>
                <w:color w:val="000000"/>
                <w:sz w:val="21"/>
                <w:szCs w:val="21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rtl/>
              </w:rPr>
              <w:t>439 - קדושי בלזן 16</w:t>
            </w:r>
          </w:p>
          <w:p w14:paraId="6EBEEFEF" w14:textId="77777777" w:rsidR="00000000" w:rsidRDefault="00043A14">
            <w:pPr>
              <w:pStyle w:val="HTML"/>
              <w:bidi/>
              <w:rPr>
                <w:color w:val="000000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rtl/>
              </w:rPr>
              <w:t xml:space="preserve">לרכב שמשקלו הכולל מעל 4 טון </w:t>
            </w:r>
            <w:r>
              <w:rPr>
                <w:rFonts w:ascii="Arial" w:hAnsi="Arial" w:cs="Arial"/>
                <w:color w:val="000000"/>
                <w:sz w:val="21"/>
                <w:szCs w:val="21"/>
                <w:rtl/>
              </w:rPr>
              <w:lastRenderedPageBreak/>
              <w:t>ולרכבים המוצעים למכיר</w:t>
            </w:r>
            <w:r>
              <w:rPr>
                <w:rFonts w:ascii="Arial" w:hAnsi="Arial" w:cs="Arial"/>
                <w:color w:val="000000"/>
                <w:sz w:val="21"/>
                <w:szCs w:val="21"/>
                <w:rtl/>
              </w:rPr>
              <w:t>ה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2E0784C8" w14:textId="77777777" w:rsidR="00000000" w:rsidRDefault="00043A14">
            <w:pPr>
              <w:rPr>
                <w:color w:val="000000"/>
                <w:rtl/>
              </w:rPr>
            </w:pPr>
          </w:p>
        </w:tc>
      </w:tr>
      <w:tr w:rsidR="00000000" w14:paraId="575D1BE0" w14:textId="77777777">
        <w:trPr>
          <w:divId w:val="881789549"/>
          <w:jc w:val="center"/>
        </w:trPr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0179C4B5" w14:textId="77777777" w:rsidR="00000000" w:rsidRDefault="00043A14">
            <w:pPr>
              <w:rPr>
                <w:rFonts w:eastAsia="Times New Roman"/>
                <w:color w:val="000000"/>
                <w:sz w:val="21"/>
                <w:szCs w:val="21"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25/18/8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377C171E" w14:textId="77777777" w:rsidR="00000000" w:rsidRDefault="00043A14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17/21/67 בקשת אגף תשתית לאשר ביטול אדום לבן בתוך מפרץ חניה ברחוב עמק חפר בחזית בית מס' 60, דרומית לצומת מאז"ה/עמק חפר .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2E8F98B1" w14:textId="77777777" w:rsidR="00000000" w:rsidRDefault="00043A14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הועדה מאשרת את הבקש</w:t>
            </w: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ה כולל ביטול עמודי חסימה שאושרו במקום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55E1857B" w14:textId="77777777" w:rsidR="00000000" w:rsidRDefault="00043A14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אושר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47CAAEF4" w14:textId="77777777" w:rsidR="00000000" w:rsidRDefault="00043A14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45A6965D" w14:textId="77777777" w:rsidR="00000000" w:rsidRDefault="00043A14">
            <w:pPr>
              <w:pStyle w:val="HTML"/>
              <w:bidi/>
              <w:rPr>
                <w:rFonts w:ascii="Arial" w:hAnsi="Arial" w:cs="Arial"/>
                <w:color w:val="000000"/>
                <w:sz w:val="21"/>
                <w:szCs w:val="21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rtl/>
              </w:rPr>
              <w:t>818 - עמק חפר 60</w:t>
            </w:r>
          </w:p>
          <w:p w14:paraId="22E351D1" w14:textId="77777777" w:rsidR="00000000" w:rsidRDefault="00043A14">
            <w:pPr>
              <w:pStyle w:val="HTML"/>
              <w:bidi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pict w14:anchorId="3BB0AF7C">
                <v:rect id="_x0000_i1026" style="width:0;height:1.5pt" o:hralign="center" o:hrstd="t" o:hr="t" fillcolor="#a0a0a0" stroked="f"/>
              </w:pict>
            </w:r>
          </w:p>
          <w:p w14:paraId="05C68536" w14:textId="77777777" w:rsidR="00000000" w:rsidRDefault="00043A14">
            <w:pPr>
              <w:pStyle w:val="HTML"/>
              <w:bidi/>
              <w:rPr>
                <w:rFonts w:ascii="Arial" w:hAnsi="Arial" w:cs="Arial"/>
                <w:color w:val="000000"/>
                <w:sz w:val="21"/>
                <w:szCs w:val="21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rtl/>
              </w:rPr>
              <w:t>149 - עמק חפר 60</w:t>
            </w:r>
          </w:p>
          <w:p w14:paraId="2BF12AA1" w14:textId="77777777" w:rsidR="00000000" w:rsidRDefault="00043A14">
            <w:pPr>
              <w:pStyle w:val="HTML"/>
              <w:bidi/>
              <w:rPr>
                <w:rFonts w:ascii="Arial" w:hAnsi="Arial" w:cs="Arial"/>
                <w:color w:val="000000"/>
                <w:sz w:val="21"/>
                <w:szCs w:val="21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pict w14:anchorId="0448EA5D">
                <v:rect id="_x0000_i1027" style="width:0;height:1.5pt" o:hralign="center" o:hrstd="t" o:hr="t" fillcolor="#a0a0a0" stroked="f"/>
              </w:pict>
            </w:r>
          </w:p>
          <w:p w14:paraId="5DFD3D4D" w14:textId="77777777" w:rsidR="00000000" w:rsidRDefault="00043A14">
            <w:pPr>
              <w:pStyle w:val="HTML"/>
              <w:bidi/>
              <w:rPr>
                <w:rFonts w:ascii="Arial" w:hAnsi="Arial" w:cs="Arial"/>
                <w:color w:val="000000"/>
                <w:sz w:val="21"/>
                <w:szCs w:val="21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rtl/>
              </w:rPr>
              <w:t>149 - עמק חפר 60</w:t>
            </w:r>
          </w:p>
          <w:p w14:paraId="57259281" w14:textId="77777777" w:rsidR="00000000" w:rsidRDefault="00043A14">
            <w:pPr>
              <w:pStyle w:val="HTML"/>
              <w:bidi/>
              <w:rPr>
                <w:rFonts w:ascii="Arial" w:hAnsi="Arial" w:cs="Arial"/>
                <w:color w:val="000000"/>
                <w:sz w:val="21"/>
                <w:szCs w:val="21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pict w14:anchorId="7C539BBE">
                <v:rect id="_x0000_i1028" style="width:0;height:1.5pt" o:hralign="center" o:hrstd="t" o:hr="t" fillcolor="#a0a0a0" stroked="f"/>
              </w:pict>
            </w:r>
          </w:p>
          <w:p w14:paraId="57724F68" w14:textId="77777777" w:rsidR="00000000" w:rsidRDefault="00043A14">
            <w:pPr>
              <w:pStyle w:val="HTML"/>
              <w:bidi/>
              <w:rPr>
                <w:color w:val="000000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rtl/>
              </w:rPr>
              <w:t>149 - עמק חפר 6</w:t>
            </w:r>
            <w:r>
              <w:rPr>
                <w:rFonts w:ascii="Arial" w:hAnsi="Arial" w:cs="Arial"/>
                <w:color w:val="000000"/>
                <w:sz w:val="21"/>
                <w:szCs w:val="21"/>
                <w:rtl/>
              </w:rPr>
              <w:t>0</w:t>
            </w:r>
          </w:p>
        </w:tc>
      </w:tr>
      <w:tr w:rsidR="00000000" w14:paraId="7E019AC6" w14:textId="77777777">
        <w:trPr>
          <w:divId w:val="881789549"/>
          <w:jc w:val="center"/>
        </w:trPr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2A034B13" w14:textId="77777777" w:rsidR="00000000" w:rsidRDefault="00043A14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25/18/9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5B63E48D" w14:textId="77777777" w:rsidR="00000000" w:rsidRDefault="00043A14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בקשת יו"ר הועדה לאשר סימון אדום לבן בצמת הגר ברוך ורחוב גד מכלוף ישיבת בני עקיבא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2243EE75" w14:textId="77777777" w:rsidR="00000000" w:rsidRDefault="00043A14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הועדה מאשרת את הבקשה בגבולות הצומת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231FD44D" w14:textId="77777777" w:rsidR="00000000" w:rsidRDefault="00043A14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אושר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172040A1" w14:textId="77777777" w:rsidR="00000000" w:rsidRDefault="00043A14">
            <w:pPr>
              <w:pStyle w:val="HTML"/>
              <w:bidi/>
              <w:rPr>
                <w:rFonts w:ascii="Arial" w:hAnsi="Arial" w:cs="Arial"/>
                <w:color w:val="000000"/>
                <w:sz w:val="21"/>
                <w:szCs w:val="21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rtl/>
              </w:rPr>
              <w:t>818 - הרב הגר ברוך 12</w:t>
            </w:r>
          </w:p>
          <w:p w14:paraId="4B5C0BDF" w14:textId="77777777" w:rsidR="00000000" w:rsidRDefault="00043A14">
            <w:pPr>
              <w:pStyle w:val="HTML"/>
              <w:bidi/>
              <w:rPr>
                <w:rFonts w:ascii="Arial" w:hAnsi="Arial" w:cs="Arial"/>
                <w:color w:val="000000"/>
                <w:sz w:val="21"/>
                <w:szCs w:val="21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pict w14:anchorId="2E8ABD70">
                <v:rect id="_x0000_i1029" style="width:0;height:1.5pt" o:hralign="center" o:hrstd="t" o:hr="t" fillcolor="#a0a0a0" stroked="f"/>
              </w:pict>
            </w:r>
          </w:p>
          <w:p w14:paraId="25404A5F" w14:textId="77777777" w:rsidR="00000000" w:rsidRDefault="00043A14">
            <w:pPr>
              <w:pStyle w:val="HTML"/>
              <w:bidi/>
              <w:rPr>
                <w:rFonts w:ascii="Arial" w:hAnsi="Arial" w:cs="Arial"/>
                <w:color w:val="000000"/>
                <w:sz w:val="21"/>
                <w:szCs w:val="21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rtl/>
              </w:rPr>
              <w:t>818 - הרב הגר ברוך 11</w:t>
            </w:r>
          </w:p>
          <w:p w14:paraId="2E71E89E" w14:textId="77777777" w:rsidR="00000000" w:rsidRDefault="00043A14">
            <w:pPr>
              <w:pStyle w:val="HTML"/>
              <w:bidi/>
              <w:rPr>
                <w:rFonts w:ascii="Arial" w:hAnsi="Arial" w:cs="Arial"/>
                <w:color w:val="000000"/>
                <w:sz w:val="21"/>
                <w:szCs w:val="21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pict w14:anchorId="1B923D71">
                <v:rect id="_x0000_i1030" style="width:0;height:1.5pt" o:hralign="center" o:hrstd="t" o:hr="t" fillcolor="#a0a0a0" stroked="f"/>
              </w:pict>
            </w:r>
          </w:p>
          <w:p w14:paraId="62F5C186" w14:textId="77777777" w:rsidR="00000000" w:rsidRDefault="00043A14">
            <w:pPr>
              <w:pStyle w:val="HTML"/>
              <w:bidi/>
              <w:rPr>
                <w:color w:val="000000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rtl/>
              </w:rPr>
              <w:t>818 - בן מאיר ישראל, הרב הגר ברו</w:t>
            </w:r>
            <w:r>
              <w:rPr>
                <w:rFonts w:ascii="Arial" w:hAnsi="Arial" w:cs="Arial"/>
                <w:color w:val="000000"/>
                <w:sz w:val="21"/>
                <w:szCs w:val="21"/>
                <w:rtl/>
              </w:rPr>
              <w:t>ך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090E2081" w14:textId="77777777" w:rsidR="00000000" w:rsidRDefault="00043A14">
            <w:pPr>
              <w:rPr>
                <w:color w:val="000000"/>
                <w:rtl/>
              </w:rPr>
            </w:pPr>
          </w:p>
        </w:tc>
      </w:tr>
      <w:tr w:rsidR="00000000" w14:paraId="03D6D55F" w14:textId="77777777">
        <w:trPr>
          <w:divId w:val="881789549"/>
          <w:jc w:val="center"/>
        </w:trPr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1E9B9AB0" w14:textId="77777777" w:rsidR="00000000" w:rsidRDefault="00043A14">
            <w:pPr>
              <w:rPr>
                <w:rFonts w:eastAsia="Times New Roman"/>
                <w:color w:val="000000"/>
                <w:sz w:val="21"/>
                <w:szCs w:val="21"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25/18/10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528A160C" w14:textId="77777777" w:rsidR="00000000" w:rsidRDefault="00043A14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בקשת תושב לאשר איסור חניית משאיות ברח' מיכאל הלפרין בקטע ארלוזורוב- בוסל בעקבות דרך צרה ומעבר אוטובוסים במקום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167CA879" w14:textId="77777777" w:rsidR="00000000" w:rsidRDefault="00043A14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הועדה מאשרת את הבקשה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4757E2D4" w14:textId="77777777" w:rsidR="00000000" w:rsidRDefault="00043A14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אושר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11A5B3B0" w14:textId="77777777" w:rsidR="00000000" w:rsidRDefault="00043A14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1CEB2428" w14:textId="77777777" w:rsidR="00000000" w:rsidRDefault="00043A14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6382D302" w14:textId="77777777">
        <w:trPr>
          <w:divId w:val="881789549"/>
          <w:jc w:val="center"/>
        </w:trPr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63C451E2" w14:textId="77777777" w:rsidR="00000000" w:rsidRDefault="00043A14">
            <w:pPr>
              <w:rPr>
                <w:rFonts w:eastAsia="Times New Roman"/>
                <w:color w:val="000000"/>
                <w:sz w:val="21"/>
                <w:szCs w:val="21"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25/18/11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7D864A07" w14:textId="77777777" w:rsidR="00000000" w:rsidRDefault="00043A14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בקשת המחלקה המשפטית והפיקוח</w:t>
            </w: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 xml:space="preserve"> לאשר סימון באדום לבן במקום כחול לבן ברח' שטמפפר 19 בקצה במפרץ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23D2E335" w14:textId="77777777" w:rsidR="00000000" w:rsidRDefault="00043A14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הוועדה מאשרת תמרור 815 והוספת חנית אופנוע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6C633B0C" w14:textId="77777777" w:rsidR="00000000" w:rsidRDefault="00043A14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אושר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35DD308C" w14:textId="77777777" w:rsidR="00000000" w:rsidRDefault="00043A14">
            <w:pPr>
              <w:pStyle w:val="HTML"/>
              <w:bidi/>
              <w:rPr>
                <w:color w:val="000000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rtl/>
              </w:rPr>
              <w:t>819 -</w:t>
            </w:r>
            <w:r>
              <w:rPr>
                <w:rFonts w:ascii="Arial" w:hAnsi="Arial" w:cs="Arial"/>
                <w:color w:val="000000"/>
                <w:sz w:val="21"/>
                <w:szCs w:val="21"/>
                <w:rtl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019C4800" w14:textId="77777777" w:rsidR="00000000" w:rsidRDefault="00043A14">
            <w:pPr>
              <w:rPr>
                <w:color w:val="000000"/>
                <w:rtl/>
              </w:rPr>
            </w:pPr>
          </w:p>
        </w:tc>
      </w:tr>
      <w:tr w:rsidR="00000000" w14:paraId="4F997CCA" w14:textId="77777777">
        <w:trPr>
          <w:divId w:val="881789549"/>
          <w:jc w:val="center"/>
        </w:trPr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2CE5D79C" w14:textId="77777777" w:rsidR="00000000" w:rsidRDefault="00043A14">
            <w:pPr>
              <w:rPr>
                <w:rFonts w:eastAsia="Times New Roman"/>
                <w:color w:val="000000"/>
                <w:sz w:val="21"/>
                <w:szCs w:val="21"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25/18/12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088D3F7C" w14:textId="77777777" w:rsidR="00000000" w:rsidRDefault="00043A14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בקשת מזכירות ועדת התנועה לאשר שילוט של אופן הניתוב בצמת סוקולוב ויצמן ממזרח למערב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2DC93A49" w14:textId="77777777" w:rsidR="00000000" w:rsidRDefault="00043A14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הוועדה מאשרת הצבת תמרור 613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1BCDCBE0" w14:textId="77777777" w:rsidR="00000000" w:rsidRDefault="00043A14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אושר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4113238C" w14:textId="77777777" w:rsidR="00000000" w:rsidRDefault="00043A14">
            <w:pPr>
              <w:pStyle w:val="HTML"/>
              <w:bidi/>
              <w:rPr>
                <w:color w:val="000000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rtl/>
              </w:rPr>
              <w:t>613 - סוקולוב</w:t>
            </w:r>
            <w:r>
              <w:rPr>
                <w:rFonts w:ascii="Arial" w:hAnsi="Arial" w:cs="Arial"/>
                <w:color w:val="000000"/>
                <w:sz w:val="21"/>
                <w:szCs w:val="21"/>
                <w:rtl/>
              </w:rPr>
              <w:t xml:space="preserve"> נחום 2</w:t>
            </w:r>
            <w:r>
              <w:rPr>
                <w:rFonts w:ascii="Arial" w:hAnsi="Arial" w:cs="Arial"/>
                <w:color w:val="000000"/>
                <w:sz w:val="21"/>
                <w:szCs w:val="21"/>
                <w:rtl/>
              </w:rPr>
              <w:t>1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16477D2A" w14:textId="77777777" w:rsidR="00000000" w:rsidRDefault="00043A14">
            <w:pPr>
              <w:rPr>
                <w:color w:val="000000"/>
                <w:rtl/>
              </w:rPr>
            </w:pPr>
          </w:p>
        </w:tc>
      </w:tr>
      <w:tr w:rsidR="00000000" w14:paraId="7881E0D7" w14:textId="77777777">
        <w:trPr>
          <w:divId w:val="881789549"/>
          <w:jc w:val="center"/>
        </w:trPr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4E5524A1" w14:textId="77777777" w:rsidR="00000000" w:rsidRDefault="00043A14">
            <w:pPr>
              <w:rPr>
                <w:rFonts w:eastAsia="Times New Roman"/>
                <w:color w:val="000000"/>
                <w:sz w:val="21"/>
                <w:szCs w:val="21"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25/18/13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336B06C3" w14:textId="77777777" w:rsidR="00000000" w:rsidRDefault="00043A14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בקשת מזכירות הועדה ברחוב המחקר הצורן לאשר שילוט של אופן הניתוב בצומת ממזרח למערב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2BEF2B40" w14:textId="77777777" w:rsidR="00000000" w:rsidRDefault="00043A14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הוועדה מאשרת הצבת תמרור 613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115B09E0" w14:textId="77777777" w:rsidR="00000000" w:rsidRDefault="00043A14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אושר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6C967EC2" w14:textId="77777777" w:rsidR="00000000" w:rsidRDefault="00043A14">
            <w:pPr>
              <w:pStyle w:val="HTML"/>
              <w:bidi/>
              <w:rPr>
                <w:rFonts w:ascii="Arial" w:hAnsi="Arial" w:cs="Arial"/>
                <w:color w:val="000000"/>
                <w:sz w:val="21"/>
                <w:szCs w:val="21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rtl/>
              </w:rPr>
              <w:t>613 - המחקר</w:t>
            </w:r>
          </w:p>
          <w:p w14:paraId="6489D501" w14:textId="77777777" w:rsidR="00000000" w:rsidRDefault="00043A14">
            <w:pPr>
              <w:pStyle w:val="HTML"/>
              <w:bidi/>
              <w:rPr>
                <w:rFonts w:ascii="Arial" w:hAnsi="Arial" w:cs="Arial"/>
                <w:color w:val="000000"/>
                <w:sz w:val="21"/>
                <w:szCs w:val="21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pict w14:anchorId="544BE407">
                <v:rect id="_x0000_i1031" style="width:0;height:1.5pt" o:hralign="center" o:hrstd="t" o:hr="t" fillcolor="#a0a0a0" stroked="f"/>
              </w:pict>
            </w:r>
          </w:p>
          <w:p w14:paraId="16BD835F" w14:textId="77777777" w:rsidR="00000000" w:rsidRDefault="00043A14">
            <w:pPr>
              <w:pStyle w:val="HTML"/>
              <w:bidi/>
              <w:rPr>
                <w:color w:val="000000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rtl/>
              </w:rPr>
              <w:t>613 - המחק</w:t>
            </w:r>
            <w:r>
              <w:rPr>
                <w:rFonts w:ascii="Arial" w:hAnsi="Arial" w:cs="Arial"/>
                <w:color w:val="000000"/>
                <w:sz w:val="21"/>
                <w:szCs w:val="21"/>
                <w:rtl/>
              </w:rPr>
              <w:t>ר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7F659E96" w14:textId="77777777" w:rsidR="00000000" w:rsidRDefault="00043A14">
            <w:pPr>
              <w:rPr>
                <w:color w:val="000000"/>
                <w:rtl/>
              </w:rPr>
            </w:pPr>
          </w:p>
        </w:tc>
      </w:tr>
      <w:tr w:rsidR="00000000" w14:paraId="0588E6EB" w14:textId="77777777">
        <w:trPr>
          <w:divId w:val="881789549"/>
          <w:jc w:val="center"/>
        </w:trPr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299B9E27" w14:textId="77777777" w:rsidR="00000000" w:rsidRDefault="00043A14">
            <w:pPr>
              <w:rPr>
                <w:rFonts w:eastAsia="Times New Roman"/>
                <w:color w:val="000000"/>
                <w:sz w:val="21"/>
                <w:szCs w:val="21"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25/18/14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520F165C" w14:textId="77777777" w:rsidR="00000000" w:rsidRDefault="00043A14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 xml:space="preserve">בקשת יו"ר הועדה להסדיר צמת קרל פופר האחים רייט 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27D9993F" w14:textId="77777777" w:rsidR="00000000" w:rsidRDefault="00043A14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הועדה מאשרת הסדרת הצומת כצומת מלא בניגוד לחוות דעת מהנדסת תנועה והמשטרה.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61D8C6D9" w14:textId="77777777" w:rsidR="00000000" w:rsidRDefault="00043A14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אושר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54515F2D" w14:textId="77777777" w:rsidR="00000000" w:rsidRDefault="00043A14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50BD3436" w14:textId="77777777" w:rsidR="00000000" w:rsidRDefault="00043A14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4ECDC86C" w14:textId="77777777">
        <w:trPr>
          <w:divId w:val="881789549"/>
          <w:jc w:val="center"/>
        </w:trPr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700F7D0A" w14:textId="77777777" w:rsidR="00000000" w:rsidRDefault="00043A14">
            <w:pPr>
              <w:rPr>
                <w:rFonts w:eastAsia="Times New Roman"/>
                <w:color w:val="000000"/>
                <w:sz w:val="21"/>
                <w:szCs w:val="21"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25/18/15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1D3CE744" w14:textId="77777777" w:rsidR="00000000" w:rsidRDefault="00043A14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 xml:space="preserve">בקשת תושבים בעקבות סיור עם יו"ר הועדה לאשר </w:t>
            </w:r>
            <w:r>
              <w:rPr>
                <w:rFonts w:eastAsia="Times New Roman"/>
                <w:color w:val="000000"/>
                <w:sz w:val="21"/>
                <w:szCs w:val="21"/>
                <w:rtl/>
              </w:rPr>
              <w:lastRenderedPageBreak/>
              <w:t>הצבת עמודי חסימה</w:t>
            </w: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 xml:space="preserve"> בצמת אמנון ליפקין פינת בן גוריון בעקבות חניה על המדרכה.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4480CE48" w14:textId="77777777" w:rsidR="00000000" w:rsidRDefault="00043A14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lastRenderedPageBreak/>
              <w:t>הוועדה מאשרת את הבקשה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1C766AF0" w14:textId="77777777" w:rsidR="00000000" w:rsidRDefault="00043A14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אושר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05F1374F" w14:textId="77777777" w:rsidR="00000000" w:rsidRDefault="00043A14">
            <w:pPr>
              <w:pStyle w:val="HTML"/>
              <w:bidi/>
              <w:rPr>
                <w:rFonts w:ascii="Arial" w:hAnsi="Arial" w:cs="Arial"/>
                <w:color w:val="000000"/>
                <w:sz w:val="21"/>
                <w:szCs w:val="21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rtl/>
              </w:rPr>
              <w:t>149 - אמנון ליפקין שחק 1</w:t>
            </w:r>
          </w:p>
          <w:p w14:paraId="11E37512" w14:textId="77777777" w:rsidR="00000000" w:rsidRDefault="00043A14">
            <w:pPr>
              <w:pStyle w:val="HTML"/>
              <w:bidi/>
              <w:rPr>
                <w:rFonts w:ascii="Arial" w:hAnsi="Arial" w:cs="Arial"/>
                <w:color w:val="000000"/>
                <w:sz w:val="21"/>
                <w:szCs w:val="21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lastRenderedPageBreak/>
              <w:pict w14:anchorId="7E77C16C">
                <v:rect id="_x0000_i1032" style="width:0;height:1.5pt" o:hralign="center" o:hrstd="t" o:hr="t" fillcolor="#a0a0a0" stroked="f"/>
              </w:pict>
            </w:r>
          </w:p>
          <w:p w14:paraId="5E0EDCD3" w14:textId="77777777" w:rsidR="00000000" w:rsidRDefault="00043A14">
            <w:pPr>
              <w:pStyle w:val="HTML"/>
              <w:bidi/>
              <w:rPr>
                <w:rFonts w:ascii="Arial" w:hAnsi="Arial" w:cs="Arial"/>
                <w:color w:val="000000"/>
                <w:sz w:val="21"/>
                <w:szCs w:val="21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rtl/>
              </w:rPr>
              <w:t>149 - אמנון ליפקין שחק 1</w:t>
            </w:r>
          </w:p>
          <w:p w14:paraId="7B3A67B6" w14:textId="77777777" w:rsidR="00000000" w:rsidRDefault="00043A14">
            <w:pPr>
              <w:pStyle w:val="HTML"/>
              <w:bidi/>
              <w:rPr>
                <w:rFonts w:ascii="Arial" w:hAnsi="Arial" w:cs="Arial"/>
                <w:color w:val="000000"/>
                <w:sz w:val="21"/>
                <w:szCs w:val="21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pict w14:anchorId="5344471E">
                <v:rect id="_x0000_i1033" style="width:0;height:1.5pt" o:hralign="center" o:hrstd="t" o:hr="t" fillcolor="#a0a0a0" stroked="f"/>
              </w:pict>
            </w:r>
          </w:p>
          <w:p w14:paraId="0AA9A1E3" w14:textId="77777777" w:rsidR="00000000" w:rsidRDefault="00043A14">
            <w:pPr>
              <w:pStyle w:val="HTML"/>
              <w:bidi/>
              <w:rPr>
                <w:rFonts w:ascii="Arial" w:hAnsi="Arial" w:cs="Arial"/>
                <w:color w:val="000000"/>
                <w:sz w:val="21"/>
                <w:szCs w:val="21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rtl/>
              </w:rPr>
              <w:t>149 - אמנון ליפקין שחק 1</w:t>
            </w:r>
          </w:p>
          <w:p w14:paraId="28B4432E" w14:textId="77777777" w:rsidR="00000000" w:rsidRDefault="00043A14">
            <w:pPr>
              <w:pStyle w:val="HTML"/>
              <w:bidi/>
              <w:rPr>
                <w:rFonts w:ascii="Arial" w:hAnsi="Arial" w:cs="Arial"/>
                <w:color w:val="000000"/>
                <w:sz w:val="21"/>
                <w:szCs w:val="21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pict w14:anchorId="7D691F8A">
                <v:rect id="_x0000_i1034" style="width:0;height:1.5pt" o:hralign="center" o:hrstd="t" o:hr="t" fillcolor="#a0a0a0" stroked="f"/>
              </w:pict>
            </w:r>
          </w:p>
          <w:p w14:paraId="2681FAA7" w14:textId="77777777" w:rsidR="00000000" w:rsidRDefault="00043A14">
            <w:pPr>
              <w:pStyle w:val="HTML"/>
              <w:bidi/>
              <w:rPr>
                <w:rFonts w:ascii="Arial" w:hAnsi="Arial" w:cs="Arial"/>
                <w:color w:val="000000"/>
                <w:sz w:val="21"/>
                <w:szCs w:val="21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rtl/>
              </w:rPr>
              <w:t>149 - אמנון ליפקין שחק 1</w:t>
            </w:r>
          </w:p>
          <w:p w14:paraId="6379A252" w14:textId="77777777" w:rsidR="00000000" w:rsidRDefault="00043A14">
            <w:pPr>
              <w:pStyle w:val="HTML"/>
              <w:bidi/>
              <w:rPr>
                <w:rFonts w:ascii="Arial" w:hAnsi="Arial" w:cs="Arial"/>
                <w:color w:val="000000"/>
                <w:sz w:val="21"/>
                <w:szCs w:val="21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pict w14:anchorId="44EBE293">
                <v:rect id="_x0000_i1035" style="width:0;height:1.5pt" o:hralign="center" o:hrstd="t" o:hr="t" fillcolor="#a0a0a0" stroked="f"/>
              </w:pict>
            </w:r>
          </w:p>
          <w:p w14:paraId="4C5512D5" w14:textId="77777777" w:rsidR="00000000" w:rsidRDefault="00043A14">
            <w:pPr>
              <w:pStyle w:val="HTML"/>
              <w:bidi/>
              <w:rPr>
                <w:rFonts w:ascii="Arial" w:hAnsi="Arial" w:cs="Arial"/>
                <w:color w:val="000000"/>
                <w:sz w:val="21"/>
                <w:szCs w:val="21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rtl/>
              </w:rPr>
              <w:t>149 - אמנון ליפקין שחק 1</w:t>
            </w:r>
          </w:p>
          <w:p w14:paraId="76C0568F" w14:textId="77777777" w:rsidR="00000000" w:rsidRDefault="00043A14">
            <w:pPr>
              <w:pStyle w:val="HTML"/>
              <w:bidi/>
              <w:rPr>
                <w:rFonts w:ascii="Arial" w:hAnsi="Arial" w:cs="Arial"/>
                <w:color w:val="000000"/>
                <w:sz w:val="21"/>
                <w:szCs w:val="21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pict w14:anchorId="285FFB8B">
                <v:rect id="_x0000_i1036" style="width:0;height:1.5pt" o:hralign="center" o:hrstd="t" o:hr="t" fillcolor="#a0a0a0" stroked="f"/>
              </w:pict>
            </w:r>
          </w:p>
          <w:p w14:paraId="4BC59C57" w14:textId="77777777" w:rsidR="00000000" w:rsidRDefault="00043A14">
            <w:pPr>
              <w:pStyle w:val="HTML"/>
              <w:bidi/>
              <w:rPr>
                <w:rFonts w:ascii="Arial" w:hAnsi="Arial" w:cs="Arial"/>
                <w:color w:val="000000"/>
                <w:sz w:val="21"/>
                <w:szCs w:val="21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rtl/>
              </w:rPr>
              <w:t>149 - אמנון ליפקין שחק 1</w:t>
            </w:r>
          </w:p>
          <w:p w14:paraId="770BA120" w14:textId="77777777" w:rsidR="00000000" w:rsidRDefault="00043A14">
            <w:pPr>
              <w:pStyle w:val="HTML"/>
              <w:bidi/>
              <w:rPr>
                <w:rFonts w:ascii="Arial" w:hAnsi="Arial" w:cs="Arial"/>
                <w:color w:val="000000"/>
                <w:sz w:val="21"/>
                <w:szCs w:val="21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pict w14:anchorId="0541CAAF">
                <v:rect id="_x0000_i1037" style="width:0;height:1.5pt" o:hralign="center" o:hrstd="t" o:hr="t" fillcolor="#a0a0a0" stroked="f"/>
              </w:pict>
            </w:r>
          </w:p>
          <w:p w14:paraId="14313B91" w14:textId="77777777" w:rsidR="00000000" w:rsidRDefault="00043A14">
            <w:pPr>
              <w:pStyle w:val="HTML"/>
              <w:bidi/>
              <w:rPr>
                <w:color w:val="000000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rtl/>
              </w:rPr>
              <w:t xml:space="preserve">149 - אמנון ליפקין שחק </w:t>
            </w:r>
            <w:r>
              <w:rPr>
                <w:rFonts w:ascii="Arial" w:hAnsi="Arial" w:cs="Arial"/>
                <w:color w:val="000000"/>
                <w:sz w:val="21"/>
                <w:szCs w:val="21"/>
                <w:rtl/>
              </w:rPr>
              <w:t>1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3FC6F5BA" w14:textId="77777777" w:rsidR="00000000" w:rsidRDefault="00043A14">
            <w:pPr>
              <w:rPr>
                <w:color w:val="000000"/>
                <w:rtl/>
              </w:rPr>
            </w:pPr>
          </w:p>
        </w:tc>
      </w:tr>
      <w:tr w:rsidR="00000000" w14:paraId="274D0F83" w14:textId="77777777">
        <w:trPr>
          <w:divId w:val="881789549"/>
          <w:jc w:val="center"/>
        </w:trPr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478EA7A2" w14:textId="77777777" w:rsidR="00000000" w:rsidRDefault="00043A14">
            <w:pPr>
              <w:rPr>
                <w:rFonts w:eastAsia="Times New Roman"/>
                <w:color w:val="000000"/>
                <w:sz w:val="21"/>
                <w:szCs w:val="21"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25/18/1</w:t>
            </w: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6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46C1C7DF" w14:textId="77777777" w:rsidR="00000000" w:rsidRDefault="00043A14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בקשת תושבים לאשר חניית משאיות ברח' הפארק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131D7D92" w14:textId="77777777" w:rsidR="00000000" w:rsidRDefault="00043A14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הועדה לא מאשרת את הבקשה. רחוב בעל מהירויות גבוהות וחנית משאיות במקום חורגות לרוחב נתיב נסיעה.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6D670F6C" w14:textId="77777777" w:rsidR="00000000" w:rsidRDefault="00043A14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נדחה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25C783B8" w14:textId="77777777" w:rsidR="00000000" w:rsidRDefault="00043A14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7214E975" w14:textId="77777777" w:rsidR="00000000" w:rsidRDefault="00043A14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12329065" w14:textId="77777777">
        <w:trPr>
          <w:divId w:val="881789549"/>
          <w:jc w:val="center"/>
        </w:trPr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5258DE8B" w14:textId="77777777" w:rsidR="00000000" w:rsidRDefault="00043A14">
            <w:pPr>
              <w:rPr>
                <w:rFonts w:eastAsia="Times New Roman"/>
                <w:color w:val="000000"/>
                <w:sz w:val="21"/>
                <w:szCs w:val="21"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25/18/17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365E5F0D" w14:textId="77777777" w:rsidR="00000000" w:rsidRDefault="00043A14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בקשת חל"ת לאשר את נספחי התנועה של שכונת אגם ג' כולל רחובות קרל פופר, אייזק ניוטון, רחל פרנקלין, תומס א</w:t>
            </w: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 xml:space="preserve">דיסון, האחים רייט, אלכנסנדר גרהם בל, פסקל, צבי מוססקו. 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5D71466B" w14:textId="77777777" w:rsidR="00000000" w:rsidRDefault="00043A14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הוועדה מאשרת את הבקשה. התוכניות בוצעו אך לא נמצא אישורם במשרדי העירייה. באחריות מנהלת הפרוייקט להעביר את התוכנית לאישור משרד התחבורה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5DA768C3" w14:textId="77777777" w:rsidR="00000000" w:rsidRDefault="00043A14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אושר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7A6ADE46" w14:textId="77777777" w:rsidR="00000000" w:rsidRDefault="00043A14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70DE10AC" w14:textId="77777777" w:rsidR="00000000" w:rsidRDefault="00043A14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0301F368" w14:textId="77777777">
        <w:trPr>
          <w:divId w:val="881789549"/>
          <w:jc w:val="center"/>
        </w:trPr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38DA3A8C" w14:textId="77777777" w:rsidR="00000000" w:rsidRDefault="00043A14">
            <w:pPr>
              <w:rPr>
                <w:rFonts w:eastAsia="Times New Roman"/>
                <w:color w:val="000000"/>
                <w:sz w:val="21"/>
                <w:szCs w:val="21"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25/18/18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2704EE1E" w14:textId="77777777" w:rsidR="00000000" w:rsidRDefault="00043A14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 xml:space="preserve">בקשת תושבת לאשר איסור חניית משאיות בשכונת אגמים ג' 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032FC5E6" w14:textId="77777777" w:rsidR="00000000" w:rsidRDefault="00043A14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הועדה מאשרת את הבקשה בחזיתות בנויות בלבד.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5AC7C997" w14:textId="77777777" w:rsidR="00000000" w:rsidRDefault="00043A14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בהתאם לסעיף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3D8D992C" w14:textId="77777777" w:rsidR="00000000" w:rsidRDefault="00043A14">
            <w:pPr>
              <w:pStyle w:val="HTML"/>
              <w:bidi/>
              <w:rPr>
                <w:rFonts w:ascii="Arial" w:hAnsi="Arial" w:cs="Arial"/>
                <w:color w:val="000000"/>
                <w:sz w:val="21"/>
                <w:szCs w:val="21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rtl/>
              </w:rPr>
              <w:t>433 - קרל פופר 2</w:t>
            </w:r>
          </w:p>
          <w:p w14:paraId="7C3A0C5D" w14:textId="77777777" w:rsidR="00000000" w:rsidRDefault="00043A14">
            <w:pPr>
              <w:pStyle w:val="HTML"/>
              <w:bidi/>
              <w:rPr>
                <w:rFonts w:ascii="Arial" w:hAnsi="Arial" w:cs="Arial"/>
                <w:color w:val="000000"/>
                <w:sz w:val="21"/>
                <w:szCs w:val="21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pict w14:anchorId="48093E1E">
                <v:rect id="_x0000_i1038" style="width:0;height:1.5pt" o:hralign="center" o:hrstd="t" o:hr="t" fillcolor="#a0a0a0" stroked="f"/>
              </w:pict>
            </w:r>
          </w:p>
          <w:p w14:paraId="59F954C1" w14:textId="77777777" w:rsidR="00000000" w:rsidRDefault="00043A14">
            <w:pPr>
              <w:pStyle w:val="HTML"/>
              <w:bidi/>
              <w:rPr>
                <w:rFonts w:ascii="Arial" w:hAnsi="Arial" w:cs="Arial"/>
                <w:color w:val="000000"/>
                <w:sz w:val="21"/>
                <w:szCs w:val="21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rtl/>
              </w:rPr>
              <w:t xml:space="preserve">439 - </w:t>
            </w:r>
          </w:p>
          <w:p w14:paraId="4D354B73" w14:textId="77777777" w:rsidR="00000000" w:rsidRDefault="00043A14">
            <w:pPr>
              <w:pStyle w:val="HTML"/>
              <w:bidi/>
              <w:rPr>
                <w:rFonts w:ascii="Arial" w:hAnsi="Arial" w:cs="Arial"/>
                <w:color w:val="000000"/>
                <w:sz w:val="21"/>
                <w:szCs w:val="21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rtl/>
              </w:rPr>
              <w:t>לרכב שמשקלו הכולל מעל 4 טון</w:t>
            </w:r>
          </w:p>
          <w:p w14:paraId="109C64BB" w14:textId="77777777" w:rsidR="00000000" w:rsidRDefault="00043A14">
            <w:pPr>
              <w:pStyle w:val="HTML"/>
              <w:bidi/>
              <w:rPr>
                <w:rFonts w:ascii="Arial" w:hAnsi="Arial" w:cs="Arial"/>
                <w:color w:val="000000"/>
                <w:sz w:val="21"/>
                <w:szCs w:val="21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pict w14:anchorId="25A0D4A0">
                <v:rect id="_x0000_i1039" style="width:0;height:1.5pt" o:hralign="center" o:hrstd="t" o:hr="t" fillcolor="#a0a0a0" stroked="f"/>
              </w:pict>
            </w:r>
          </w:p>
          <w:p w14:paraId="5AD10744" w14:textId="77777777" w:rsidR="00000000" w:rsidRDefault="00043A14">
            <w:pPr>
              <w:pStyle w:val="HTML"/>
              <w:bidi/>
              <w:rPr>
                <w:rFonts w:ascii="Arial" w:hAnsi="Arial" w:cs="Arial"/>
                <w:color w:val="000000"/>
                <w:sz w:val="21"/>
                <w:szCs w:val="21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rtl/>
              </w:rPr>
              <w:t>433 - תומס אדיסון 6</w:t>
            </w:r>
          </w:p>
          <w:p w14:paraId="2010916C" w14:textId="77777777" w:rsidR="00000000" w:rsidRDefault="00043A14">
            <w:pPr>
              <w:pStyle w:val="HTML"/>
              <w:bidi/>
              <w:rPr>
                <w:rFonts w:ascii="Arial" w:hAnsi="Arial" w:cs="Arial"/>
                <w:color w:val="000000"/>
                <w:sz w:val="21"/>
                <w:szCs w:val="21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pict w14:anchorId="2609BBCB">
                <v:rect id="_x0000_i1040" style="width:0;height:1.5pt" o:hralign="center" o:hrstd="t" o:hr="t" fillcolor="#a0a0a0" stroked="f"/>
              </w:pict>
            </w:r>
          </w:p>
          <w:p w14:paraId="36A7AE48" w14:textId="77777777" w:rsidR="00000000" w:rsidRDefault="00043A14">
            <w:pPr>
              <w:pStyle w:val="HTML"/>
              <w:bidi/>
              <w:rPr>
                <w:rFonts w:ascii="Arial" w:hAnsi="Arial" w:cs="Arial"/>
                <w:color w:val="000000"/>
                <w:sz w:val="21"/>
                <w:szCs w:val="21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rtl/>
              </w:rPr>
              <w:t>439 - תומס אדיסון 6</w:t>
            </w:r>
          </w:p>
          <w:p w14:paraId="59D5D606" w14:textId="77777777" w:rsidR="00000000" w:rsidRDefault="00043A14">
            <w:pPr>
              <w:pStyle w:val="HTML"/>
              <w:bidi/>
              <w:rPr>
                <w:rFonts w:ascii="Arial" w:hAnsi="Arial" w:cs="Arial"/>
                <w:color w:val="000000"/>
                <w:sz w:val="21"/>
                <w:szCs w:val="21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rtl/>
              </w:rPr>
              <w:t>לרכב שמשקלו הכולל עולה על 4 טון</w:t>
            </w:r>
          </w:p>
          <w:p w14:paraId="7B808429" w14:textId="77777777" w:rsidR="00000000" w:rsidRDefault="00043A14">
            <w:pPr>
              <w:pStyle w:val="HTML"/>
              <w:bidi/>
              <w:rPr>
                <w:rFonts w:ascii="Arial" w:hAnsi="Arial" w:cs="Arial"/>
                <w:color w:val="000000"/>
                <w:sz w:val="21"/>
                <w:szCs w:val="21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pict w14:anchorId="5E762107">
                <v:rect id="_x0000_i1041" style="width:0;height:1.5pt" o:hralign="center" o:hrstd="t" o:hr="t" fillcolor="#a0a0a0" stroked="f"/>
              </w:pict>
            </w:r>
          </w:p>
          <w:p w14:paraId="0C5B0CE3" w14:textId="77777777" w:rsidR="00000000" w:rsidRDefault="00043A14">
            <w:pPr>
              <w:pStyle w:val="HTML"/>
              <w:bidi/>
              <w:rPr>
                <w:rFonts w:ascii="Arial" w:hAnsi="Arial" w:cs="Arial"/>
                <w:color w:val="000000"/>
                <w:sz w:val="21"/>
                <w:szCs w:val="21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rtl/>
              </w:rPr>
              <w:lastRenderedPageBreak/>
              <w:t>433 - תומס אדיסון 6</w:t>
            </w:r>
          </w:p>
          <w:p w14:paraId="1C0A1AD6" w14:textId="77777777" w:rsidR="00000000" w:rsidRDefault="00043A14">
            <w:pPr>
              <w:pStyle w:val="HTML"/>
              <w:bidi/>
              <w:rPr>
                <w:rFonts w:ascii="Arial" w:hAnsi="Arial" w:cs="Arial"/>
                <w:color w:val="000000"/>
                <w:sz w:val="21"/>
                <w:szCs w:val="21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pict w14:anchorId="74DDF1EA">
                <v:rect id="_x0000_i1042" style="width:0;height:1.5pt" o:hralign="center" o:hrstd="t" o:hr="t" fillcolor="#a0a0a0" stroked="f"/>
              </w:pict>
            </w:r>
          </w:p>
          <w:p w14:paraId="4AB44A53" w14:textId="77777777" w:rsidR="00000000" w:rsidRDefault="00043A14">
            <w:pPr>
              <w:pStyle w:val="HTML"/>
              <w:bidi/>
              <w:rPr>
                <w:rFonts w:ascii="Arial" w:hAnsi="Arial" w:cs="Arial"/>
                <w:color w:val="000000"/>
                <w:sz w:val="21"/>
                <w:szCs w:val="21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rtl/>
              </w:rPr>
              <w:t>439 - תומס אדיסון 6</w:t>
            </w:r>
          </w:p>
          <w:p w14:paraId="0194300B" w14:textId="77777777" w:rsidR="00000000" w:rsidRDefault="00043A14">
            <w:pPr>
              <w:pStyle w:val="HTML"/>
              <w:bidi/>
              <w:rPr>
                <w:color w:val="000000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rtl/>
              </w:rPr>
              <w:t>לרכב שמשקלו הכולל עולה על 4 טו</w:t>
            </w:r>
            <w:r>
              <w:rPr>
                <w:rFonts w:ascii="Arial" w:hAnsi="Arial" w:cs="Arial"/>
                <w:color w:val="000000"/>
                <w:sz w:val="21"/>
                <w:szCs w:val="21"/>
                <w:rtl/>
              </w:rPr>
              <w:t>ן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2D03B9F7" w14:textId="77777777" w:rsidR="00000000" w:rsidRDefault="00043A14">
            <w:pPr>
              <w:rPr>
                <w:color w:val="000000"/>
                <w:rtl/>
              </w:rPr>
            </w:pPr>
          </w:p>
        </w:tc>
      </w:tr>
      <w:tr w:rsidR="00000000" w14:paraId="3181AB0C" w14:textId="77777777">
        <w:trPr>
          <w:divId w:val="881789549"/>
          <w:jc w:val="center"/>
        </w:trPr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7CE37E02" w14:textId="77777777" w:rsidR="00000000" w:rsidRDefault="00043A14">
            <w:pPr>
              <w:rPr>
                <w:rFonts w:eastAsia="Times New Roman"/>
                <w:color w:val="000000"/>
                <w:sz w:val="21"/>
                <w:szCs w:val="21"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25/18/19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3E661524" w14:textId="77777777" w:rsidR="00000000" w:rsidRDefault="00043A14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 xml:space="preserve">בקשת יו"ר הועדה בעקבות פניית תושבים </w:t>
            </w: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לאשר סימון אדום לבן באורך 6 מטר בזרוע הצפונית מדרכה מערבית בצומת שרה מלכין -שפרינצ'ק יוסף לצורך הגדלת שדה ראיה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6D45E95B" w14:textId="77777777" w:rsidR="00000000" w:rsidRDefault="00043A14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הועדה לא מאשרת את הבקשה. כבר אושר בעבר הארכה של 6 מ' סימון אדום לבן באזור זה . לא מומלצת נארכה נוספת.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2E163BC0" w14:textId="77777777" w:rsidR="00000000" w:rsidRDefault="00043A14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נדחה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25FEF99C" w14:textId="77777777" w:rsidR="00000000" w:rsidRDefault="00043A14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41BAACBD" w14:textId="77777777" w:rsidR="00000000" w:rsidRDefault="00043A14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12EDE12F" w14:textId="77777777">
        <w:trPr>
          <w:divId w:val="881789549"/>
          <w:jc w:val="center"/>
        </w:trPr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568BC3C6" w14:textId="77777777" w:rsidR="00000000" w:rsidRDefault="00043A14">
            <w:pPr>
              <w:rPr>
                <w:rFonts w:eastAsia="Times New Roman"/>
                <w:color w:val="000000"/>
                <w:sz w:val="21"/>
                <w:szCs w:val="21"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25/18/20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4AE269A8" w14:textId="77777777" w:rsidR="00000000" w:rsidRDefault="00043A14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בקשת התושב לאשר סימון אדום</w:t>
            </w: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 xml:space="preserve"> לבן בזלמן ארן 6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6AFC2CFE" w14:textId="77777777" w:rsidR="00000000" w:rsidRDefault="00043A14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הועדה מאשרת בכניסה לחניה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6756F9BE" w14:textId="77777777" w:rsidR="00000000" w:rsidRDefault="00043A14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אושר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0EB7D667" w14:textId="77777777" w:rsidR="00000000" w:rsidRDefault="00043A14">
            <w:pPr>
              <w:pStyle w:val="HTML"/>
              <w:bidi/>
              <w:rPr>
                <w:color w:val="000000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rtl/>
              </w:rPr>
              <w:t xml:space="preserve">818 - ארן זלמן </w:t>
            </w:r>
            <w:r>
              <w:rPr>
                <w:rFonts w:ascii="Arial" w:hAnsi="Arial" w:cs="Arial"/>
                <w:color w:val="000000"/>
                <w:sz w:val="21"/>
                <w:szCs w:val="21"/>
                <w:rtl/>
              </w:rPr>
              <w:t>6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3DA8E1DE" w14:textId="77777777" w:rsidR="00000000" w:rsidRDefault="00043A14">
            <w:pPr>
              <w:rPr>
                <w:color w:val="000000"/>
                <w:rtl/>
              </w:rPr>
            </w:pPr>
          </w:p>
        </w:tc>
      </w:tr>
      <w:tr w:rsidR="00000000" w14:paraId="0C0C4F1B" w14:textId="77777777">
        <w:trPr>
          <w:divId w:val="881789549"/>
          <w:jc w:val="center"/>
        </w:trPr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4AE49241" w14:textId="77777777" w:rsidR="00000000" w:rsidRDefault="00043A14">
            <w:pPr>
              <w:rPr>
                <w:rFonts w:eastAsia="Times New Roman"/>
                <w:color w:val="000000"/>
                <w:sz w:val="21"/>
                <w:szCs w:val="21"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25/18/21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3DCB9AB6" w14:textId="77777777" w:rsidR="00000000" w:rsidRDefault="00043A14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 xml:space="preserve">בקשת תושב לאשר פסי האטה ברח' הרב קוק פינת סלומון ותמרור לפני מעבר החציה 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46FAFC74" w14:textId="77777777" w:rsidR="00000000" w:rsidRDefault="00043A14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הוועדה מאשרת פס האטה דרומית למעבר החציה החוצה את רחוב הרב קוק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25B3BACB" w14:textId="77777777" w:rsidR="00000000" w:rsidRDefault="00043A14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אושר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7B11D09D" w14:textId="77777777" w:rsidR="00000000" w:rsidRDefault="00043A14">
            <w:pPr>
              <w:pStyle w:val="HTML"/>
              <w:bidi/>
              <w:rPr>
                <w:rFonts w:ascii="Arial" w:hAnsi="Arial" w:cs="Arial"/>
                <w:color w:val="000000"/>
                <w:sz w:val="21"/>
                <w:szCs w:val="21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rtl/>
              </w:rPr>
              <w:t>821 - הרב קוק 26</w:t>
            </w:r>
          </w:p>
          <w:p w14:paraId="757D1330" w14:textId="77777777" w:rsidR="00000000" w:rsidRDefault="00043A14">
            <w:pPr>
              <w:pStyle w:val="HTML"/>
              <w:bidi/>
              <w:rPr>
                <w:rFonts w:ascii="Arial" w:hAnsi="Arial" w:cs="Arial"/>
                <w:color w:val="000000"/>
                <w:sz w:val="21"/>
                <w:szCs w:val="21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pict w14:anchorId="01969F30">
                <v:rect id="_x0000_i1043" style="width:0;height:1.5pt" o:hralign="center" o:hrstd="t" o:hr="t" fillcolor="#a0a0a0" stroked="f"/>
              </w:pict>
            </w:r>
          </w:p>
          <w:p w14:paraId="5A5617E4" w14:textId="77777777" w:rsidR="00000000" w:rsidRDefault="00043A14">
            <w:pPr>
              <w:pStyle w:val="HTML"/>
              <w:bidi/>
              <w:rPr>
                <w:rFonts w:ascii="Arial" w:hAnsi="Arial" w:cs="Arial"/>
                <w:color w:val="000000"/>
                <w:sz w:val="21"/>
                <w:szCs w:val="21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rtl/>
              </w:rPr>
              <w:t>144 - הרב קוק 20</w:t>
            </w:r>
          </w:p>
          <w:p w14:paraId="33DF5E9F" w14:textId="77777777" w:rsidR="00000000" w:rsidRDefault="00043A14">
            <w:pPr>
              <w:pStyle w:val="HTML"/>
              <w:bidi/>
              <w:rPr>
                <w:rFonts w:ascii="Arial" w:hAnsi="Arial" w:cs="Arial"/>
                <w:color w:val="000000"/>
                <w:sz w:val="21"/>
                <w:szCs w:val="21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pict w14:anchorId="0A65AD9D">
                <v:rect id="_x0000_i1044" style="width:0;height:1.5pt" o:hralign="center" o:hrstd="t" o:hr="t" fillcolor="#a0a0a0" stroked="f"/>
              </w:pict>
            </w:r>
          </w:p>
          <w:p w14:paraId="1B3DB69B" w14:textId="77777777" w:rsidR="00000000" w:rsidRDefault="00043A14">
            <w:pPr>
              <w:pStyle w:val="HTML"/>
              <w:bidi/>
              <w:rPr>
                <w:color w:val="000000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rtl/>
              </w:rPr>
              <w:t>144 - הרב קוק 2</w:t>
            </w:r>
            <w:r>
              <w:rPr>
                <w:rFonts w:ascii="Arial" w:hAnsi="Arial" w:cs="Arial"/>
                <w:color w:val="000000"/>
                <w:sz w:val="21"/>
                <w:szCs w:val="21"/>
                <w:rtl/>
              </w:rPr>
              <w:t>7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29931EAB" w14:textId="77777777" w:rsidR="00000000" w:rsidRDefault="00043A14">
            <w:pPr>
              <w:rPr>
                <w:color w:val="000000"/>
                <w:rtl/>
              </w:rPr>
            </w:pPr>
          </w:p>
        </w:tc>
      </w:tr>
      <w:tr w:rsidR="00000000" w14:paraId="6D56CEAB" w14:textId="77777777">
        <w:trPr>
          <w:divId w:val="881789549"/>
          <w:jc w:val="center"/>
        </w:trPr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4F436F23" w14:textId="77777777" w:rsidR="00000000" w:rsidRDefault="00043A14">
            <w:pPr>
              <w:rPr>
                <w:rFonts w:eastAsia="Times New Roman"/>
                <w:color w:val="000000"/>
                <w:sz w:val="21"/>
                <w:szCs w:val="21"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25/18/22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690B719F" w14:textId="77777777" w:rsidR="00000000" w:rsidRDefault="00043A14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בקשת תושב לאשר סימון מעטפה ברחוב הבריגדה היהודית 56 עקב חסימת רכבים את הכניסה לחניה.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7712CDC8" w14:textId="77777777" w:rsidR="00000000" w:rsidRDefault="00043A14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הועדה מאשרת ביטול אדום לבן וסימון מעטפה בניגוד לחוות דעת מהנדסת תנועה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276D5683" w14:textId="77777777" w:rsidR="00000000" w:rsidRDefault="00043A14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אושר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289CA5F3" w14:textId="77777777" w:rsidR="00000000" w:rsidRDefault="00043A14">
            <w:pPr>
              <w:pStyle w:val="HTML"/>
              <w:bidi/>
              <w:rPr>
                <w:color w:val="000000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rtl/>
              </w:rPr>
              <w:t>820 -</w:t>
            </w:r>
            <w:r>
              <w:rPr>
                <w:rFonts w:ascii="Arial" w:hAnsi="Arial" w:cs="Arial"/>
                <w:color w:val="000000"/>
                <w:sz w:val="21"/>
                <w:szCs w:val="21"/>
                <w:rtl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1C972443" w14:textId="77777777" w:rsidR="00000000" w:rsidRDefault="00043A14">
            <w:pPr>
              <w:rPr>
                <w:color w:val="000000"/>
                <w:rtl/>
              </w:rPr>
            </w:pPr>
          </w:p>
        </w:tc>
      </w:tr>
      <w:tr w:rsidR="00000000" w14:paraId="7A1B3C93" w14:textId="77777777">
        <w:trPr>
          <w:divId w:val="881789549"/>
          <w:jc w:val="center"/>
        </w:trPr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36435608" w14:textId="77777777" w:rsidR="00000000" w:rsidRDefault="00043A14">
            <w:pPr>
              <w:rPr>
                <w:rFonts w:eastAsia="Times New Roman"/>
                <w:color w:val="000000"/>
                <w:sz w:val="21"/>
                <w:szCs w:val="21"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25/18/23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50483790" w14:textId="77777777" w:rsidR="00000000" w:rsidRDefault="00043A14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 xml:space="preserve">בקשת יו"ר הועדה לאשר איסור חניית משאיות ברחוב ויצמן 74 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7D88742A" w14:textId="77777777" w:rsidR="00000000" w:rsidRDefault="00043A14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הועדה מאשרת את הבקשה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76DD5BD3" w14:textId="77777777" w:rsidR="00000000" w:rsidRDefault="00043A14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א</w:t>
            </w: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ושר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2518B580" w14:textId="77777777" w:rsidR="00000000" w:rsidRDefault="00043A14">
            <w:pPr>
              <w:pStyle w:val="HTML"/>
              <w:bidi/>
              <w:rPr>
                <w:rFonts w:ascii="Arial" w:hAnsi="Arial" w:cs="Arial"/>
                <w:color w:val="000000"/>
                <w:sz w:val="21"/>
                <w:szCs w:val="21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rtl/>
              </w:rPr>
              <w:t>433 - שד ויצמן 58</w:t>
            </w:r>
          </w:p>
          <w:p w14:paraId="3FF7AF1D" w14:textId="77777777" w:rsidR="00000000" w:rsidRDefault="00043A14">
            <w:pPr>
              <w:pStyle w:val="HTML"/>
              <w:bidi/>
              <w:rPr>
                <w:rFonts w:ascii="Arial" w:hAnsi="Arial" w:cs="Arial"/>
                <w:color w:val="000000"/>
                <w:sz w:val="21"/>
                <w:szCs w:val="21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pict w14:anchorId="79C203D9">
                <v:rect id="_x0000_i1045" style="width:0;height:1.5pt" o:hralign="center" o:hrstd="t" o:hr="t" fillcolor="#a0a0a0" stroked="f"/>
              </w:pict>
            </w:r>
          </w:p>
          <w:p w14:paraId="1C05CD8B" w14:textId="77777777" w:rsidR="00000000" w:rsidRDefault="00043A14">
            <w:pPr>
              <w:pStyle w:val="HTML"/>
              <w:bidi/>
              <w:rPr>
                <w:rFonts w:ascii="Arial" w:hAnsi="Arial" w:cs="Arial"/>
                <w:color w:val="000000"/>
                <w:sz w:val="21"/>
                <w:szCs w:val="21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rtl/>
              </w:rPr>
              <w:t>439 - שד ויצמן 58</w:t>
            </w:r>
          </w:p>
          <w:p w14:paraId="25AB1774" w14:textId="77777777" w:rsidR="00000000" w:rsidRDefault="00043A14">
            <w:pPr>
              <w:pStyle w:val="HTML"/>
              <w:bidi/>
              <w:rPr>
                <w:color w:val="000000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rtl/>
              </w:rPr>
              <w:t>לרכב שמשקלו הכולל מעל 4 טו</w:t>
            </w:r>
            <w:r>
              <w:rPr>
                <w:rFonts w:ascii="Arial" w:hAnsi="Arial" w:cs="Arial"/>
                <w:color w:val="000000"/>
                <w:sz w:val="21"/>
                <w:szCs w:val="21"/>
                <w:rtl/>
              </w:rPr>
              <w:t>ן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2FAF7B55" w14:textId="77777777" w:rsidR="00000000" w:rsidRDefault="00043A14">
            <w:pPr>
              <w:rPr>
                <w:color w:val="000000"/>
                <w:rtl/>
              </w:rPr>
            </w:pPr>
          </w:p>
        </w:tc>
      </w:tr>
      <w:tr w:rsidR="00000000" w14:paraId="344B6758" w14:textId="77777777">
        <w:trPr>
          <w:divId w:val="881789549"/>
          <w:jc w:val="center"/>
        </w:trPr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01EFC54C" w14:textId="77777777" w:rsidR="00000000" w:rsidRDefault="00043A14">
            <w:pPr>
              <w:rPr>
                <w:rFonts w:eastAsia="Times New Roman"/>
                <w:color w:val="000000"/>
                <w:sz w:val="21"/>
                <w:szCs w:val="21"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25/18/24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6670ABAE" w14:textId="77777777" w:rsidR="00000000" w:rsidRDefault="00043A14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בקשת תושבת לאשר איסור חניית משאיות ברחוב שד' בן צבי 108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0B771F76" w14:textId="77777777" w:rsidR="00000000" w:rsidRDefault="00043A14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הועדה מאשרת את הבקשה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73FEB5E6" w14:textId="77777777" w:rsidR="00000000" w:rsidRDefault="00043A14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אושר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0D953610" w14:textId="77777777" w:rsidR="00000000" w:rsidRDefault="00043A14">
            <w:pPr>
              <w:pStyle w:val="HTML"/>
              <w:bidi/>
              <w:rPr>
                <w:rFonts w:ascii="Arial" w:hAnsi="Arial" w:cs="Arial"/>
                <w:color w:val="000000"/>
                <w:sz w:val="21"/>
                <w:szCs w:val="21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rtl/>
              </w:rPr>
              <w:t>439 - שד בן צבי 108</w:t>
            </w:r>
          </w:p>
          <w:p w14:paraId="3047C0E1" w14:textId="77777777" w:rsidR="00000000" w:rsidRDefault="00043A14">
            <w:pPr>
              <w:pStyle w:val="HTML"/>
              <w:bidi/>
              <w:rPr>
                <w:rFonts w:ascii="Arial" w:hAnsi="Arial" w:cs="Arial"/>
                <w:color w:val="000000"/>
                <w:sz w:val="21"/>
                <w:szCs w:val="21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rtl/>
              </w:rPr>
              <w:t>לרכב שמשקלו הכולל מעל 4 טון</w:t>
            </w:r>
          </w:p>
          <w:p w14:paraId="4BBF5300" w14:textId="77777777" w:rsidR="00000000" w:rsidRDefault="00043A14">
            <w:pPr>
              <w:pStyle w:val="HTML"/>
              <w:bidi/>
              <w:rPr>
                <w:rFonts w:ascii="Arial" w:hAnsi="Arial" w:cs="Arial"/>
                <w:color w:val="000000"/>
                <w:sz w:val="21"/>
                <w:szCs w:val="21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pict w14:anchorId="231AA0CB">
                <v:rect id="_x0000_i1046" style="width:0;height:1.5pt" o:hralign="center" o:hrstd="t" o:hr="t" fillcolor="#a0a0a0" stroked="f"/>
              </w:pict>
            </w:r>
          </w:p>
          <w:p w14:paraId="05E009FC" w14:textId="77777777" w:rsidR="00000000" w:rsidRDefault="00043A14">
            <w:pPr>
              <w:pStyle w:val="HTML"/>
              <w:bidi/>
              <w:rPr>
                <w:color w:val="000000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rtl/>
              </w:rPr>
              <w:t>433 - שד בן צבי 10</w:t>
            </w:r>
            <w:r>
              <w:rPr>
                <w:rFonts w:ascii="Arial" w:hAnsi="Arial" w:cs="Arial"/>
                <w:color w:val="000000"/>
                <w:sz w:val="21"/>
                <w:szCs w:val="21"/>
                <w:rtl/>
              </w:rPr>
              <w:t>8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7EEBB9FF" w14:textId="77777777" w:rsidR="00000000" w:rsidRDefault="00043A14">
            <w:pPr>
              <w:rPr>
                <w:color w:val="000000"/>
                <w:rtl/>
              </w:rPr>
            </w:pPr>
          </w:p>
        </w:tc>
      </w:tr>
      <w:tr w:rsidR="00000000" w14:paraId="284F97D0" w14:textId="77777777">
        <w:trPr>
          <w:divId w:val="881789549"/>
          <w:jc w:val="center"/>
        </w:trPr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4BC8709D" w14:textId="77777777" w:rsidR="00000000" w:rsidRDefault="00043A14">
            <w:pPr>
              <w:rPr>
                <w:rFonts w:eastAsia="Times New Roman"/>
                <w:color w:val="000000"/>
                <w:sz w:val="21"/>
                <w:szCs w:val="21"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25/18/25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6395021D" w14:textId="77777777" w:rsidR="00000000" w:rsidRDefault="00043A14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 xml:space="preserve">בקשת התושבת מלכה אושרי לאשר סימון אדום לבן בכניסה לחניית ביתה ברח' </w:t>
            </w:r>
            <w:r>
              <w:rPr>
                <w:rFonts w:eastAsia="Times New Roman"/>
                <w:color w:val="000000"/>
                <w:sz w:val="21"/>
                <w:szCs w:val="21"/>
                <w:rtl/>
              </w:rPr>
              <w:lastRenderedPageBreak/>
              <w:t>הרב נויפלד 24 א'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667EEC86" w14:textId="77777777" w:rsidR="00000000" w:rsidRDefault="00043A14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lastRenderedPageBreak/>
              <w:t>הועדה מאשרת את הבקשה בתנאי לשימוש תקין בחניה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2E44B04A" w14:textId="77777777" w:rsidR="00000000" w:rsidRDefault="00043A14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אושר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1C2BD808" w14:textId="77777777" w:rsidR="00000000" w:rsidRDefault="00043A14">
            <w:pPr>
              <w:pStyle w:val="HTML"/>
              <w:bidi/>
              <w:rPr>
                <w:color w:val="000000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rtl/>
              </w:rPr>
              <w:t>818 - הרב נויפלד אלימלך 2</w:t>
            </w:r>
            <w:r>
              <w:rPr>
                <w:rFonts w:ascii="Arial" w:hAnsi="Arial" w:cs="Arial"/>
                <w:color w:val="000000"/>
                <w:sz w:val="21"/>
                <w:szCs w:val="21"/>
                <w:rtl/>
              </w:rPr>
              <w:t>4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590B79E1" w14:textId="77777777" w:rsidR="00000000" w:rsidRDefault="00043A14">
            <w:pPr>
              <w:rPr>
                <w:color w:val="000000"/>
                <w:rtl/>
              </w:rPr>
            </w:pPr>
          </w:p>
        </w:tc>
      </w:tr>
      <w:tr w:rsidR="00000000" w14:paraId="21133FDD" w14:textId="77777777">
        <w:trPr>
          <w:divId w:val="881789549"/>
          <w:jc w:val="center"/>
        </w:trPr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107FCFB2" w14:textId="77777777" w:rsidR="00000000" w:rsidRDefault="00043A14">
            <w:pPr>
              <w:rPr>
                <w:rFonts w:eastAsia="Times New Roman"/>
                <w:color w:val="000000"/>
                <w:sz w:val="21"/>
                <w:szCs w:val="21"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25/18/26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124F9DEF" w14:textId="77777777" w:rsidR="00000000" w:rsidRDefault="00043A14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בקשת תושבת לאשר סימון מעטפה בכניסה לחניה פרטית ברח' שרת 38, קיים אישור לחניה בהיתר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136A8B21" w14:textId="77777777" w:rsidR="00000000" w:rsidRDefault="00043A14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הוועדה מאשרת את הבקשה בתנאי לשימוש תקין בחניה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79683864" w14:textId="77777777" w:rsidR="00000000" w:rsidRDefault="00043A14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אושר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2E485881" w14:textId="77777777" w:rsidR="00000000" w:rsidRDefault="00043A14">
            <w:pPr>
              <w:pStyle w:val="HTML"/>
              <w:bidi/>
              <w:rPr>
                <w:color w:val="000000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rtl/>
              </w:rPr>
              <w:t>820 - שרת משה 3</w:t>
            </w:r>
            <w:r>
              <w:rPr>
                <w:rFonts w:ascii="Arial" w:hAnsi="Arial" w:cs="Arial"/>
                <w:color w:val="000000"/>
                <w:sz w:val="21"/>
                <w:szCs w:val="21"/>
                <w:rtl/>
              </w:rPr>
              <w:t>8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2878103A" w14:textId="77777777" w:rsidR="00000000" w:rsidRDefault="00043A14">
            <w:pPr>
              <w:rPr>
                <w:color w:val="000000"/>
                <w:rtl/>
              </w:rPr>
            </w:pPr>
          </w:p>
        </w:tc>
      </w:tr>
      <w:tr w:rsidR="00000000" w14:paraId="7946007A" w14:textId="77777777">
        <w:trPr>
          <w:divId w:val="881789549"/>
          <w:jc w:val="center"/>
        </w:trPr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7A85BD00" w14:textId="77777777" w:rsidR="00000000" w:rsidRDefault="00043A14">
            <w:pPr>
              <w:rPr>
                <w:rFonts w:eastAsia="Times New Roman"/>
                <w:color w:val="000000"/>
                <w:sz w:val="21"/>
                <w:szCs w:val="21"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25/18/27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77B0A048" w14:textId="77777777" w:rsidR="00000000" w:rsidRDefault="00043A14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בקשת יועץ ראש העיר לאשר הצבת תמרור לאכיפה אלקטרונית ברח' שפיגלמן חזית בית מס 21 בנוסף לבקשה לה</w:t>
            </w: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צבת עמודוני חסימה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4E01F0F4" w14:textId="77777777" w:rsidR="00000000" w:rsidRDefault="00043A14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הוועדה מאשרת הצבת מעקות באזור המבוקש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3B8591CA" w14:textId="77777777" w:rsidR="00000000" w:rsidRDefault="00043A14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אושר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0E36C15C" w14:textId="77777777" w:rsidR="00000000" w:rsidRDefault="00043A14">
            <w:pPr>
              <w:pStyle w:val="HTML"/>
              <w:bidi/>
              <w:rPr>
                <w:color w:val="000000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rtl/>
              </w:rPr>
              <w:t>ו - 8 - שפיגלמן אברהם 2</w:t>
            </w:r>
            <w:r>
              <w:rPr>
                <w:rFonts w:ascii="Arial" w:hAnsi="Arial" w:cs="Arial"/>
                <w:color w:val="000000"/>
                <w:sz w:val="21"/>
                <w:szCs w:val="21"/>
                <w:rtl/>
              </w:rPr>
              <w:t>1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65A4AB21" w14:textId="77777777" w:rsidR="00000000" w:rsidRDefault="00043A14">
            <w:pPr>
              <w:rPr>
                <w:color w:val="000000"/>
                <w:rtl/>
              </w:rPr>
            </w:pPr>
          </w:p>
        </w:tc>
      </w:tr>
      <w:tr w:rsidR="00000000" w14:paraId="39CEEDCB" w14:textId="77777777">
        <w:trPr>
          <w:divId w:val="881789549"/>
          <w:jc w:val="center"/>
        </w:trPr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0D8D5351" w14:textId="77777777" w:rsidR="00000000" w:rsidRDefault="00043A14">
            <w:pPr>
              <w:rPr>
                <w:rFonts w:eastAsia="Times New Roman"/>
                <w:color w:val="000000"/>
                <w:sz w:val="21"/>
                <w:szCs w:val="21"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25/18/28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01C1FBCF" w14:textId="77777777" w:rsidR="00000000" w:rsidRDefault="00043A14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 xml:space="preserve">בקשת יו"ר הוועדה לאשר הצבת עמודונים בכניסה לשביל הליכה הממוקם צפונית למתנ"ס עיר ימים מכיוון רחוב ברמן 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09E5DC37" w14:textId="77777777" w:rsidR="00000000" w:rsidRDefault="00043A14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מומלץ לאשר את הבקשה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523DDD4F" w14:textId="77777777" w:rsidR="00000000" w:rsidRDefault="00043A14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אושר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2A5FFA6E" w14:textId="77777777" w:rsidR="00000000" w:rsidRDefault="00043A14">
            <w:pPr>
              <w:pStyle w:val="HTML"/>
              <w:bidi/>
              <w:rPr>
                <w:rFonts w:ascii="Arial" w:hAnsi="Arial" w:cs="Arial"/>
                <w:color w:val="000000"/>
                <w:sz w:val="21"/>
                <w:szCs w:val="21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rtl/>
              </w:rPr>
              <w:t>149 - בני ברמן 6</w:t>
            </w:r>
          </w:p>
          <w:p w14:paraId="3F17173E" w14:textId="77777777" w:rsidR="00000000" w:rsidRDefault="00043A14">
            <w:pPr>
              <w:pStyle w:val="HTML"/>
              <w:bidi/>
              <w:rPr>
                <w:rFonts w:ascii="Arial" w:hAnsi="Arial" w:cs="Arial"/>
                <w:color w:val="000000"/>
                <w:sz w:val="21"/>
                <w:szCs w:val="21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pict w14:anchorId="4F975ED7">
                <v:rect id="_x0000_i1047" style="width:0;height:1.5pt" o:hralign="center" o:hrstd="t" o:hr="t" fillcolor="#a0a0a0" stroked="f"/>
              </w:pict>
            </w:r>
          </w:p>
          <w:p w14:paraId="73E371B9" w14:textId="77777777" w:rsidR="00000000" w:rsidRDefault="00043A14">
            <w:pPr>
              <w:pStyle w:val="HTML"/>
              <w:bidi/>
              <w:rPr>
                <w:color w:val="000000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rtl/>
              </w:rPr>
              <w:t xml:space="preserve">149 - בני ברמן </w:t>
            </w:r>
            <w:r>
              <w:rPr>
                <w:rFonts w:ascii="Arial" w:hAnsi="Arial" w:cs="Arial"/>
                <w:color w:val="000000"/>
                <w:sz w:val="21"/>
                <w:szCs w:val="21"/>
                <w:rtl/>
              </w:rPr>
              <w:t>6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778EBBFE" w14:textId="77777777" w:rsidR="00000000" w:rsidRDefault="00043A14">
            <w:pPr>
              <w:rPr>
                <w:color w:val="000000"/>
                <w:rtl/>
              </w:rPr>
            </w:pPr>
          </w:p>
        </w:tc>
      </w:tr>
      <w:tr w:rsidR="00000000" w14:paraId="1129901E" w14:textId="77777777">
        <w:trPr>
          <w:divId w:val="881789549"/>
          <w:jc w:val="center"/>
        </w:trPr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52855B96" w14:textId="77777777" w:rsidR="00000000" w:rsidRDefault="00043A14">
            <w:pPr>
              <w:rPr>
                <w:rFonts w:eastAsia="Times New Roman"/>
                <w:color w:val="000000"/>
                <w:sz w:val="21"/>
                <w:szCs w:val="21"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25/18/29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61177756" w14:textId="77777777" w:rsidR="00000000" w:rsidRDefault="00043A14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בקשה לאשר הצבת מעקות בטיחות בכניסה למדרחוב קראוזה מכיוון רח' סמילנסקי 10-12 למניעת כניסת רכבים למדרחוב. תואם מול מנהלת האזור.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5C4A0305" w14:textId="77777777" w:rsidR="00000000" w:rsidRDefault="00043A14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הוועדה מאשרת הצבת עמודי חסימה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1E62BC6C" w14:textId="77777777" w:rsidR="00000000" w:rsidRDefault="00043A14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אושר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4CE33A66" w14:textId="77777777" w:rsidR="00000000" w:rsidRDefault="00043A14">
            <w:pPr>
              <w:pStyle w:val="HTML"/>
              <w:bidi/>
              <w:rPr>
                <w:rFonts w:ascii="Arial" w:hAnsi="Arial" w:cs="Arial"/>
                <w:color w:val="000000"/>
                <w:sz w:val="21"/>
                <w:szCs w:val="21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rtl/>
              </w:rPr>
              <w:t>149 - סמילנסקי 11  מול</w:t>
            </w:r>
          </w:p>
          <w:p w14:paraId="4444399D" w14:textId="77777777" w:rsidR="00000000" w:rsidRDefault="00043A14">
            <w:pPr>
              <w:pStyle w:val="HTML"/>
              <w:bidi/>
              <w:rPr>
                <w:rFonts w:ascii="Arial" w:hAnsi="Arial" w:cs="Arial"/>
                <w:color w:val="000000"/>
                <w:sz w:val="21"/>
                <w:szCs w:val="21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pict w14:anchorId="7D1E48CD">
                <v:rect id="_x0000_i1048" style="width:0;height:1.5pt" o:hralign="center" o:hrstd="t" o:hr="t" fillcolor="#a0a0a0" stroked="f"/>
              </w:pict>
            </w:r>
          </w:p>
          <w:p w14:paraId="08631EB8" w14:textId="77777777" w:rsidR="00000000" w:rsidRDefault="00043A14">
            <w:pPr>
              <w:pStyle w:val="HTML"/>
              <w:bidi/>
              <w:rPr>
                <w:rFonts w:ascii="Arial" w:hAnsi="Arial" w:cs="Arial"/>
                <w:color w:val="000000"/>
                <w:sz w:val="21"/>
                <w:szCs w:val="21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rtl/>
              </w:rPr>
              <w:t xml:space="preserve">149 - </w:t>
            </w:r>
          </w:p>
          <w:p w14:paraId="5D9E34C9" w14:textId="77777777" w:rsidR="00000000" w:rsidRDefault="00043A14">
            <w:pPr>
              <w:pStyle w:val="HTML"/>
              <w:bidi/>
              <w:rPr>
                <w:rFonts w:ascii="Arial" w:hAnsi="Arial" w:cs="Arial"/>
                <w:color w:val="000000"/>
                <w:sz w:val="21"/>
                <w:szCs w:val="21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pict w14:anchorId="0DDBD37E">
                <v:rect id="_x0000_i1049" style="width:0;height:1.5pt" o:hralign="center" o:hrstd="t" o:hr="t" fillcolor="#a0a0a0" stroked="f"/>
              </w:pict>
            </w:r>
          </w:p>
          <w:p w14:paraId="195BE8DA" w14:textId="77777777" w:rsidR="00000000" w:rsidRDefault="00043A14">
            <w:pPr>
              <w:pStyle w:val="HTML"/>
              <w:bidi/>
              <w:rPr>
                <w:color w:val="000000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rtl/>
              </w:rPr>
              <w:t>149 -</w:t>
            </w:r>
            <w:r>
              <w:rPr>
                <w:rFonts w:ascii="Arial" w:hAnsi="Arial" w:cs="Arial"/>
                <w:color w:val="000000"/>
                <w:sz w:val="21"/>
                <w:szCs w:val="21"/>
                <w:rtl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7600A0E6" w14:textId="77777777" w:rsidR="00000000" w:rsidRDefault="00043A14">
            <w:pPr>
              <w:rPr>
                <w:color w:val="000000"/>
                <w:rtl/>
              </w:rPr>
            </w:pPr>
          </w:p>
        </w:tc>
      </w:tr>
      <w:tr w:rsidR="00000000" w14:paraId="6FAED6C4" w14:textId="77777777">
        <w:trPr>
          <w:divId w:val="881789549"/>
          <w:jc w:val="center"/>
        </w:trPr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028A8C6B" w14:textId="77777777" w:rsidR="00000000" w:rsidRDefault="00043A14">
            <w:pPr>
              <w:rPr>
                <w:rFonts w:eastAsia="Times New Roman"/>
                <w:color w:val="000000"/>
                <w:sz w:val="21"/>
                <w:szCs w:val="21"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25/18/30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18399D38" w14:textId="77777777" w:rsidR="00000000" w:rsidRDefault="00043A14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בקשת יו"ר הוועדה לאשר הצבת מעקות ברח' אריק לביא במתחם גני הילדים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75513799" w14:textId="77777777" w:rsidR="00000000" w:rsidRDefault="00043A14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הוועדה מאשרת את הבקשה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47CED9A6" w14:textId="77777777" w:rsidR="00000000" w:rsidRDefault="00043A14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אושר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658092E3" w14:textId="77777777" w:rsidR="00000000" w:rsidRDefault="00043A14">
            <w:pPr>
              <w:pStyle w:val="HTML"/>
              <w:bidi/>
              <w:rPr>
                <w:rFonts w:ascii="Arial" w:hAnsi="Arial" w:cs="Arial"/>
                <w:color w:val="000000"/>
                <w:sz w:val="21"/>
                <w:szCs w:val="21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rtl/>
              </w:rPr>
              <w:t>ו - 8 - אריק לביא 44</w:t>
            </w:r>
          </w:p>
          <w:p w14:paraId="109009A6" w14:textId="77777777" w:rsidR="00000000" w:rsidRDefault="00043A14">
            <w:pPr>
              <w:pStyle w:val="HTML"/>
              <w:bidi/>
              <w:rPr>
                <w:rFonts w:ascii="Arial" w:hAnsi="Arial" w:cs="Arial"/>
                <w:color w:val="000000"/>
                <w:sz w:val="21"/>
                <w:szCs w:val="21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pict w14:anchorId="454D355B">
                <v:rect id="_x0000_i1050" style="width:0;height:1.5pt" o:hralign="center" o:hrstd="t" o:hr="t" fillcolor="#a0a0a0" stroked="f"/>
              </w:pict>
            </w:r>
          </w:p>
          <w:p w14:paraId="00CEF076" w14:textId="77777777" w:rsidR="00000000" w:rsidRDefault="00043A14">
            <w:pPr>
              <w:pStyle w:val="HTML"/>
              <w:bidi/>
              <w:rPr>
                <w:rFonts w:ascii="Arial" w:hAnsi="Arial" w:cs="Arial"/>
                <w:color w:val="000000"/>
                <w:sz w:val="21"/>
                <w:szCs w:val="21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rtl/>
              </w:rPr>
              <w:t>ו - 8 - אריק לביא 44</w:t>
            </w:r>
          </w:p>
          <w:p w14:paraId="1DEB9977" w14:textId="77777777" w:rsidR="00000000" w:rsidRDefault="00043A14">
            <w:pPr>
              <w:pStyle w:val="HTML"/>
              <w:bidi/>
              <w:rPr>
                <w:rFonts w:ascii="Arial" w:hAnsi="Arial" w:cs="Arial"/>
                <w:color w:val="000000"/>
                <w:sz w:val="21"/>
                <w:szCs w:val="21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pict w14:anchorId="3E04C0D2">
                <v:rect id="_x0000_i1051" style="width:0;height:1.5pt" o:hralign="center" o:hrstd="t" o:hr="t" fillcolor="#a0a0a0" stroked="f"/>
              </w:pict>
            </w:r>
          </w:p>
          <w:p w14:paraId="726B1F5A" w14:textId="77777777" w:rsidR="00000000" w:rsidRDefault="00043A14">
            <w:pPr>
              <w:pStyle w:val="HTML"/>
              <w:bidi/>
              <w:rPr>
                <w:color w:val="000000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rtl/>
              </w:rPr>
              <w:t>ו - 8 - אריק לביא 4</w:t>
            </w:r>
            <w:r>
              <w:rPr>
                <w:rFonts w:ascii="Arial" w:hAnsi="Arial" w:cs="Arial"/>
                <w:color w:val="000000"/>
                <w:sz w:val="21"/>
                <w:szCs w:val="21"/>
                <w:rtl/>
              </w:rPr>
              <w:t>4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129EC316" w14:textId="77777777" w:rsidR="00000000" w:rsidRDefault="00043A14">
            <w:pPr>
              <w:rPr>
                <w:color w:val="000000"/>
                <w:rtl/>
              </w:rPr>
            </w:pPr>
          </w:p>
        </w:tc>
      </w:tr>
      <w:tr w:rsidR="00000000" w14:paraId="5AE118FD" w14:textId="77777777">
        <w:trPr>
          <w:divId w:val="881789549"/>
          <w:jc w:val="center"/>
        </w:trPr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21720AC0" w14:textId="77777777" w:rsidR="00000000" w:rsidRDefault="00043A14">
            <w:pPr>
              <w:rPr>
                <w:rFonts w:eastAsia="Times New Roman"/>
                <w:color w:val="000000"/>
                <w:sz w:val="21"/>
                <w:szCs w:val="21"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25/18/31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2F1330CE" w14:textId="77777777" w:rsidR="00000000" w:rsidRDefault="00043A14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 xml:space="preserve">בקשת מנהלת עסקים לאשר סימון כחול לבן ברח' יד חרוצים בחזית בית מס' 6 בסמוך למעון רישוי "אלישע" בעקבות הצבה של גרוטאות באזור 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0E442C80" w14:textId="77777777" w:rsidR="00000000" w:rsidRDefault="00043A14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הוועדה מאשרת את הבקשה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686BDFEC" w14:textId="77777777" w:rsidR="00000000" w:rsidRDefault="00043A14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אושר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0D7A4E22" w14:textId="77777777" w:rsidR="00000000" w:rsidRDefault="00043A14">
            <w:pPr>
              <w:pStyle w:val="HTML"/>
              <w:bidi/>
              <w:rPr>
                <w:rFonts w:ascii="Arial" w:hAnsi="Arial" w:cs="Arial"/>
                <w:color w:val="000000"/>
                <w:sz w:val="21"/>
                <w:szCs w:val="21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rtl/>
              </w:rPr>
              <w:t>817 - יד חרוצים 6</w:t>
            </w:r>
          </w:p>
          <w:p w14:paraId="28142952" w14:textId="77777777" w:rsidR="00000000" w:rsidRDefault="00043A14">
            <w:pPr>
              <w:pStyle w:val="HTML"/>
              <w:bidi/>
              <w:rPr>
                <w:rFonts w:ascii="Arial" w:hAnsi="Arial" w:cs="Arial"/>
                <w:color w:val="000000"/>
                <w:sz w:val="21"/>
                <w:szCs w:val="21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pict w14:anchorId="57660D2F">
                <v:rect id="_x0000_i1052" style="width:0;height:1.5pt" o:hralign="center" o:hrstd="t" o:hr="t" fillcolor="#a0a0a0" stroked="f"/>
              </w:pict>
            </w:r>
          </w:p>
          <w:p w14:paraId="288206C2" w14:textId="77777777" w:rsidR="00000000" w:rsidRDefault="00043A14">
            <w:pPr>
              <w:pStyle w:val="HTML"/>
              <w:bidi/>
              <w:rPr>
                <w:rFonts w:ascii="Arial" w:hAnsi="Arial" w:cs="Arial"/>
                <w:color w:val="000000"/>
                <w:sz w:val="21"/>
                <w:szCs w:val="21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rtl/>
              </w:rPr>
              <w:t>817 - יד חרוצים 6</w:t>
            </w:r>
          </w:p>
          <w:p w14:paraId="1F49FD65" w14:textId="77777777" w:rsidR="00000000" w:rsidRDefault="00043A14">
            <w:pPr>
              <w:pStyle w:val="HTML"/>
              <w:bidi/>
              <w:rPr>
                <w:rFonts w:ascii="Arial" w:hAnsi="Arial" w:cs="Arial"/>
                <w:color w:val="000000"/>
                <w:sz w:val="21"/>
                <w:szCs w:val="21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pict w14:anchorId="01149633">
                <v:rect id="_x0000_i1053" style="width:0;height:1.5pt" o:hralign="center" o:hrstd="t" o:hr="t" fillcolor="#a0a0a0" stroked="f"/>
              </w:pict>
            </w:r>
          </w:p>
          <w:p w14:paraId="748AD904" w14:textId="77777777" w:rsidR="00000000" w:rsidRDefault="00043A14">
            <w:pPr>
              <w:pStyle w:val="HTML"/>
              <w:bidi/>
              <w:rPr>
                <w:color w:val="000000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rtl/>
              </w:rPr>
              <w:t xml:space="preserve">817 - יד חרוצים </w:t>
            </w:r>
            <w:r>
              <w:rPr>
                <w:rFonts w:ascii="Arial" w:hAnsi="Arial" w:cs="Arial"/>
                <w:color w:val="000000"/>
                <w:sz w:val="21"/>
                <w:szCs w:val="21"/>
                <w:rtl/>
              </w:rPr>
              <w:t>6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0DB459AE" w14:textId="77777777" w:rsidR="00000000" w:rsidRDefault="00043A14">
            <w:pPr>
              <w:rPr>
                <w:color w:val="000000"/>
                <w:rtl/>
              </w:rPr>
            </w:pPr>
          </w:p>
        </w:tc>
      </w:tr>
      <w:tr w:rsidR="00000000" w14:paraId="3FBE719D" w14:textId="77777777">
        <w:trPr>
          <w:divId w:val="881789549"/>
          <w:jc w:val="center"/>
        </w:trPr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08888545" w14:textId="77777777" w:rsidR="00000000" w:rsidRDefault="00043A14">
            <w:pPr>
              <w:rPr>
                <w:rFonts w:eastAsia="Times New Roman"/>
                <w:color w:val="000000"/>
                <w:sz w:val="21"/>
                <w:szCs w:val="21"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25/18/32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786D55FF" w14:textId="77777777" w:rsidR="00000000" w:rsidRDefault="00043A14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בקשת בני טטרו לאישור רחבת כיבוי אש ברחוב גבע 57 גוש 8233 חלקה 97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1588FEBE" w14:textId="77777777" w:rsidR="00000000" w:rsidRDefault="00043A14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הוועדה מאשרת את הבקשה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43A1701A" w14:textId="77777777" w:rsidR="00000000" w:rsidRDefault="00043A14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אושר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23566E50" w14:textId="77777777" w:rsidR="00000000" w:rsidRDefault="00043A14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45D2B6DF" w14:textId="77777777" w:rsidR="00000000" w:rsidRDefault="00043A14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6F1FA14A" w14:textId="77777777">
        <w:trPr>
          <w:divId w:val="881789549"/>
          <w:jc w:val="center"/>
        </w:trPr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08195D65" w14:textId="77777777" w:rsidR="00000000" w:rsidRDefault="00043A14">
            <w:pPr>
              <w:rPr>
                <w:rFonts w:eastAsia="Times New Roman"/>
                <w:color w:val="000000"/>
                <w:sz w:val="21"/>
                <w:szCs w:val="21"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25/18/33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5020987F" w14:textId="77777777" w:rsidR="00000000" w:rsidRDefault="00043A14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 xml:space="preserve">בקשת ניו טאון לאישור רחבת כיבוי איש, חניית פריקה וטעינה וחניית נכה בתכנית נת/מק/62/537 פינוי בינוי ד"ר סטופ 2,4 </w:t>
            </w:r>
            <w:r>
              <w:rPr>
                <w:rFonts w:eastAsia="Times New Roman"/>
                <w:color w:val="000000"/>
                <w:sz w:val="21"/>
                <w:szCs w:val="21"/>
                <w:rtl/>
              </w:rPr>
              <w:lastRenderedPageBreak/>
              <w:t>(מצ"ב)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0D8731CE" w14:textId="77777777" w:rsidR="00000000" w:rsidRDefault="00043A14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lastRenderedPageBreak/>
              <w:t xml:space="preserve">הוועדה מאשרת בתנאי להצגת אישור בתב"י לחנית פריקה וטעינה מחוץ למגרש. אחרת יש לספק חניה לפריקה וטעינה בתוך </w:t>
            </w:r>
            <w:r>
              <w:rPr>
                <w:rFonts w:eastAsia="Times New Roman"/>
                <w:color w:val="000000"/>
                <w:sz w:val="21"/>
                <w:szCs w:val="21"/>
                <w:rtl/>
              </w:rPr>
              <w:lastRenderedPageBreak/>
              <w:t>גבולות המגרש.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168E745F" w14:textId="77777777" w:rsidR="00000000" w:rsidRDefault="00043A14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lastRenderedPageBreak/>
              <w:t>בהתאם לסעיף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72130D64" w14:textId="77777777" w:rsidR="00000000" w:rsidRDefault="00043A14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5FF5ADF6" w14:textId="77777777" w:rsidR="00000000" w:rsidRDefault="00043A14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25904EED" w14:textId="77777777">
        <w:trPr>
          <w:divId w:val="881789549"/>
          <w:jc w:val="center"/>
        </w:trPr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2B7B7571" w14:textId="77777777" w:rsidR="00000000" w:rsidRDefault="00043A14">
            <w:pPr>
              <w:rPr>
                <w:rFonts w:eastAsia="Times New Roman"/>
                <w:color w:val="000000"/>
                <w:sz w:val="21"/>
                <w:szCs w:val="21"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25/</w:t>
            </w: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18/34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3A5536B5" w14:textId="77777777" w:rsidR="00000000" w:rsidRDefault="00043A14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 xml:space="preserve">בקשת נתיבי איילון לאשר חיבורים של שביל אופניים לגשר השלום 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7220A29B" w14:textId="77777777" w:rsidR="00000000" w:rsidRDefault="00043A14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הועדה לא מאשרת את הבקשה. יש להעביר תוכניות מסודרות הכוללות תרשים סביבה, פרטי תוכנית, פרטי מתכנן ואישור מהנדס תנועה על התוכניות.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690B00E1" w14:textId="77777777" w:rsidR="00000000" w:rsidRDefault="00043A14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נדחה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662D9938" w14:textId="77777777" w:rsidR="00000000" w:rsidRDefault="00043A14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7E5BDF3E" w14:textId="77777777" w:rsidR="00000000" w:rsidRDefault="00043A14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49D28296" w14:textId="77777777">
        <w:trPr>
          <w:divId w:val="881789549"/>
          <w:jc w:val="center"/>
        </w:trPr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2C30A840" w14:textId="77777777" w:rsidR="00000000" w:rsidRDefault="00043A14">
            <w:pPr>
              <w:rPr>
                <w:rFonts w:eastAsia="Times New Roman"/>
                <w:color w:val="000000"/>
                <w:sz w:val="21"/>
                <w:szCs w:val="21"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25/18/35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61B36408" w14:textId="77777777" w:rsidR="00000000" w:rsidRDefault="00043A14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בקשת דגש הנדסה לאשר תוכנית רחבת כיבוי אש ברחוב</w:t>
            </w: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 xml:space="preserve"> זלמן שניאור פינת קרן היסוד 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3A117D5E" w14:textId="77777777" w:rsidR="00000000" w:rsidRDefault="00043A14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הוועדה מאשרת את הבקשה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4C035FA8" w14:textId="77777777" w:rsidR="00000000" w:rsidRDefault="00043A14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אושר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38798813" w14:textId="77777777" w:rsidR="00000000" w:rsidRDefault="00043A14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296604CA" w14:textId="77777777" w:rsidR="00000000" w:rsidRDefault="00043A14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77D34D0A" w14:textId="77777777">
        <w:trPr>
          <w:divId w:val="881789549"/>
          <w:jc w:val="center"/>
        </w:trPr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2BE8A017" w14:textId="77777777" w:rsidR="00000000" w:rsidRDefault="00043A14">
            <w:pPr>
              <w:rPr>
                <w:rFonts w:eastAsia="Times New Roman"/>
                <w:color w:val="000000"/>
                <w:sz w:val="21"/>
                <w:szCs w:val="21"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25/18/36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165265E7" w14:textId="77777777" w:rsidR="00000000" w:rsidRDefault="00043A14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בקשת סגנית ראש העיר לאשר עמודי חסימה בשביל הולכי רגל הממוקם צפונית למתנ"ס עיר ימים בחזית שער הכניסה לביה״ס גורי למניעת כניסת רכבים לתוך השביל רחוב בני ברמן 4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721C16B2" w14:textId="77777777" w:rsidR="00000000" w:rsidRDefault="00043A14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מומלץ לאשר את הבקשה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3A9FAB51" w14:textId="77777777" w:rsidR="00000000" w:rsidRDefault="00043A14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אושר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1A7C179F" w14:textId="77777777" w:rsidR="00000000" w:rsidRDefault="00043A14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25A2F665" w14:textId="77777777" w:rsidR="00000000" w:rsidRDefault="00043A14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2480130A" w14:textId="77777777">
        <w:trPr>
          <w:divId w:val="881789549"/>
          <w:jc w:val="center"/>
        </w:trPr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003F7C5C" w14:textId="77777777" w:rsidR="00000000" w:rsidRDefault="00043A14">
            <w:pPr>
              <w:rPr>
                <w:rFonts w:eastAsia="Times New Roman"/>
                <w:color w:val="000000"/>
                <w:sz w:val="21"/>
                <w:szCs w:val="21"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25/18/37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1E92957D" w14:textId="77777777" w:rsidR="00000000" w:rsidRDefault="00043A14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בקשה תושב לאשר הצבת מראה פנורמית ברחוב שרת מספר 1 ו-5, במטרה לשפר באופן משמעותי את שדה הראייה של היוצאים מהחניה.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787D9B80" w14:textId="77777777" w:rsidR="00000000" w:rsidRDefault="00043A14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הוועדה לא מאשרת את הבקשה. מראה איננה התקן בטיחותי להצבה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05C3637B" w14:textId="77777777" w:rsidR="00000000" w:rsidRDefault="00043A14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נדחה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33CC2167" w14:textId="77777777" w:rsidR="00000000" w:rsidRDefault="00043A14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392A3D57" w14:textId="77777777" w:rsidR="00000000" w:rsidRDefault="00043A14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4C33A0FC" w14:textId="77777777">
        <w:trPr>
          <w:divId w:val="881789549"/>
          <w:jc w:val="center"/>
        </w:trPr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606737B4" w14:textId="77777777" w:rsidR="00000000" w:rsidRDefault="00043A14">
            <w:pPr>
              <w:rPr>
                <w:rFonts w:eastAsia="Times New Roman"/>
                <w:color w:val="000000"/>
                <w:sz w:val="21"/>
                <w:szCs w:val="21"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25/18/38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72D0E2C2" w14:textId="77777777" w:rsidR="00000000" w:rsidRDefault="00043A14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 xml:space="preserve">בקשת המשטרה לאשר הצבת עמודי חסימה באנטי מפרץ בין רחוב זנגביל </w:t>
            </w: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11 ולזנגביל 15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52981BAB" w14:textId="77777777" w:rsidR="00000000" w:rsidRDefault="00043A14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הוועדה מאשרת את הבקשה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306A5E3E" w14:textId="77777777" w:rsidR="00000000" w:rsidRDefault="00043A14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אושר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7BAE324F" w14:textId="77777777" w:rsidR="00000000" w:rsidRDefault="00043A14">
            <w:pPr>
              <w:pStyle w:val="HTML"/>
              <w:bidi/>
              <w:rPr>
                <w:rFonts w:ascii="Arial" w:hAnsi="Arial" w:cs="Arial"/>
                <w:color w:val="000000"/>
                <w:sz w:val="21"/>
                <w:szCs w:val="21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rtl/>
              </w:rPr>
              <w:t>149 - זנגביל ישראל 11</w:t>
            </w:r>
          </w:p>
          <w:p w14:paraId="64CCECF8" w14:textId="77777777" w:rsidR="00000000" w:rsidRDefault="00043A14">
            <w:pPr>
              <w:pStyle w:val="HTML"/>
              <w:bidi/>
              <w:rPr>
                <w:rFonts w:ascii="Arial" w:hAnsi="Arial" w:cs="Arial"/>
                <w:color w:val="000000"/>
                <w:sz w:val="21"/>
                <w:szCs w:val="21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pict w14:anchorId="0DD2D901">
                <v:rect id="_x0000_i1054" style="width:0;height:1.5pt" o:hralign="center" o:hrstd="t" o:hr="t" fillcolor="#a0a0a0" stroked="f"/>
              </w:pict>
            </w:r>
          </w:p>
          <w:p w14:paraId="24ABD211" w14:textId="77777777" w:rsidR="00000000" w:rsidRDefault="00043A14">
            <w:pPr>
              <w:pStyle w:val="HTML"/>
              <w:bidi/>
              <w:rPr>
                <w:rFonts w:ascii="Arial" w:hAnsi="Arial" w:cs="Arial"/>
                <w:color w:val="000000"/>
                <w:sz w:val="21"/>
                <w:szCs w:val="21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rtl/>
              </w:rPr>
              <w:t>149 - זנגביל ישראל 11</w:t>
            </w:r>
          </w:p>
          <w:p w14:paraId="6EA6A632" w14:textId="77777777" w:rsidR="00000000" w:rsidRDefault="00043A14">
            <w:pPr>
              <w:pStyle w:val="HTML"/>
              <w:bidi/>
              <w:rPr>
                <w:rFonts w:ascii="Arial" w:hAnsi="Arial" w:cs="Arial"/>
                <w:color w:val="000000"/>
                <w:sz w:val="21"/>
                <w:szCs w:val="21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pict w14:anchorId="6CDBB0DC">
                <v:rect id="_x0000_i1055" style="width:0;height:1.5pt" o:hralign="center" o:hrstd="t" o:hr="t" fillcolor="#a0a0a0" stroked="f"/>
              </w:pict>
            </w:r>
          </w:p>
          <w:p w14:paraId="0A42CC12" w14:textId="77777777" w:rsidR="00000000" w:rsidRDefault="00043A14">
            <w:pPr>
              <w:pStyle w:val="HTML"/>
              <w:bidi/>
              <w:rPr>
                <w:color w:val="000000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rtl/>
              </w:rPr>
              <w:t>149 - זנגביל ישראל 1</w:t>
            </w:r>
            <w:r>
              <w:rPr>
                <w:rFonts w:ascii="Arial" w:hAnsi="Arial" w:cs="Arial"/>
                <w:color w:val="000000"/>
                <w:sz w:val="21"/>
                <w:szCs w:val="21"/>
                <w:rtl/>
              </w:rPr>
              <w:t>5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3F9B846A" w14:textId="77777777" w:rsidR="00000000" w:rsidRDefault="00043A14">
            <w:pPr>
              <w:rPr>
                <w:color w:val="000000"/>
                <w:rtl/>
              </w:rPr>
            </w:pPr>
          </w:p>
        </w:tc>
      </w:tr>
      <w:tr w:rsidR="00000000" w14:paraId="04A08AAD" w14:textId="77777777">
        <w:trPr>
          <w:divId w:val="881789549"/>
          <w:jc w:val="center"/>
        </w:trPr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73B3D283" w14:textId="77777777" w:rsidR="00000000" w:rsidRDefault="00043A14">
            <w:pPr>
              <w:rPr>
                <w:rFonts w:eastAsia="Times New Roman"/>
                <w:color w:val="000000"/>
                <w:sz w:val="21"/>
                <w:szCs w:val="21"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25/18/39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549FEC2A" w14:textId="77777777" w:rsidR="00000000" w:rsidRDefault="00043A14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 xml:space="preserve">בקשת תושבת לפסי האטה ברח' אהרונוביץ' 23 בעקבות נהיגה פרועה ברחוב </w:t>
            </w: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לטענתה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1633FBC6" w14:textId="77777777" w:rsidR="00000000" w:rsidRDefault="00043A14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הוועדה מאשרת את הבקשה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634E9FB6" w14:textId="77777777" w:rsidR="00000000" w:rsidRDefault="00043A14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אושר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5A51FF94" w14:textId="77777777" w:rsidR="00000000" w:rsidRDefault="00043A14">
            <w:pPr>
              <w:pStyle w:val="HTML"/>
              <w:bidi/>
              <w:rPr>
                <w:rFonts w:ascii="Arial" w:hAnsi="Arial" w:cs="Arial"/>
                <w:color w:val="000000"/>
                <w:sz w:val="21"/>
                <w:szCs w:val="21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rtl/>
              </w:rPr>
              <w:t>821 - אהרונוביץ 23</w:t>
            </w:r>
          </w:p>
          <w:p w14:paraId="16C6B147" w14:textId="77777777" w:rsidR="00000000" w:rsidRDefault="00043A14">
            <w:pPr>
              <w:pStyle w:val="HTML"/>
              <w:bidi/>
              <w:rPr>
                <w:rFonts w:ascii="Arial" w:hAnsi="Arial" w:cs="Arial"/>
                <w:color w:val="000000"/>
                <w:sz w:val="21"/>
                <w:szCs w:val="21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pict w14:anchorId="431CE7CA">
                <v:rect id="_x0000_i1056" style="width:0;height:1.5pt" o:hralign="center" o:hrstd="t" o:hr="t" fillcolor="#a0a0a0" stroked="f"/>
              </w:pict>
            </w:r>
          </w:p>
          <w:p w14:paraId="5F8BA278" w14:textId="77777777" w:rsidR="00000000" w:rsidRDefault="00043A14">
            <w:pPr>
              <w:pStyle w:val="HTML"/>
              <w:bidi/>
              <w:rPr>
                <w:color w:val="000000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rtl/>
              </w:rPr>
              <w:t>144 - אהרונוביץ 2</w:t>
            </w:r>
            <w:r>
              <w:rPr>
                <w:rFonts w:ascii="Arial" w:hAnsi="Arial" w:cs="Arial"/>
                <w:color w:val="000000"/>
                <w:sz w:val="21"/>
                <w:szCs w:val="21"/>
                <w:rtl/>
              </w:rPr>
              <w:t>9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0AE4BFD8" w14:textId="77777777" w:rsidR="00000000" w:rsidRDefault="00043A14">
            <w:pPr>
              <w:rPr>
                <w:color w:val="000000"/>
                <w:rtl/>
              </w:rPr>
            </w:pPr>
          </w:p>
        </w:tc>
      </w:tr>
      <w:tr w:rsidR="00000000" w14:paraId="383D4DF9" w14:textId="77777777">
        <w:trPr>
          <w:divId w:val="881789549"/>
          <w:jc w:val="center"/>
        </w:trPr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1DF4D415" w14:textId="77777777" w:rsidR="00000000" w:rsidRDefault="00043A14">
            <w:pPr>
              <w:rPr>
                <w:rFonts w:eastAsia="Times New Roman"/>
                <w:color w:val="000000"/>
                <w:sz w:val="21"/>
                <w:szCs w:val="21"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25/18/40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5478FD2C" w14:textId="77777777" w:rsidR="00000000" w:rsidRDefault="00043A14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בקשת היכל התרבות להקצות מקום לחנית אוטובוסים ברחוב רזיאל במסגרת סל תרבות בשעות החל מ 08:00 עד 13:00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40956F21" w14:textId="77777777" w:rsidR="00000000" w:rsidRDefault="00043A14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הוועדה מאשרת לכל אורך המפרץ בשל כמות גדולה של אוטובוסים המגיעים בו"ז. יש להעתיק חנית נכה אחת צפונה, צפונית לכניסה לחניה.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3FD51F47" w14:textId="77777777" w:rsidR="00000000" w:rsidRDefault="00043A14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אושר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6E1DBBE9" w14:textId="77777777" w:rsidR="00000000" w:rsidRDefault="00043A14">
            <w:pPr>
              <w:pStyle w:val="HTML"/>
              <w:bidi/>
              <w:rPr>
                <w:rFonts w:ascii="Arial" w:hAnsi="Arial" w:cs="Arial"/>
                <w:color w:val="000000"/>
                <w:sz w:val="21"/>
                <w:szCs w:val="21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rtl/>
              </w:rPr>
              <w:t>433 - רזיאל דוד 4</w:t>
            </w:r>
          </w:p>
          <w:p w14:paraId="05BEC0AD" w14:textId="77777777" w:rsidR="00000000" w:rsidRDefault="00043A14">
            <w:pPr>
              <w:pStyle w:val="HTML"/>
              <w:bidi/>
              <w:rPr>
                <w:rFonts w:ascii="Arial" w:hAnsi="Arial" w:cs="Arial"/>
                <w:color w:val="000000"/>
                <w:sz w:val="21"/>
                <w:szCs w:val="21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pict w14:anchorId="46F4F5FE">
                <v:rect id="_x0000_i1057" style="width:0;height:1.5pt" o:hralign="center" o:hrstd="t" o:hr="t" fillcolor="#a0a0a0" stroked="f"/>
              </w:pict>
            </w:r>
          </w:p>
          <w:p w14:paraId="01F25709" w14:textId="77777777" w:rsidR="00000000" w:rsidRDefault="00043A14">
            <w:pPr>
              <w:pStyle w:val="HTML"/>
              <w:bidi/>
              <w:rPr>
                <w:rFonts w:ascii="Arial" w:hAnsi="Arial" w:cs="Arial"/>
                <w:color w:val="000000"/>
                <w:sz w:val="21"/>
                <w:szCs w:val="21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rtl/>
              </w:rPr>
              <w:t>439 - רזיאל דוד 4</w:t>
            </w:r>
          </w:p>
          <w:p w14:paraId="4901B1DC" w14:textId="77777777" w:rsidR="00000000" w:rsidRDefault="00043A14">
            <w:pPr>
              <w:pStyle w:val="HTML"/>
              <w:bidi/>
              <w:rPr>
                <w:rFonts w:ascii="Arial" w:hAnsi="Arial" w:cs="Arial"/>
                <w:color w:val="000000"/>
                <w:sz w:val="21"/>
                <w:szCs w:val="21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rtl/>
              </w:rPr>
              <w:t xml:space="preserve">בתוקף בימים א-ה משעה 08:00 עד 13:00 פרט לאוטובוסים </w:t>
            </w:r>
            <w:r>
              <w:rPr>
                <w:rFonts w:ascii="Arial" w:hAnsi="Arial" w:cs="Arial"/>
                <w:color w:val="000000"/>
                <w:sz w:val="21"/>
                <w:szCs w:val="21"/>
                <w:rtl/>
              </w:rPr>
              <w:lastRenderedPageBreak/>
              <w:t>ורכבי הסעה</w:t>
            </w:r>
          </w:p>
          <w:p w14:paraId="61112A9A" w14:textId="77777777" w:rsidR="00000000" w:rsidRDefault="00043A14">
            <w:pPr>
              <w:pStyle w:val="HTML"/>
              <w:bidi/>
              <w:rPr>
                <w:rFonts w:ascii="Arial" w:hAnsi="Arial" w:cs="Arial"/>
                <w:color w:val="000000"/>
                <w:sz w:val="21"/>
                <w:szCs w:val="21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pict w14:anchorId="3E8DE14C">
                <v:rect id="_x0000_i1058" style="width:0;height:1.5pt" o:hralign="center" o:hrstd="t" o:hr="t" fillcolor="#a0a0a0" stroked="f"/>
              </w:pict>
            </w:r>
          </w:p>
          <w:p w14:paraId="6A9C3314" w14:textId="77777777" w:rsidR="00000000" w:rsidRDefault="00043A14">
            <w:pPr>
              <w:pStyle w:val="HTML"/>
              <w:bidi/>
              <w:rPr>
                <w:rFonts w:ascii="Arial" w:hAnsi="Arial" w:cs="Arial"/>
                <w:color w:val="000000"/>
                <w:sz w:val="21"/>
                <w:szCs w:val="21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rtl/>
              </w:rPr>
              <w:t>433 - רזיאל דוד</w:t>
            </w:r>
          </w:p>
          <w:p w14:paraId="05607E01" w14:textId="77777777" w:rsidR="00000000" w:rsidRDefault="00043A14">
            <w:pPr>
              <w:pStyle w:val="HTML"/>
              <w:bidi/>
              <w:rPr>
                <w:rFonts w:ascii="Arial" w:hAnsi="Arial" w:cs="Arial"/>
                <w:color w:val="000000"/>
                <w:sz w:val="21"/>
                <w:szCs w:val="21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pict w14:anchorId="6408FA26">
                <v:rect id="_x0000_i1059" style="width:0;height:1.5pt" o:hralign="center" o:hrstd="t" o:hr="t" fillcolor="#a0a0a0" stroked="f"/>
              </w:pict>
            </w:r>
          </w:p>
          <w:p w14:paraId="61CEA9E1" w14:textId="77777777" w:rsidR="00000000" w:rsidRDefault="00043A14">
            <w:pPr>
              <w:pStyle w:val="HTML"/>
              <w:bidi/>
              <w:rPr>
                <w:rFonts w:ascii="Arial" w:hAnsi="Arial" w:cs="Arial"/>
                <w:color w:val="000000"/>
                <w:sz w:val="21"/>
                <w:szCs w:val="21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rtl/>
              </w:rPr>
              <w:t>439 - רזיאל דוד</w:t>
            </w:r>
          </w:p>
          <w:p w14:paraId="5057FB72" w14:textId="77777777" w:rsidR="00000000" w:rsidRDefault="00043A14">
            <w:pPr>
              <w:pStyle w:val="HTML"/>
              <w:bidi/>
              <w:rPr>
                <w:color w:val="000000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rtl/>
              </w:rPr>
              <w:t>פרט לרכב משטר</w:t>
            </w:r>
            <w:r>
              <w:rPr>
                <w:rFonts w:ascii="Arial" w:hAnsi="Arial" w:cs="Arial"/>
                <w:color w:val="000000"/>
                <w:sz w:val="21"/>
                <w:szCs w:val="21"/>
                <w:rtl/>
              </w:rPr>
              <w:t>ה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5A563508" w14:textId="77777777" w:rsidR="00000000" w:rsidRDefault="00043A14">
            <w:pPr>
              <w:rPr>
                <w:color w:val="000000"/>
                <w:rtl/>
              </w:rPr>
            </w:pPr>
          </w:p>
        </w:tc>
      </w:tr>
      <w:tr w:rsidR="00000000" w14:paraId="233F2F5E" w14:textId="77777777">
        <w:trPr>
          <w:divId w:val="881789549"/>
          <w:jc w:val="center"/>
        </w:trPr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22E509AC" w14:textId="77777777" w:rsidR="00000000" w:rsidRDefault="00043A14">
            <w:pPr>
              <w:rPr>
                <w:rFonts w:eastAsia="Times New Roman"/>
                <w:color w:val="000000"/>
                <w:sz w:val="21"/>
                <w:szCs w:val="21"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25/18/41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47B0D883" w14:textId="77777777" w:rsidR="00000000" w:rsidRDefault="00043A14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בקשת יו"ר הועדה לאשר פ</w:t>
            </w: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ס האטה על רחוב עמק חפר בקטע הרחובות התנאים פינת סוקולוב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666EE8F0" w14:textId="77777777" w:rsidR="00000000" w:rsidRDefault="00043A14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הוועדה מאשרת את הבקשה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47EB26BD" w14:textId="77777777" w:rsidR="00000000" w:rsidRDefault="00043A14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אושר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2339FB8D" w14:textId="77777777" w:rsidR="00000000" w:rsidRDefault="00043A14">
            <w:pPr>
              <w:pStyle w:val="HTML"/>
              <w:bidi/>
              <w:rPr>
                <w:rFonts w:ascii="Arial" w:hAnsi="Arial" w:cs="Arial"/>
                <w:color w:val="000000"/>
                <w:sz w:val="21"/>
                <w:szCs w:val="21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rtl/>
              </w:rPr>
              <w:t>821 - עמק חפר 40</w:t>
            </w:r>
          </w:p>
          <w:p w14:paraId="0274105E" w14:textId="77777777" w:rsidR="00000000" w:rsidRDefault="00043A14">
            <w:pPr>
              <w:pStyle w:val="HTML"/>
              <w:bidi/>
              <w:rPr>
                <w:rFonts w:ascii="Arial" w:hAnsi="Arial" w:cs="Arial"/>
                <w:color w:val="000000"/>
                <w:sz w:val="21"/>
                <w:szCs w:val="21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pict w14:anchorId="47715FF7">
                <v:rect id="_x0000_i1060" style="width:0;height:1.5pt" o:hralign="center" o:hrstd="t" o:hr="t" fillcolor="#a0a0a0" stroked="f"/>
              </w:pict>
            </w:r>
          </w:p>
          <w:p w14:paraId="39A485D8" w14:textId="77777777" w:rsidR="00000000" w:rsidRDefault="00043A14">
            <w:pPr>
              <w:pStyle w:val="HTML"/>
              <w:bidi/>
              <w:rPr>
                <w:color w:val="000000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rtl/>
              </w:rPr>
              <w:t>144 - עמק חפר 3</w:t>
            </w:r>
            <w:r>
              <w:rPr>
                <w:rFonts w:ascii="Arial" w:hAnsi="Arial" w:cs="Arial"/>
                <w:color w:val="000000"/>
                <w:sz w:val="21"/>
                <w:szCs w:val="21"/>
                <w:rtl/>
              </w:rPr>
              <w:t>4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77AF82F0" w14:textId="77777777" w:rsidR="00000000" w:rsidRDefault="00043A14">
            <w:pPr>
              <w:rPr>
                <w:color w:val="000000"/>
                <w:rtl/>
              </w:rPr>
            </w:pPr>
          </w:p>
        </w:tc>
      </w:tr>
      <w:tr w:rsidR="00000000" w14:paraId="09B5D9B0" w14:textId="77777777">
        <w:trPr>
          <w:divId w:val="881789549"/>
          <w:jc w:val="center"/>
        </w:trPr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4A08FE7E" w14:textId="77777777" w:rsidR="00000000" w:rsidRDefault="00043A14">
            <w:pPr>
              <w:rPr>
                <w:rFonts w:eastAsia="Times New Roman"/>
                <w:color w:val="000000"/>
                <w:sz w:val="21"/>
                <w:szCs w:val="21"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25/18/42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5617FD57" w14:textId="77777777" w:rsidR="00000000" w:rsidRDefault="00043A14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בקשת אגף גנים ונוף לאשר עמודי חסימה ברחוב בן עמר 7 א העמודים קיימים אולם לא אושרו מעולם בועדה כמו כן מבקשים שהעמודים יוצבו צפונה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715EDD13" w14:textId="77777777" w:rsidR="00000000" w:rsidRDefault="00043A14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הועדה מאשרת את הבקשה.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5F542660" w14:textId="77777777" w:rsidR="00000000" w:rsidRDefault="00043A14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אושר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3A51101C" w14:textId="77777777" w:rsidR="00000000" w:rsidRDefault="00043A14">
            <w:pPr>
              <w:pStyle w:val="HTML"/>
              <w:bidi/>
              <w:rPr>
                <w:color w:val="000000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rtl/>
              </w:rPr>
              <w:t xml:space="preserve">149 - דר' בן עמר חיים </w:t>
            </w:r>
            <w:r>
              <w:rPr>
                <w:rFonts w:ascii="Arial" w:hAnsi="Arial" w:cs="Arial"/>
                <w:color w:val="000000"/>
                <w:sz w:val="21"/>
                <w:szCs w:val="21"/>
                <w:rtl/>
              </w:rPr>
              <w:t>7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52E3D6D7" w14:textId="77777777" w:rsidR="00000000" w:rsidRDefault="00043A14">
            <w:pPr>
              <w:rPr>
                <w:color w:val="000000"/>
                <w:rtl/>
              </w:rPr>
            </w:pPr>
          </w:p>
        </w:tc>
      </w:tr>
      <w:tr w:rsidR="00000000" w14:paraId="30BA285B" w14:textId="77777777">
        <w:trPr>
          <w:divId w:val="881789549"/>
          <w:jc w:val="center"/>
        </w:trPr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206CF7C7" w14:textId="77777777" w:rsidR="00000000" w:rsidRDefault="00043A14">
            <w:pPr>
              <w:rPr>
                <w:rFonts w:eastAsia="Times New Roman"/>
                <w:color w:val="000000"/>
                <w:sz w:val="21"/>
                <w:szCs w:val="21"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25/18/43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0F6A41AC" w14:textId="77777777" w:rsidR="00000000" w:rsidRDefault="00043A14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ב</w:t>
            </w: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קשת מנהל מחלקת היסעים להסדיר חנית אוטובוסים ומעבר תלמידים תקין לביה"ס עמית עמיטל ברחוב אלנקוה אפרים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7A6615AF" w14:textId="77777777" w:rsidR="00000000" w:rsidRDefault="00043A14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הועדה מאשרת חנית אוטובוסים ברחוב אגם החולה, הצבת מעקה בטיחות עד מעגל התנועה, הצבת תמרור איסור כניסה פרט לרכבי הסעה וחירום, הצבת עמודי חסימה לצורך מעבר הולכי</w:t>
            </w: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 xml:space="preserve"> רגל, סימון אדום לבן ביציאה המזרחית כמו גם במדרכה ממול לצורך תמרון רכבי הסעה ביציאה.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395ACF3D" w14:textId="77777777" w:rsidR="00000000" w:rsidRDefault="00043A14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אושר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6BCD29F4" w14:textId="77777777" w:rsidR="00000000" w:rsidRDefault="00043A14">
            <w:pPr>
              <w:pStyle w:val="HTML"/>
              <w:bidi/>
              <w:rPr>
                <w:rFonts w:ascii="Arial" w:hAnsi="Arial" w:cs="Arial"/>
                <w:color w:val="000000"/>
                <w:sz w:val="21"/>
                <w:szCs w:val="21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rtl/>
              </w:rPr>
              <w:t xml:space="preserve">149 - </w:t>
            </w:r>
          </w:p>
          <w:p w14:paraId="38CF6AD4" w14:textId="77777777" w:rsidR="00000000" w:rsidRDefault="00043A14">
            <w:pPr>
              <w:pStyle w:val="HTML"/>
              <w:bidi/>
              <w:rPr>
                <w:rFonts w:ascii="Arial" w:hAnsi="Arial" w:cs="Arial"/>
                <w:color w:val="000000"/>
                <w:sz w:val="21"/>
                <w:szCs w:val="21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pict w14:anchorId="637B709A">
                <v:rect id="_x0000_i1061" style="width:0;height:1.5pt" o:hralign="center" o:hrstd="t" o:hr="t" fillcolor="#a0a0a0" stroked="f"/>
              </w:pict>
            </w:r>
          </w:p>
          <w:p w14:paraId="08422428" w14:textId="77777777" w:rsidR="00000000" w:rsidRDefault="00043A14">
            <w:pPr>
              <w:pStyle w:val="HTML"/>
              <w:bidi/>
              <w:rPr>
                <w:rFonts w:ascii="Arial" w:hAnsi="Arial" w:cs="Arial"/>
                <w:color w:val="000000"/>
                <w:sz w:val="21"/>
                <w:szCs w:val="21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rtl/>
              </w:rPr>
              <w:t xml:space="preserve">149 - </w:t>
            </w:r>
          </w:p>
          <w:p w14:paraId="6C71BD8A" w14:textId="77777777" w:rsidR="00000000" w:rsidRDefault="00043A14">
            <w:pPr>
              <w:pStyle w:val="HTML"/>
              <w:bidi/>
              <w:rPr>
                <w:rFonts w:ascii="Arial" w:hAnsi="Arial" w:cs="Arial"/>
                <w:color w:val="000000"/>
                <w:sz w:val="21"/>
                <w:szCs w:val="21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pict w14:anchorId="119BB70A">
                <v:rect id="_x0000_i1062" style="width:0;height:1.5pt" o:hralign="center" o:hrstd="t" o:hr="t" fillcolor="#a0a0a0" stroked="f"/>
              </w:pict>
            </w:r>
          </w:p>
          <w:p w14:paraId="62813B03" w14:textId="77777777" w:rsidR="00000000" w:rsidRDefault="00043A14">
            <w:pPr>
              <w:pStyle w:val="HTML"/>
              <w:bidi/>
              <w:rPr>
                <w:rFonts w:ascii="Arial" w:hAnsi="Arial" w:cs="Arial"/>
                <w:color w:val="000000"/>
                <w:sz w:val="21"/>
                <w:szCs w:val="21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rtl/>
              </w:rPr>
              <w:t xml:space="preserve">149 - </w:t>
            </w:r>
          </w:p>
          <w:p w14:paraId="12C1C0E1" w14:textId="77777777" w:rsidR="00000000" w:rsidRDefault="00043A14">
            <w:pPr>
              <w:pStyle w:val="HTML"/>
              <w:bidi/>
              <w:rPr>
                <w:rFonts w:ascii="Arial" w:hAnsi="Arial" w:cs="Arial"/>
                <w:color w:val="000000"/>
                <w:sz w:val="21"/>
                <w:szCs w:val="21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pict w14:anchorId="1DC9AE1C">
                <v:rect id="_x0000_i1063" style="width:0;height:1.5pt" o:hralign="center" o:hrstd="t" o:hr="t" fillcolor="#a0a0a0" stroked="f"/>
              </w:pict>
            </w:r>
          </w:p>
          <w:p w14:paraId="2E112299" w14:textId="77777777" w:rsidR="00000000" w:rsidRDefault="00043A14">
            <w:pPr>
              <w:pStyle w:val="HTML"/>
              <w:bidi/>
              <w:rPr>
                <w:rFonts w:ascii="Arial" w:hAnsi="Arial" w:cs="Arial"/>
                <w:color w:val="000000"/>
                <w:sz w:val="21"/>
                <w:szCs w:val="21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rtl/>
              </w:rPr>
              <w:t xml:space="preserve">149 - </w:t>
            </w:r>
          </w:p>
          <w:p w14:paraId="62691D86" w14:textId="77777777" w:rsidR="00000000" w:rsidRDefault="00043A14">
            <w:pPr>
              <w:pStyle w:val="HTML"/>
              <w:bidi/>
              <w:rPr>
                <w:rFonts w:ascii="Arial" w:hAnsi="Arial" w:cs="Arial"/>
                <w:color w:val="000000"/>
                <w:sz w:val="21"/>
                <w:szCs w:val="21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pict w14:anchorId="5D2939D8">
                <v:rect id="_x0000_i1064" style="width:0;height:1.5pt" o:hralign="center" o:hrstd="t" o:hr="t" fillcolor="#a0a0a0" stroked="f"/>
              </w:pict>
            </w:r>
          </w:p>
          <w:p w14:paraId="759E84A1" w14:textId="77777777" w:rsidR="00000000" w:rsidRDefault="00043A14">
            <w:pPr>
              <w:pStyle w:val="HTML"/>
              <w:bidi/>
              <w:rPr>
                <w:rFonts w:ascii="Arial" w:hAnsi="Arial" w:cs="Arial"/>
                <w:color w:val="000000"/>
                <w:sz w:val="21"/>
                <w:szCs w:val="21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rtl/>
              </w:rPr>
              <w:t xml:space="preserve">149 - </w:t>
            </w:r>
          </w:p>
          <w:p w14:paraId="5D53045B" w14:textId="77777777" w:rsidR="00000000" w:rsidRDefault="00043A14">
            <w:pPr>
              <w:pStyle w:val="HTML"/>
              <w:bidi/>
              <w:rPr>
                <w:rFonts w:ascii="Arial" w:hAnsi="Arial" w:cs="Arial"/>
                <w:color w:val="000000"/>
                <w:sz w:val="21"/>
                <w:szCs w:val="21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pict w14:anchorId="119CECDD">
                <v:rect id="_x0000_i1065" style="width:0;height:1.5pt" o:hralign="center" o:hrstd="t" o:hr="t" fillcolor="#a0a0a0" stroked="f"/>
              </w:pict>
            </w:r>
          </w:p>
          <w:p w14:paraId="54DAF83D" w14:textId="77777777" w:rsidR="00000000" w:rsidRDefault="00043A14">
            <w:pPr>
              <w:pStyle w:val="HTML"/>
              <w:bidi/>
              <w:rPr>
                <w:rFonts w:ascii="Arial" w:hAnsi="Arial" w:cs="Arial"/>
                <w:color w:val="000000"/>
                <w:sz w:val="21"/>
                <w:szCs w:val="21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rtl/>
              </w:rPr>
              <w:t xml:space="preserve">149 - </w:t>
            </w:r>
          </w:p>
          <w:p w14:paraId="6F722C8D" w14:textId="77777777" w:rsidR="00000000" w:rsidRDefault="00043A14">
            <w:pPr>
              <w:pStyle w:val="HTML"/>
              <w:bidi/>
              <w:rPr>
                <w:rFonts w:ascii="Arial" w:hAnsi="Arial" w:cs="Arial"/>
                <w:color w:val="000000"/>
                <w:sz w:val="21"/>
                <w:szCs w:val="21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pict w14:anchorId="4C378226">
                <v:rect id="_x0000_i1066" style="width:0;height:1.5pt" o:hralign="center" o:hrstd="t" o:hr="t" fillcolor="#a0a0a0" stroked="f"/>
              </w:pict>
            </w:r>
          </w:p>
          <w:p w14:paraId="0A2408C0" w14:textId="77777777" w:rsidR="00000000" w:rsidRDefault="00043A14">
            <w:pPr>
              <w:pStyle w:val="HTML"/>
              <w:bidi/>
              <w:rPr>
                <w:rFonts w:ascii="Arial" w:hAnsi="Arial" w:cs="Arial"/>
                <w:color w:val="000000"/>
                <w:sz w:val="21"/>
                <w:szCs w:val="21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rtl/>
              </w:rPr>
              <w:t xml:space="preserve">149 - </w:t>
            </w:r>
          </w:p>
          <w:p w14:paraId="2370540A" w14:textId="77777777" w:rsidR="00000000" w:rsidRDefault="00043A14">
            <w:pPr>
              <w:pStyle w:val="HTML"/>
              <w:bidi/>
              <w:rPr>
                <w:rFonts w:ascii="Arial" w:hAnsi="Arial" w:cs="Arial"/>
                <w:color w:val="000000"/>
                <w:sz w:val="21"/>
                <w:szCs w:val="21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pict w14:anchorId="0888B790">
                <v:rect id="_x0000_i1067" style="width:0;height:1.5pt" o:hralign="center" o:hrstd="t" o:hr="t" fillcolor="#a0a0a0" stroked="f"/>
              </w:pict>
            </w:r>
          </w:p>
          <w:p w14:paraId="2754D681" w14:textId="77777777" w:rsidR="00000000" w:rsidRDefault="00043A14">
            <w:pPr>
              <w:pStyle w:val="HTML"/>
              <w:bidi/>
              <w:rPr>
                <w:rFonts w:ascii="Arial" w:hAnsi="Arial" w:cs="Arial"/>
                <w:color w:val="000000"/>
                <w:sz w:val="21"/>
                <w:szCs w:val="21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rtl/>
              </w:rPr>
              <w:t xml:space="preserve">149 - </w:t>
            </w:r>
          </w:p>
          <w:p w14:paraId="7CB5E8A7" w14:textId="77777777" w:rsidR="00000000" w:rsidRDefault="00043A14">
            <w:pPr>
              <w:pStyle w:val="HTML"/>
              <w:bidi/>
              <w:rPr>
                <w:rFonts w:ascii="Arial" w:hAnsi="Arial" w:cs="Arial"/>
                <w:color w:val="000000"/>
                <w:sz w:val="21"/>
                <w:szCs w:val="21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pict w14:anchorId="7FF6B4EC">
                <v:rect id="_x0000_i1068" style="width:0;height:1.5pt" o:hralign="center" o:hrstd="t" o:hr="t" fillcolor="#a0a0a0" stroked="f"/>
              </w:pict>
            </w:r>
          </w:p>
          <w:p w14:paraId="69AB4E0B" w14:textId="77777777" w:rsidR="00000000" w:rsidRDefault="00043A14">
            <w:pPr>
              <w:pStyle w:val="HTML"/>
              <w:bidi/>
              <w:rPr>
                <w:rFonts w:ascii="Arial" w:hAnsi="Arial" w:cs="Arial"/>
                <w:color w:val="000000"/>
                <w:sz w:val="21"/>
                <w:szCs w:val="21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rtl/>
              </w:rPr>
              <w:t xml:space="preserve">149 - </w:t>
            </w:r>
          </w:p>
          <w:p w14:paraId="6BDDF41B" w14:textId="77777777" w:rsidR="00000000" w:rsidRDefault="00043A14">
            <w:pPr>
              <w:pStyle w:val="HTML"/>
              <w:bidi/>
              <w:rPr>
                <w:rFonts w:ascii="Arial" w:hAnsi="Arial" w:cs="Arial"/>
                <w:color w:val="000000"/>
                <w:sz w:val="21"/>
                <w:szCs w:val="21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pict w14:anchorId="3687C8FB">
                <v:rect id="_x0000_i1069" style="width:0;height:1.5pt" o:hralign="center" o:hrstd="t" o:hr="t" fillcolor="#a0a0a0" stroked="f"/>
              </w:pict>
            </w:r>
          </w:p>
          <w:p w14:paraId="3CEA902B" w14:textId="77777777" w:rsidR="00000000" w:rsidRDefault="00043A14">
            <w:pPr>
              <w:pStyle w:val="HTML"/>
              <w:bidi/>
              <w:rPr>
                <w:rFonts w:ascii="Arial" w:hAnsi="Arial" w:cs="Arial"/>
                <w:color w:val="000000"/>
                <w:sz w:val="21"/>
                <w:szCs w:val="21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rtl/>
              </w:rPr>
              <w:t xml:space="preserve">149 - </w:t>
            </w:r>
          </w:p>
          <w:p w14:paraId="0DA98BE1" w14:textId="77777777" w:rsidR="00000000" w:rsidRDefault="00043A14">
            <w:pPr>
              <w:pStyle w:val="HTML"/>
              <w:bidi/>
              <w:rPr>
                <w:rFonts w:ascii="Arial" w:hAnsi="Arial" w:cs="Arial"/>
                <w:color w:val="000000"/>
                <w:sz w:val="21"/>
                <w:szCs w:val="21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pict w14:anchorId="123619C8">
                <v:rect id="_x0000_i1070" style="width:0;height:1.5pt" o:hralign="center" o:hrstd="t" o:hr="t" fillcolor="#a0a0a0" stroked="f"/>
              </w:pict>
            </w:r>
          </w:p>
          <w:p w14:paraId="3C67EA70" w14:textId="77777777" w:rsidR="00000000" w:rsidRDefault="00043A14">
            <w:pPr>
              <w:pStyle w:val="HTML"/>
              <w:bidi/>
              <w:rPr>
                <w:rFonts w:ascii="Arial" w:hAnsi="Arial" w:cs="Arial"/>
                <w:color w:val="000000"/>
                <w:sz w:val="21"/>
                <w:szCs w:val="21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rtl/>
              </w:rPr>
              <w:t xml:space="preserve">149 - </w:t>
            </w:r>
          </w:p>
          <w:p w14:paraId="7999B143" w14:textId="77777777" w:rsidR="00000000" w:rsidRDefault="00043A14">
            <w:pPr>
              <w:pStyle w:val="HTML"/>
              <w:bidi/>
              <w:rPr>
                <w:rFonts w:ascii="Arial" w:hAnsi="Arial" w:cs="Arial"/>
                <w:color w:val="000000"/>
                <w:sz w:val="21"/>
                <w:szCs w:val="21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pict w14:anchorId="4087C3E8">
                <v:rect id="_x0000_i1071" style="width:0;height:1.5pt" o:hralign="center" o:hrstd="t" o:hr="t" fillcolor="#a0a0a0" stroked="f"/>
              </w:pict>
            </w:r>
          </w:p>
          <w:p w14:paraId="18324ABB" w14:textId="77777777" w:rsidR="00000000" w:rsidRDefault="00043A14">
            <w:pPr>
              <w:pStyle w:val="HTML"/>
              <w:bidi/>
              <w:rPr>
                <w:rFonts w:ascii="Arial" w:hAnsi="Arial" w:cs="Arial"/>
                <w:color w:val="000000"/>
                <w:sz w:val="21"/>
                <w:szCs w:val="21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rtl/>
              </w:rPr>
              <w:t xml:space="preserve">149 - </w:t>
            </w:r>
          </w:p>
          <w:p w14:paraId="5C69B748" w14:textId="77777777" w:rsidR="00000000" w:rsidRDefault="00043A14">
            <w:pPr>
              <w:pStyle w:val="HTML"/>
              <w:bidi/>
              <w:rPr>
                <w:rFonts w:ascii="Arial" w:hAnsi="Arial" w:cs="Arial"/>
                <w:color w:val="000000"/>
                <w:sz w:val="21"/>
                <w:szCs w:val="21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pict w14:anchorId="3373623D">
                <v:rect id="_x0000_i1072" style="width:0;height:1.5pt" o:hralign="center" o:hrstd="t" o:hr="t" fillcolor="#a0a0a0" stroked="f"/>
              </w:pict>
            </w:r>
          </w:p>
          <w:p w14:paraId="5EA92CB5" w14:textId="77777777" w:rsidR="00000000" w:rsidRDefault="00043A14">
            <w:pPr>
              <w:pStyle w:val="HTML"/>
              <w:bidi/>
              <w:rPr>
                <w:rFonts w:ascii="Arial" w:hAnsi="Arial" w:cs="Arial"/>
                <w:color w:val="000000"/>
                <w:sz w:val="21"/>
                <w:szCs w:val="21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rtl/>
              </w:rPr>
              <w:t xml:space="preserve">149 - </w:t>
            </w:r>
          </w:p>
          <w:p w14:paraId="1B24F6A5" w14:textId="77777777" w:rsidR="00000000" w:rsidRDefault="00043A14">
            <w:pPr>
              <w:pStyle w:val="HTML"/>
              <w:bidi/>
              <w:rPr>
                <w:rFonts w:ascii="Arial" w:hAnsi="Arial" w:cs="Arial"/>
                <w:color w:val="000000"/>
                <w:sz w:val="21"/>
                <w:szCs w:val="21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pict w14:anchorId="6C8C9885">
                <v:rect id="_x0000_i1073" style="width:0;height:1.5pt" o:hralign="center" o:hrstd="t" o:hr="t" fillcolor="#a0a0a0" stroked="f"/>
              </w:pict>
            </w:r>
          </w:p>
          <w:p w14:paraId="7416D814" w14:textId="77777777" w:rsidR="00000000" w:rsidRDefault="00043A14">
            <w:pPr>
              <w:pStyle w:val="HTML"/>
              <w:bidi/>
              <w:rPr>
                <w:rFonts w:ascii="Arial" w:hAnsi="Arial" w:cs="Arial"/>
                <w:color w:val="000000"/>
                <w:sz w:val="21"/>
                <w:szCs w:val="21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rtl/>
              </w:rPr>
              <w:t xml:space="preserve">149 - </w:t>
            </w:r>
          </w:p>
          <w:p w14:paraId="2B6C63B0" w14:textId="77777777" w:rsidR="00000000" w:rsidRDefault="00043A14">
            <w:pPr>
              <w:pStyle w:val="HTML"/>
              <w:bidi/>
              <w:rPr>
                <w:rFonts w:ascii="Arial" w:hAnsi="Arial" w:cs="Arial"/>
                <w:color w:val="000000"/>
                <w:sz w:val="21"/>
                <w:szCs w:val="21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pict w14:anchorId="68C428C4">
                <v:rect id="_x0000_i1074" style="width:0;height:1.5pt" o:hralign="center" o:hrstd="t" o:hr="t" fillcolor="#a0a0a0" stroked="f"/>
              </w:pict>
            </w:r>
          </w:p>
          <w:p w14:paraId="78392A7B" w14:textId="77777777" w:rsidR="00000000" w:rsidRDefault="00043A14">
            <w:pPr>
              <w:pStyle w:val="HTML"/>
              <w:bidi/>
              <w:rPr>
                <w:rFonts w:ascii="Arial" w:hAnsi="Arial" w:cs="Arial"/>
                <w:color w:val="000000"/>
                <w:sz w:val="21"/>
                <w:szCs w:val="21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rtl/>
              </w:rPr>
              <w:t xml:space="preserve">439 - שמורת </w:t>
            </w:r>
            <w:r>
              <w:rPr>
                <w:rFonts w:ascii="Arial" w:hAnsi="Arial" w:cs="Arial"/>
                <w:color w:val="000000"/>
                <w:sz w:val="21"/>
                <w:szCs w:val="21"/>
                <w:rtl/>
              </w:rPr>
              <w:lastRenderedPageBreak/>
              <w:t>אגם החולה</w:t>
            </w:r>
          </w:p>
          <w:p w14:paraId="441F9ED4" w14:textId="77777777" w:rsidR="00000000" w:rsidRDefault="00043A14">
            <w:pPr>
              <w:pStyle w:val="HTML"/>
              <w:bidi/>
              <w:rPr>
                <w:rFonts w:ascii="Arial" w:hAnsi="Arial" w:cs="Arial"/>
                <w:color w:val="000000"/>
                <w:sz w:val="21"/>
                <w:szCs w:val="21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rtl/>
              </w:rPr>
              <w:t>עצירה מותרת לרכבי הסעה לצורך הורדה\העלאת נוסעים</w:t>
            </w:r>
          </w:p>
          <w:p w14:paraId="0C1D0575" w14:textId="77777777" w:rsidR="00000000" w:rsidRDefault="00043A14">
            <w:pPr>
              <w:pStyle w:val="HTML"/>
              <w:bidi/>
              <w:rPr>
                <w:rFonts w:ascii="Arial" w:hAnsi="Arial" w:cs="Arial"/>
                <w:color w:val="000000"/>
                <w:sz w:val="21"/>
                <w:szCs w:val="21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pict w14:anchorId="485CCA2F">
                <v:rect id="_x0000_i1075" style="width:0;height:1.5pt" o:hralign="center" o:hrstd="t" o:hr="t" fillcolor="#a0a0a0" stroked="f"/>
              </w:pict>
            </w:r>
          </w:p>
          <w:p w14:paraId="50671632" w14:textId="77777777" w:rsidR="00000000" w:rsidRDefault="00043A14">
            <w:pPr>
              <w:pStyle w:val="HTML"/>
              <w:bidi/>
              <w:rPr>
                <w:rFonts w:ascii="Arial" w:hAnsi="Arial" w:cs="Arial"/>
                <w:color w:val="000000"/>
                <w:sz w:val="21"/>
                <w:szCs w:val="21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rtl/>
              </w:rPr>
              <w:t>402 - קריניצי 2</w:t>
            </w:r>
          </w:p>
          <w:p w14:paraId="1DCB5AF3" w14:textId="77777777" w:rsidR="00000000" w:rsidRDefault="00043A14">
            <w:pPr>
              <w:pStyle w:val="HTML"/>
              <w:bidi/>
              <w:rPr>
                <w:rFonts w:ascii="Arial" w:hAnsi="Arial" w:cs="Arial"/>
                <w:color w:val="000000"/>
                <w:sz w:val="21"/>
                <w:szCs w:val="21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pict w14:anchorId="2AC544E4">
                <v:rect id="_x0000_i1076" style="width:0;height:1.5pt" o:hralign="center" o:hrstd="t" o:hr="t" fillcolor="#a0a0a0" stroked="f"/>
              </w:pict>
            </w:r>
          </w:p>
          <w:p w14:paraId="1D6CED81" w14:textId="77777777" w:rsidR="00000000" w:rsidRDefault="00043A14">
            <w:pPr>
              <w:pStyle w:val="HTML"/>
              <w:bidi/>
              <w:rPr>
                <w:rFonts w:ascii="Arial" w:hAnsi="Arial" w:cs="Arial"/>
                <w:color w:val="000000"/>
                <w:sz w:val="21"/>
                <w:szCs w:val="21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rtl/>
              </w:rPr>
              <w:t>439 - קריניצי 2</w:t>
            </w:r>
          </w:p>
          <w:p w14:paraId="76E01D71" w14:textId="77777777" w:rsidR="00000000" w:rsidRDefault="00043A14">
            <w:pPr>
              <w:pStyle w:val="HTML"/>
              <w:bidi/>
              <w:rPr>
                <w:rFonts w:ascii="Arial" w:hAnsi="Arial" w:cs="Arial"/>
                <w:color w:val="000000"/>
                <w:sz w:val="21"/>
                <w:szCs w:val="21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rtl/>
              </w:rPr>
              <w:t>פרט לרכבי הסעה וחירום</w:t>
            </w:r>
          </w:p>
          <w:p w14:paraId="0ED65F01" w14:textId="77777777" w:rsidR="00000000" w:rsidRDefault="00043A14">
            <w:pPr>
              <w:pStyle w:val="HTML"/>
              <w:bidi/>
              <w:rPr>
                <w:rFonts w:ascii="Arial" w:hAnsi="Arial" w:cs="Arial"/>
                <w:color w:val="000000"/>
                <w:sz w:val="21"/>
                <w:szCs w:val="21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pict w14:anchorId="6CF0B42B">
                <v:rect id="_x0000_i1077" style="width:0;height:1.5pt" o:hralign="center" o:hrstd="t" o:hr="t" fillcolor="#a0a0a0" stroked="f"/>
              </w:pict>
            </w:r>
          </w:p>
          <w:p w14:paraId="51077304" w14:textId="77777777" w:rsidR="00000000" w:rsidRDefault="00043A14">
            <w:pPr>
              <w:pStyle w:val="HTML"/>
              <w:bidi/>
              <w:rPr>
                <w:rFonts w:ascii="Arial" w:hAnsi="Arial" w:cs="Arial"/>
                <w:color w:val="000000"/>
                <w:sz w:val="21"/>
                <w:szCs w:val="21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rtl/>
              </w:rPr>
              <w:t>402 - קריניצי 2</w:t>
            </w:r>
          </w:p>
          <w:p w14:paraId="25D44F80" w14:textId="77777777" w:rsidR="00000000" w:rsidRDefault="00043A14">
            <w:pPr>
              <w:pStyle w:val="HTML"/>
              <w:bidi/>
              <w:rPr>
                <w:rFonts w:ascii="Arial" w:hAnsi="Arial" w:cs="Arial"/>
                <w:color w:val="000000"/>
                <w:sz w:val="21"/>
                <w:szCs w:val="21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pict w14:anchorId="693CD18D">
                <v:rect id="_x0000_i1078" style="width:0;height:1.5pt" o:hralign="center" o:hrstd="t" o:hr="t" fillcolor="#a0a0a0" stroked="f"/>
              </w:pict>
            </w:r>
          </w:p>
          <w:p w14:paraId="5CFA9C51" w14:textId="77777777" w:rsidR="00000000" w:rsidRDefault="00043A14">
            <w:pPr>
              <w:pStyle w:val="HTML"/>
              <w:bidi/>
              <w:rPr>
                <w:rFonts w:ascii="Arial" w:hAnsi="Arial" w:cs="Arial"/>
                <w:color w:val="000000"/>
                <w:sz w:val="21"/>
                <w:szCs w:val="21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rtl/>
              </w:rPr>
              <w:t>439 - קריניצי 2</w:t>
            </w:r>
          </w:p>
          <w:p w14:paraId="154BBFD2" w14:textId="77777777" w:rsidR="00000000" w:rsidRDefault="00043A14">
            <w:pPr>
              <w:pStyle w:val="HTML"/>
              <w:bidi/>
              <w:rPr>
                <w:color w:val="000000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rtl/>
              </w:rPr>
              <w:t>פרט לרכבי הסעה וחירו</w:t>
            </w:r>
            <w:r>
              <w:rPr>
                <w:rFonts w:ascii="Arial" w:hAnsi="Arial" w:cs="Arial"/>
                <w:color w:val="000000"/>
                <w:sz w:val="21"/>
                <w:szCs w:val="21"/>
                <w:rtl/>
              </w:rPr>
              <w:t>ם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160AA073" w14:textId="77777777" w:rsidR="00000000" w:rsidRDefault="00043A14">
            <w:pPr>
              <w:rPr>
                <w:color w:val="000000"/>
                <w:rtl/>
              </w:rPr>
            </w:pPr>
          </w:p>
        </w:tc>
      </w:tr>
      <w:tr w:rsidR="00000000" w14:paraId="06EBC5FB" w14:textId="77777777">
        <w:trPr>
          <w:divId w:val="881789549"/>
          <w:jc w:val="center"/>
        </w:trPr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70AAF6F5" w14:textId="77777777" w:rsidR="00000000" w:rsidRDefault="00043A14">
            <w:pPr>
              <w:rPr>
                <w:rFonts w:eastAsia="Times New Roman"/>
                <w:color w:val="000000"/>
                <w:sz w:val="21"/>
                <w:szCs w:val="21"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25/18/44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69D11547" w14:textId="77777777" w:rsidR="00000000" w:rsidRDefault="00043A14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בקשת יו"ר הועדה בהמשך לביטול תחנת מוניות ברחוב שד' בנימין 2 הסדרת הסימונים במקטע זה לאיסור חניה בשל הפרעה לתנועה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152A43CD" w14:textId="77777777" w:rsidR="00000000" w:rsidRDefault="00043A14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 xml:space="preserve">הועדה </w:t>
            </w: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מאשרת את הבקשה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1177BE62" w14:textId="77777777" w:rsidR="00000000" w:rsidRDefault="00043A14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אושר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39CF5DD7" w14:textId="77777777" w:rsidR="00000000" w:rsidRDefault="00043A14">
            <w:pPr>
              <w:pStyle w:val="HTML"/>
              <w:bidi/>
              <w:rPr>
                <w:color w:val="000000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rtl/>
              </w:rPr>
              <w:t xml:space="preserve">818 - בני בנימין </w:t>
            </w:r>
            <w:r>
              <w:rPr>
                <w:rFonts w:ascii="Arial" w:hAnsi="Arial" w:cs="Arial"/>
                <w:color w:val="000000"/>
                <w:sz w:val="21"/>
                <w:szCs w:val="21"/>
                <w:rtl/>
              </w:rPr>
              <w:t>2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634FC956" w14:textId="77777777" w:rsidR="00000000" w:rsidRDefault="00043A14">
            <w:pPr>
              <w:rPr>
                <w:color w:val="000000"/>
                <w:rtl/>
              </w:rPr>
            </w:pPr>
          </w:p>
        </w:tc>
      </w:tr>
      <w:tr w:rsidR="00000000" w14:paraId="52DAB421" w14:textId="77777777">
        <w:trPr>
          <w:divId w:val="881789549"/>
          <w:jc w:val="center"/>
        </w:trPr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1E16EA94" w14:textId="77777777" w:rsidR="00000000" w:rsidRDefault="00043A14">
            <w:pPr>
              <w:rPr>
                <w:rFonts w:eastAsia="Times New Roman"/>
                <w:color w:val="000000"/>
                <w:sz w:val="21"/>
                <w:szCs w:val="21"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25/18/45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7031F2AD" w14:textId="77777777" w:rsidR="00000000" w:rsidRDefault="00043A14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 xml:space="preserve">בקשת נתיבי ישראל לאשר שבילי אופניים מס' 9 ברחוב דגניה, מס' תוכנית </w:t>
            </w:r>
            <w:r>
              <w:rPr>
                <w:rFonts w:eastAsia="Times New Roman"/>
                <w:color w:val="000000"/>
                <w:sz w:val="21"/>
                <w:szCs w:val="21"/>
              </w:rPr>
              <w:t>ZHV-TR-NAT-BY09-DD-1302-07</w:t>
            </w: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. מתכנן חברת ז.ה.ב הנדסה בע"מ מהנדס מאשר זאהר זידן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4737B88E" w14:textId="77777777" w:rsidR="00000000" w:rsidRDefault="00043A14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באישור מהנדס העיר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3FAFF408" w14:textId="77777777" w:rsidR="00000000" w:rsidRDefault="00043A14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אושר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5C31A594" w14:textId="77777777" w:rsidR="00000000" w:rsidRDefault="00043A14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77AA1453" w14:textId="77777777" w:rsidR="00000000" w:rsidRDefault="00043A14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02DCE6FA" w14:textId="77777777">
        <w:trPr>
          <w:divId w:val="881789549"/>
          <w:jc w:val="center"/>
        </w:trPr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2B3D391F" w14:textId="77777777" w:rsidR="00000000" w:rsidRDefault="00043A14">
            <w:pPr>
              <w:rPr>
                <w:rFonts w:eastAsia="Times New Roman"/>
                <w:color w:val="000000"/>
                <w:sz w:val="21"/>
                <w:szCs w:val="21"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25/18/46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66C519A6" w14:textId="77777777" w:rsidR="00000000" w:rsidRDefault="00043A14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 xml:space="preserve">קשת נתיבי ישראל לאשר שבילי אופניים מס' 11 ברחוב האורזים, מס' תוכנית </w:t>
            </w:r>
            <w:r>
              <w:rPr>
                <w:rFonts w:eastAsia="Times New Roman"/>
                <w:color w:val="000000"/>
                <w:sz w:val="21"/>
                <w:szCs w:val="21"/>
              </w:rPr>
              <w:t>ZHV-TR-NAT</w:t>
            </w:r>
            <w:r>
              <w:rPr>
                <w:rFonts w:eastAsia="Times New Roman"/>
                <w:color w:val="000000"/>
                <w:sz w:val="21"/>
                <w:szCs w:val="21"/>
              </w:rPr>
              <w:t>-BY09-DD-1301-00, ZHV-TR-NAT-BY09-DD-1302-00</w:t>
            </w: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 xml:space="preserve"> מתכנן חברת ז.ה.ב הנדסה בע"מ מהנדס מאשר זאהר זידן 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3275E8C5" w14:textId="77777777" w:rsidR="00000000" w:rsidRDefault="00043A14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באישור מהנדס העיר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706FA3E2" w14:textId="77777777" w:rsidR="00000000" w:rsidRDefault="00043A14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אושר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05EEF889" w14:textId="77777777" w:rsidR="00000000" w:rsidRDefault="00043A14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3BC154BF" w14:textId="77777777" w:rsidR="00000000" w:rsidRDefault="00043A14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138958A8" w14:textId="77777777">
        <w:trPr>
          <w:divId w:val="881789549"/>
          <w:jc w:val="center"/>
        </w:trPr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6F95B226" w14:textId="77777777" w:rsidR="00000000" w:rsidRDefault="00043A14">
            <w:pPr>
              <w:rPr>
                <w:rFonts w:eastAsia="Times New Roman"/>
                <w:color w:val="000000"/>
                <w:sz w:val="21"/>
                <w:szCs w:val="21"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25/18/47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5CE057E3" w14:textId="77777777" w:rsidR="00000000" w:rsidRDefault="00043A14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 xml:space="preserve">בקשת נתיבי ישראל לאשר שבילי אופניים מס' 21 ברחוב בוסל פריגיה , מס' תוכנית </w:t>
            </w:r>
            <w:r>
              <w:rPr>
                <w:rFonts w:eastAsia="Times New Roman"/>
                <w:color w:val="000000"/>
                <w:sz w:val="21"/>
                <w:szCs w:val="21"/>
              </w:rPr>
              <w:t>ZHV-TR-NAT-BY21-DD-1301-00</w:t>
            </w: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 xml:space="preserve"> </w:t>
            </w:r>
            <w:r>
              <w:rPr>
                <w:rFonts w:eastAsia="Times New Roman"/>
                <w:color w:val="000000"/>
                <w:sz w:val="21"/>
                <w:szCs w:val="21"/>
              </w:rPr>
              <w:t>ZHV-TR-NAT-BY21-DD-1302-00</w:t>
            </w: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 xml:space="preserve"> מתכנן חברת </w:t>
            </w:r>
            <w:r>
              <w:rPr>
                <w:rFonts w:eastAsia="Times New Roman"/>
                <w:color w:val="000000"/>
                <w:sz w:val="21"/>
                <w:szCs w:val="21"/>
                <w:rtl/>
              </w:rPr>
              <w:lastRenderedPageBreak/>
              <w:t xml:space="preserve">ז.ה.ב הנדסה בע"מ מהנדס מאשר זאהר זידן 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25988897" w14:textId="77777777" w:rsidR="00000000" w:rsidRDefault="00043A14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lastRenderedPageBreak/>
              <w:t>באישור מהנדס העיר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67BCDCA0" w14:textId="77777777" w:rsidR="00000000" w:rsidRDefault="00043A14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אושר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5368C2CF" w14:textId="77777777" w:rsidR="00000000" w:rsidRDefault="00043A14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7506737C" w14:textId="77777777" w:rsidR="00000000" w:rsidRDefault="00043A14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231D22B5" w14:textId="77777777">
        <w:trPr>
          <w:divId w:val="881789549"/>
          <w:jc w:val="center"/>
        </w:trPr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171ADB35" w14:textId="77777777" w:rsidR="00000000" w:rsidRDefault="00043A14">
            <w:pPr>
              <w:rPr>
                <w:rFonts w:eastAsia="Times New Roman"/>
                <w:color w:val="000000"/>
                <w:sz w:val="21"/>
                <w:szCs w:val="21"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25/18/48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7C58403D" w14:textId="77777777" w:rsidR="00000000" w:rsidRDefault="00043A14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 xml:space="preserve">בקשת נתיבי ישראל לאשר שבילי אופניים מס' 22 </w:t>
            </w: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 xml:space="preserve">ברחוב עובדיה יוסף, מס' תוכנית </w:t>
            </w:r>
            <w:r>
              <w:rPr>
                <w:rFonts w:eastAsia="Times New Roman"/>
                <w:color w:val="000000"/>
                <w:sz w:val="21"/>
                <w:szCs w:val="21"/>
              </w:rPr>
              <w:t>ZHV-TR-GN-BY22-DD-1301-00</w:t>
            </w: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 xml:space="preserve"> </w:t>
            </w:r>
            <w:r>
              <w:rPr>
                <w:rFonts w:eastAsia="Times New Roman"/>
                <w:color w:val="000000"/>
                <w:sz w:val="21"/>
                <w:szCs w:val="21"/>
              </w:rPr>
              <w:t>ZHV-TR-GN-BY22-DD-1302-00</w:t>
            </w: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 xml:space="preserve"> </w:t>
            </w:r>
            <w:r>
              <w:rPr>
                <w:rFonts w:eastAsia="Times New Roman"/>
                <w:color w:val="000000"/>
                <w:sz w:val="21"/>
                <w:szCs w:val="21"/>
              </w:rPr>
              <w:t>ZHV-TR-GN-BY22-DD-1303-00</w:t>
            </w: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 xml:space="preserve"> מתכנן חברת ז.ה.ב הנדסה בע"מ מהנדס מאשר זאהר זידן 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60A56902" w14:textId="77777777" w:rsidR="00000000" w:rsidRDefault="00043A14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 xml:space="preserve">באישור מהנדס העיר 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44BA4D84" w14:textId="77777777" w:rsidR="00000000" w:rsidRDefault="00043A14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אושר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3A3C87FC" w14:textId="77777777" w:rsidR="00000000" w:rsidRDefault="00043A14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3F39AFE1" w14:textId="77777777" w:rsidR="00000000" w:rsidRDefault="00043A14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6315F678" w14:textId="77777777">
        <w:trPr>
          <w:divId w:val="881789549"/>
          <w:jc w:val="center"/>
        </w:trPr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2FC936AC" w14:textId="77777777" w:rsidR="00000000" w:rsidRDefault="00043A14">
            <w:pPr>
              <w:rPr>
                <w:rFonts w:eastAsia="Times New Roman"/>
                <w:color w:val="000000"/>
                <w:sz w:val="21"/>
                <w:szCs w:val="21"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25/18/49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554331CF" w14:textId="77777777" w:rsidR="00000000" w:rsidRDefault="00043A14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 xml:space="preserve">בקשת נתיבי ישראל לאשר שבילי אופניים מס' 23 ברחוב שכטרמן , מס' </w:t>
            </w: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 xml:space="preserve">תוכנית </w:t>
            </w:r>
            <w:r>
              <w:rPr>
                <w:rFonts w:eastAsia="Times New Roman"/>
                <w:color w:val="000000"/>
                <w:sz w:val="21"/>
                <w:szCs w:val="21"/>
              </w:rPr>
              <w:t>ZHV-TR-NAT-BY23-FT-1301-00</w:t>
            </w: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 xml:space="preserve"> מתכנן חברת ז.ה.ב הנדסה בע"מ מהנדס מאשר זאהר זידן 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0DDABD6D" w14:textId="77777777" w:rsidR="00000000" w:rsidRDefault="00043A14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באישור מהדס העיר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1BA1AF4E" w14:textId="77777777" w:rsidR="00000000" w:rsidRDefault="00043A14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אושר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24CEF95C" w14:textId="77777777" w:rsidR="00000000" w:rsidRDefault="00043A14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334116D7" w14:textId="77777777" w:rsidR="00000000" w:rsidRDefault="00043A14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53D9807A" w14:textId="77777777">
        <w:trPr>
          <w:divId w:val="881789549"/>
          <w:jc w:val="center"/>
        </w:trPr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5C9D348E" w14:textId="77777777" w:rsidR="00000000" w:rsidRDefault="00043A14">
            <w:pPr>
              <w:rPr>
                <w:rFonts w:eastAsia="Times New Roman"/>
                <w:color w:val="000000"/>
                <w:sz w:val="21"/>
                <w:szCs w:val="21"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25/18/50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15F6190F" w14:textId="77777777" w:rsidR="00000000" w:rsidRDefault="00043A14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 xml:space="preserve">בקשת נתיבי ישראל לאשר שבילי אופניים מס' 24 ברחוב הבונים , מס' תוכנית </w:t>
            </w:r>
            <w:r>
              <w:rPr>
                <w:rFonts w:eastAsia="Times New Roman"/>
                <w:color w:val="000000"/>
                <w:sz w:val="21"/>
                <w:szCs w:val="21"/>
              </w:rPr>
              <w:t>ZHV-TR-NAT-BY24-FT-1301-00</w:t>
            </w: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 xml:space="preserve"> </w:t>
            </w: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 xml:space="preserve">מתכנן חברת ז.ה.ב הנדסה בע"מ מהנדס מאשר זאהר זידן 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1D2C1663" w14:textId="77777777" w:rsidR="00000000" w:rsidRDefault="00043A14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באישור מהנדס העיר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3F63A7CF" w14:textId="77777777" w:rsidR="00000000" w:rsidRDefault="00043A14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אושר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6D2993DA" w14:textId="77777777" w:rsidR="00000000" w:rsidRDefault="00043A14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6F1A025C" w14:textId="77777777" w:rsidR="00000000" w:rsidRDefault="00043A14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78350B31" w14:textId="77777777">
        <w:trPr>
          <w:divId w:val="881789549"/>
          <w:jc w:val="center"/>
        </w:trPr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5A22A84D" w14:textId="77777777" w:rsidR="00000000" w:rsidRDefault="00043A14">
            <w:pPr>
              <w:rPr>
                <w:rFonts w:eastAsia="Times New Roman"/>
                <w:color w:val="000000"/>
                <w:sz w:val="21"/>
                <w:szCs w:val="21"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25/18/51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7E9F85F5" w14:textId="77777777" w:rsidR="00000000" w:rsidRDefault="00043A14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בקשת מחלקת תשתיות לאשר שינוי תוכנית זמנים לרמזור ברחוב האחים רייט פינת שד' בן צבי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48E30F19" w14:textId="77777777" w:rsidR="00000000" w:rsidRDefault="00043A14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הועדה מאשרת את הבקשה .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49C71F1A" w14:textId="77777777" w:rsidR="00000000" w:rsidRDefault="00043A14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אושר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77010D4C" w14:textId="77777777" w:rsidR="00000000" w:rsidRDefault="00043A14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7E68092D" w14:textId="77777777" w:rsidR="00000000" w:rsidRDefault="00043A14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14:paraId="25FB3CC8" w14:textId="77777777" w:rsidR="00000000" w:rsidRDefault="00043A14">
      <w:pPr>
        <w:bidi w:val="0"/>
        <w:spacing w:after="240"/>
        <w:divId w:val="881789549"/>
        <w:rPr>
          <w:rFonts w:eastAsia="Times New Roman"/>
        </w:rPr>
      </w:pPr>
    </w:p>
    <w:p w14:paraId="36F74F4C" w14:textId="77777777" w:rsidR="00043A14" w:rsidRDefault="00043A14">
      <w:pPr>
        <w:bidi w:val="0"/>
        <w:divId w:val="1698310592"/>
        <w:rPr>
          <w:rFonts w:eastAsia="Times New Roman"/>
        </w:rPr>
      </w:pPr>
    </w:p>
    <w:sectPr w:rsidR="00043A14" w:rsidSect="00E83220">
      <w:headerReference w:type="default" r:id="rId8"/>
      <w:footerReference w:type="default" r:id="rId9"/>
      <w:pgSz w:w="11906" w:h="16838"/>
      <w:pgMar w:top="1498" w:right="1418" w:bottom="1440" w:left="1418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9B1CDB" w14:textId="77777777" w:rsidR="00043A14" w:rsidRDefault="00043A14" w:rsidP="00805391">
      <w:r>
        <w:separator/>
      </w:r>
    </w:p>
  </w:endnote>
  <w:endnote w:type="continuationSeparator" w:id="0">
    <w:p w14:paraId="065EEC29" w14:textId="77777777" w:rsidR="00043A14" w:rsidRDefault="00043A14" w:rsidP="008053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 Transparent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riam">
    <w:altName w:val="Malgun Gothic Semilight"/>
    <w:panose1 w:val="020B0502050101010101"/>
    <w:charset w:val="00"/>
    <w:family w:val="swiss"/>
    <w:pitch w:val="variable"/>
    <w:sig w:usb0="00000000" w:usb1="00000000" w:usb2="00000000" w:usb3="00000000" w:csb0="00000021" w:csb1="00000000"/>
  </w:font>
  <w:font w:name="Arial (Hebrew)"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0FCD35" w14:textId="77777777" w:rsidR="00AB5BDB" w:rsidRPr="00851DA3" w:rsidRDefault="00AB5BDB" w:rsidP="00AB5BDB">
    <w:pPr>
      <w:pStyle w:val="a5"/>
      <w:pBdr>
        <w:top w:val="single" w:sz="4" w:space="1" w:color="auto"/>
      </w:pBdr>
      <w:jc w:val="center"/>
      <w:rPr>
        <w:rFonts w:ascii="Arial" w:hAnsi="Arial" w:cs="Arial"/>
        <w:b/>
        <w:bCs/>
        <w:rtl/>
      </w:rPr>
    </w:pPr>
    <w:r w:rsidRPr="00851DA3">
      <w:rPr>
        <w:rFonts w:ascii="Arial" w:hAnsi="Arial" w:cs="Arial"/>
        <w:b/>
        <w:rtl/>
      </w:rPr>
      <w:t xml:space="preserve">רחוב הצורן </w:t>
    </w:r>
    <w:r w:rsidRPr="00851DA3">
      <w:rPr>
        <w:rFonts w:ascii="Arial" w:hAnsi="Arial" w:cs="Arial" w:hint="cs"/>
        <w:b/>
        <w:rtl/>
      </w:rPr>
      <w:t>6</w:t>
    </w:r>
    <w:r w:rsidRPr="00851DA3">
      <w:rPr>
        <w:rFonts w:ascii="Arial" w:hAnsi="Arial" w:cs="Arial"/>
        <w:b/>
        <w:rtl/>
      </w:rPr>
      <w:t xml:space="preserve"> </w:t>
    </w:r>
    <w:r w:rsidRPr="00851DA3">
      <w:rPr>
        <w:rFonts w:ascii="Arial" w:hAnsi="Arial" w:cs="Arial" w:hint="cs"/>
        <w:b/>
        <w:rtl/>
      </w:rPr>
      <w:t>, קריית העסקים והטכנולוגיה -</w:t>
    </w:r>
    <w:r w:rsidRPr="00851DA3">
      <w:rPr>
        <w:rFonts w:ascii="Arial" w:hAnsi="Arial" w:cs="Arial"/>
        <w:b/>
        <w:rtl/>
      </w:rPr>
      <w:t xml:space="preserve"> ספיר,  נתניה </w:t>
    </w:r>
    <w:r w:rsidRPr="00851DA3">
      <w:rPr>
        <w:rFonts w:ascii="Arial" w:hAnsi="Arial" w:cs="Arial" w:hint="cs"/>
        <w:b/>
        <w:rtl/>
      </w:rPr>
      <w:t xml:space="preserve"> מיקוד </w:t>
    </w:r>
    <w:r w:rsidRPr="00851DA3">
      <w:rPr>
        <w:rFonts w:ascii="Arial" w:hAnsi="Arial" w:cs="Arial"/>
        <w:b/>
        <w:rtl/>
      </w:rPr>
      <w:t xml:space="preserve"> 42506</w:t>
    </w:r>
  </w:p>
  <w:p w14:paraId="6D402A04" w14:textId="77777777" w:rsidR="00AB5BDB" w:rsidRDefault="00AB5BDB" w:rsidP="00AB5BDB">
    <w:pPr>
      <w:pStyle w:val="a5"/>
      <w:jc w:val="center"/>
      <w:rPr>
        <w:rFonts w:ascii="Arial" w:hAnsi="Arial" w:cs="Arial"/>
        <w:b/>
        <w:rtl/>
      </w:rPr>
    </w:pPr>
    <w:r w:rsidRPr="00851DA3">
      <w:rPr>
        <w:rFonts w:ascii="Arial" w:hAnsi="Arial" w:cs="Arial"/>
        <w:b/>
        <w:rtl/>
      </w:rPr>
      <w:t xml:space="preserve"> טל: 09-</w:t>
    </w:r>
    <w:r>
      <w:rPr>
        <w:rFonts w:ascii="Arial" w:hAnsi="Arial" w:cs="Arial" w:hint="cs"/>
        <w:b/>
        <w:rtl/>
      </w:rPr>
      <w:t>8603287</w:t>
    </w:r>
    <w:r w:rsidRPr="00851DA3">
      <w:rPr>
        <w:rFonts w:ascii="Arial" w:hAnsi="Arial" w:cs="Arial"/>
        <w:b/>
        <w:rtl/>
      </w:rPr>
      <w:t xml:space="preserve">, פקס: </w:t>
    </w:r>
    <w:r>
      <w:rPr>
        <w:rFonts w:ascii="Arial" w:hAnsi="Arial" w:cs="Arial" w:hint="cs"/>
        <w:b/>
        <w:rtl/>
      </w:rPr>
      <w:t>09-8650262</w:t>
    </w:r>
    <w:r w:rsidRPr="00851DA3">
      <w:rPr>
        <w:rFonts w:ascii="Arial" w:hAnsi="Arial" w:cs="Arial"/>
        <w:b/>
        <w:rtl/>
      </w:rPr>
      <w:t xml:space="preserve"> </w:t>
    </w:r>
  </w:p>
  <w:p w14:paraId="5198CB65" w14:textId="77777777" w:rsidR="00D45BB0" w:rsidRPr="00AB5BDB" w:rsidRDefault="00AB5BDB" w:rsidP="00AB5BDB">
    <w:pPr>
      <w:pStyle w:val="a5"/>
      <w:jc w:val="center"/>
    </w:pPr>
    <w:r w:rsidRPr="00670FA0">
      <w:rPr>
        <w:rFonts w:ascii="Arial" w:hAnsi="Arial" w:cs="Arial"/>
        <w:b/>
        <w:rtl/>
      </w:rPr>
      <w:t xml:space="preserve">מייל: </w:t>
    </w:r>
    <w:r w:rsidRPr="00670FA0">
      <w:rPr>
        <w:rFonts w:ascii="Arial" w:hAnsi="Arial" w:cs="Arial"/>
        <w:b/>
      </w:rPr>
      <w:t>vtnua@netanya.muni.il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434B3A" w14:textId="77777777" w:rsidR="00043A14" w:rsidRDefault="00043A14" w:rsidP="00805391">
      <w:r>
        <w:separator/>
      </w:r>
    </w:p>
  </w:footnote>
  <w:footnote w:type="continuationSeparator" w:id="0">
    <w:p w14:paraId="1420FC68" w14:textId="77777777" w:rsidR="00043A14" w:rsidRDefault="00043A14" w:rsidP="008053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488C1C" w14:textId="77777777" w:rsidR="00AB5BDB" w:rsidRDefault="00AB5BDB" w:rsidP="00AB5BDB">
    <w:pPr>
      <w:pStyle w:val="a7"/>
      <w:jc w:val="right"/>
      <w:rPr>
        <w:b/>
        <w:bCs/>
        <w:color w:val="365F91"/>
        <w:spacing w:val="20"/>
        <w:sz w:val="28"/>
        <w:szCs w:val="28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56199DD0" wp14:editId="2FC80C01">
          <wp:simplePos x="0" y="0"/>
          <wp:positionH relativeFrom="margin">
            <wp:posOffset>-386080</wp:posOffset>
          </wp:positionH>
          <wp:positionV relativeFrom="paragraph">
            <wp:posOffset>-321945</wp:posOffset>
          </wp:positionV>
          <wp:extent cx="998855" cy="819150"/>
          <wp:effectExtent l="0" t="0" r="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8855" cy="819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1" locked="0" layoutInCell="1" allowOverlap="1" wp14:anchorId="28815B3B" wp14:editId="0595AA3F">
          <wp:simplePos x="0" y="0"/>
          <wp:positionH relativeFrom="column">
            <wp:posOffset>5624195</wp:posOffset>
          </wp:positionH>
          <wp:positionV relativeFrom="paragraph">
            <wp:posOffset>-221615</wp:posOffset>
          </wp:positionV>
          <wp:extent cx="838200" cy="762000"/>
          <wp:effectExtent l="0" t="0" r="0" b="0"/>
          <wp:wrapTight wrapText="bothSides">
            <wp:wrapPolygon edited="0">
              <wp:start x="0" y="0"/>
              <wp:lineTo x="0" y="21060"/>
              <wp:lineTo x="21109" y="21060"/>
              <wp:lineTo x="21109" y="0"/>
              <wp:lineTo x="0" y="0"/>
            </wp:wrapPolygon>
          </wp:wrapTight>
          <wp:docPr id="3" name="Picture 3" descr="תיאור: לוגו עיריה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5" descr="תיאור: לוגו עיריה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8200" cy="762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833CF23" w14:textId="77777777" w:rsidR="00AB5BDB" w:rsidRDefault="00AB5BDB" w:rsidP="00AB5BDB">
    <w:pPr>
      <w:pStyle w:val="a7"/>
      <w:tabs>
        <w:tab w:val="clear" w:pos="8306"/>
        <w:tab w:val="left" w:pos="4320"/>
        <w:tab w:val="left" w:pos="5040"/>
        <w:tab w:val="right" w:pos="9070"/>
      </w:tabs>
      <w:rPr>
        <w:b/>
        <w:bCs/>
        <w:color w:val="365F91"/>
        <w:spacing w:val="20"/>
        <w:sz w:val="28"/>
        <w:szCs w:val="28"/>
        <w:rtl/>
      </w:rPr>
    </w:pPr>
    <w:r>
      <w:rPr>
        <w:rFonts w:hint="cs"/>
        <w:b/>
        <w:bCs/>
        <w:color w:val="365F91"/>
        <w:spacing w:val="20"/>
        <w:sz w:val="28"/>
        <w:szCs w:val="28"/>
        <w:rtl/>
      </w:rPr>
      <w:tab/>
    </w:r>
    <w:r>
      <w:rPr>
        <w:rFonts w:hint="cs"/>
        <w:b/>
        <w:bCs/>
        <w:color w:val="365F91"/>
        <w:spacing w:val="20"/>
        <w:sz w:val="28"/>
        <w:szCs w:val="28"/>
        <w:rtl/>
      </w:rPr>
      <w:tab/>
    </w:r>
    <w:r>
      <w:rPr>
        <w:rFonts w:hint="cs"/>
        <w:b/>
        <w:bCs/>
        <w:color w:val="365F91"/>
        <w:spacing w:val="20"/>
        <w:sz w:val="28"/>
        <w:szCs w:val="28"/>
        <w:rtl/>
      </w:rPr>
      <w:tab/>
    </w:r>
    <w:r>
      <w:rPr>
        <w:rFonts w:hint="cs"/>
        <w:b/>
        <w:bCs/>
        <w:color w:val="365F91"/>
        <w:spacing w:val="20"/>
        <w:sz w:val="28"/>
        <w:szCs w:val="28"/>
        <w:rtl/>
      </w:rPr>
      <w:tab/>
    </w:r>
  </w:p>
  <w:p w14:paraId="169E37B3" w14:textId="77777777" w:rsidR="00AB5BDB" w:rsidRDefault="00AB5BDB" w:rsidP="00AB5BDB">
    <w:pPr>
      <w:pStyle w:val="a7"/>
      <w:jc w:val="both"/>
      <w:rPr>
        <w:b/>
        <w:bCs/>
        <w:color w:val="365F91"/>
        <w:spacing w:val="20"/>
        <w:sz w:val="28"/>
        <w:szCs w:val="28"/>
        <w:rtl/>
      </w:rPr>
    </w:pPr>
    <w:r>
      <w:rPr>
        <w:rFonts w:hint="cs"/>
        <w:noProof/>
        <w:rtl/>
      </w:rPr>
      <mc:AlternateContent>
        <mc:Choice Requires="wps">
          <w:drawing>
            <wp:anchor distT="45720" distB="45720" distL="114300" distR="114300" simplePos="0" relativeHeight="251658240" behindDoc="1" locked="0" layoutInCell="1" allowOverlap="1" wp14:anchorId="59B0F51F" wp14:editId="74B895FA">
              <wp:simplePos x="0" y="0"/>
              <wp:positionH relativeFrom="column">
                <wp:posOffset>1408430</wp:posOffset>
              </wp:positionH>
              <wp:positionV relativeFrom="paragraph">
                <wp:posOffset>184150</wp:posOffset>
              </wp:positionV>
              <wp:extent cx="2921000" cy="508000"/>
              <wp:effectExtent l="0" t="0" r="0" b="508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921000" cy="5168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85E915A" w14:textId="77777777" w:rsidR="00AB5BDB" w:rsidRDefault="00AB5BDB" w:rsidP="00AB5BDB">
                          <w:pPr>
                            <w:pStyle w:val="a7"/>
                            <w:jc w:val="center"/>
                            <w:rPr>
                              <w:b/>
                              <w:bCs/>
                              <w:color w:val="365F91"/>
                              <w:spacing w:val="20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cs"/>
                              <w:b/>
                              <w:bCs/>
                              <w:color w:val="365F91"/>
                              <w:spacing w:val="20"/>
                              <w:sz w:val="28"/>
                              <w:szCs w:val="28"/>
                              <w:rtl/>
                            </w:rPr>
                            <w:t>עיריית נתניה - מנהל הנדסה</w:t>
                          </w:r>
                        </w:p>
                        <w:p w14:paraId="0EFB1B84" w14:textId="77777777" w:rsidR="00AB5BDB" w:rsidRDefault="00AB5BDB" w:rsidP="00AB5BDB">
                          <w:pPr>
                            <w:pStyle w:val="a7"/>
                            <w:jc w:val="center"/>
                          </w:pPr>
                          <w:r>
                            <w:rPr>
                              <w:rFonts w:hint="cs"/>
                              <w:b/>
                              <w:bCs/>
                              <w:color w:val="365F91"/>
                              <w:spacing w:val="20"/>
                              <w:sz w:val="28"/>
                              <w:szCs w:val="28"/>
                              <w:rtl/>
                            </w:rPr>
                            <w:t>אגף תאום תכנון ותשתית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9B0F51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110.9pt;margin-top:14.5pt;width:230pt;height:40pt;flip:x;z-index:-2516582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" stroked="f">
              <v:textbox style="mso-fit-shape-to-text:t">
                <w:txbxContent>
                  <w:p w14:paraId="685E915A" w14:textId="77777777" w:rsidR="00AB5BDB" w:rsidRDefault="00AB5BDB" w:rsidP="00AB5BDB">
                    <w:pPr>
                      <w:pStyle w:val="a7"/>
                      <w:jc w:val="center"/>
                      <w:rPr>
                        <w:b/>
                        <w:bCs/>
                        <w:color w:val="365F91"/>
                        <w:spacing w:val="20"/>
                        <w:sz w:val="28"/>
                        <w:szCs w:val="28"/>
                      </w:rPr>
                    </w:pPr>
                    <w:r>
                      <w:rPr>
                        <w:rFonts w:hint="cs"/>
                        <w:b/>
                        <w:bCs/>
                        <w:color w:val="365F91"/>
                        <w:spacing w:val="20"/>
                        <w:sz w:val="28"/>
                        <w:szCs w:val="28"/>
                        <w:rtl/>
                      </w:rPr>
                      <w:t>עיריית נתניה - מנהל הנדסה</w:t>
                    </w:r>
                  </w:p>
                  <w:p w14:paraId="0EFB1B84" w14:textId="77777777" w:rsidR="00AB5BDB" w:rsidRDefault="00AB5BDB" w:rsidP="00AB5BDB">
                    <w:pPr>
                      <w:pStyle w:val="a7"/>
                      <w:jc w:val="center"/>
                    </w:pPr>
                    <w:r>
                      <w:rPr>
                        <w:rFonts w:hint="cs"/>
                        <w:b/>
                        <w:bCs/>
                        <w:color w:val="365F91"/>
                        <w:spacing w:val="20"/>
                        <w:sz w:val="28"/>
                        <w:szCs w:val="28"/>
                        <w:rtl/>
                      </w:rPr>
                      <w:t>אגף תאום תכנון ותשתית</w:t>
                    </w:r>
                  </w:p>
                </w:txbxContent>
              </v:textbox>
            </v:shape>
          </w:pict>
        </mc:Fallback>
      </mc:AlternateContent>
    </w:r>
  </w:p>
  <w:p w14:paraId="4ECB9A87" w14:textId="77777777" w:rsidR="00AB5BDB" w:rsidRDefault="00AB5BDB" w:rsidP="00AB5BDB">
    <w:pPr>
      <w:pStyle w:val="a7"/>
      <w:rPr>
        <w:rtl/>
      </w:rPr>
    </w:pPr>
  </w:p>
  <w:p w14:paraId="73F41856" w14:textId="77777777" w:rsidR="00AB5BDB" w:rsidRDefault="00AB5BDB" w:rsidP="00AB5BDB">
    <w:pPr>
      <w:pStyle w:val="a7"/>
    </w:pPr>
  </w:p>
  <w:p w14:paraId="76569FA3" w14:textId="77777777" w:rsidR="00285571" w:rsidRPr="00EE121B" w:rsidRDefault="00285571" w:rsidP="008E679C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A5029"/>
    <w:multiLevelType w:val="hybridMultilevel"/>
    <w:tmpl w:val="A76C4DE2"/>
    <w:lvl w:ilvl="0" w:tplc="CDBEA558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9" w:hanging="360"/>
      </w:pPr>
    </w:lvl>
    <w:lvl w:ilvl="2" w:tplc="0409001B" w:tentative="1">
      <w:start w:val="1"/>
      <w:numFmt w:val="lowerRoman"/>
      <w:lvlText w:val="%3."/>
      <w:lvlJc w:val="right"/>
      <w:pPr>
        <w:ind w:left="949" w:hanging="180"/>
      </w:pPr>
    </w:lvl>
    <w:lvl w:ilvl="3" w:tplc="0409000F" w:tentative="1">
      <w:start w:val="1"/>
      <w:numFmt w:val="decimal"/>
      <w:lvlText w:val="%4."/>
      <w:lvlJc w:val="left"/>
      <w:pPr>
        <w:ind w:left="1669" w:hanging="360"/>
      </w:pPr>
    </w:lvl>
    <w:lvl w:ilvl="4" w:tplc="04090019" w:tentative="1">
      <w:start w:val="1"/>
      <w:numFmt w:val="lowerLetter"/>
      <w:lvlText w:val="%5."/>
      <w:lvlJc w:val="left"/>
      <w:pPr>
        <w:ind w:left="2389" w:hanging="360"/>
      </w:pPr>
    </w:lvl>
    <w:lvl w:ilvl="5" w:tplc="0409001B" w:tentative="1">
      <w:start w:val="1"/>
      <w:numFmt w:val="lowerRoman"/>
      <w:lvlText w:val="%6."/>
      <w:lvlJc w:val="right"/>
      <w:pPr>
        <w:ind w:left="3109" w:hanging="180"/>
      </w:pPr>
    </w:lvl>
    <w:lvl w:ilvl="6" w:tplc="0409000F" w:tentative="1">
      <w:start w:val="1"/>
      <w:numFmt w:val="decimal"/>
      <w:lvlText w:val="%7."/>
      <w:lvlJc w:val="left"/>
      <w:pPr>
        <w:ind w:left="3829" w:hanging="360"/>
      </w:pPr>
    </w:lvl>
    <w:lvl w:ilvl="7" w:tplc="04090019" w:tentative="1">
      <w:start w:val="1"/>
      <w:numFmt w:val="lowerLetter"/>
      <w:lvlText w:val="%8."/>
      <w:lvlJc w:val="left"/>
      <w:pPr>
        <w:ind w:left="4549" w:hanging="360"/>
      </w:pPr>
    </w:lvl>
    <w:lvl w:ilvl="8" w:tplc="040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1" w15:restartNumberingAfterBreak="0">
    <w:nsid w:val="00DA5C8A"/>
    <w:multiLevelType w:val="hybridMultilevel"/>
    <w:tmpl w:val="220ED0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E56B8A"/>
    <w:multiLevelType w:val="hybridMultilevel"/>
    <w:tmpl w:val="D5EC3A42"/>
    <w:lvl w:ilvl="0" w:tplc="04090001">
      <w:start w:val="1"/>
      <w:numFmt w:val="bullet"/>
      <w:lvlText w:val=""/>
      <w:lvlJc w:val="left"/>
      <w:pPr>
        <w:ind w:left="2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9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6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2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989" w:hanging="360"/>
      </w:pPr>
      <w:rPr>
        <w:rFonts w:ascii="Wingdings" w:hAnsi="Wingdings" w:hint="default"/>
      </w:rPr>
    </w:lvl>
  </w:abstractNum>
  <w:abstractNum w:abstractNumId="3" w15:restartNumberingAfterBreak="0">
    <w:nsid w:val="08E57382"/>
    <w:multiLevelType w:val="hybridMultilevel"/>
    <w:tmpl w:val="B44415DC"/>
    <w:lvl w:ilvl="0" w:tplc="F182B728">
      <w:start w:val="1"/>
      <w:numFmt w:val="hebrew1"/>
      <w:lvlText w:val="%1."/>
      <w:lvlJc w:val="left"/>
      <w:pPr>
        <w:ind w:left="-131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589" w:hanging="360"/>
      </w:pPr>
    </w:lvl>
    <w:lvl w:ilvl="2" w:tplc="0409001B" w:tentative="1">
      <w:start w:val="1"/>
      <w:numFmt w:val="lowerRoman"/>
      <w:lvlText w:val="%3."/>
      <w:lvlJc w:val="right"/>
      <w:pPr>
        <w:ind w:left="1309" w:hanging="180"/>
      </w:pPr>
    </w:lvl>
    <w:lvl w:ilvl="3" w:tplc="0409000F" w:tentative="1">
      <w:start w:val="1"/>
      <w:numFmt w:val="decimal"/>
      <w:lvlText w:val="%4."/>
      <w:lvlJc w:val="left"/>
      <w:pPr>
        <w:ind w:left="2029" w:hanging="360"/>
      </w:pPr>
    </w:lvl>
    <w:lvl w:ilvl="4" w:tplc="04090019" w:tentative="1">
      <w:start w:val="1"/>
      <w:numFmt w:val="lowerLetter"/>
      <w:lvlText w:val="%5."/>
      <w:lvlJc w:val="left"/>
      <w:pPr>
        <w:ind w:left="2749" w:hanging="360"/>
      </w:pPr>
    </w:lvl>
    <w:lvl w:ilvl="5" w:tplc="0409001B" w:tentative="1">
      <w:start w:val="1"/>
      <w:numFmt w:val="lowerRoman"/>
      <w:lvlText w:val="%6."/>
      <w:lvlJc w:val="right"/>
      <w:pPr>
        <w:ind w:left="3469" w:hanging="180"/>
      </w:pPr>
    </w:lvl>
    <w:lvl w:ilvl="6" w:tplc="0409000F" w:tentative="1">
      <w:start w:val="1"/>
      <w:numFmt w:val="decimal"/>
      <w:lvlText w:val="%7."/>
      <w:lvlJc w:val="left"/>
      <w:pPr>
        <w:ind w:left="4189" w:hanging="360"/>
      </w:pPr>
    </w:lvl>
    <w:lvl w:ilvl="7" w:tplc="04090019" w:tentative="1">
      <w:start w:val="1"/>
      <w:numFmt w:val="lowerLetter"/>
      <w:lvlText w:val="%8."/>
      <w:lvlJc w:val="left"/>
      <w:pPr>
        <w:ind w:left="4909" w:hanging="360"/>
      </w:pPr>
    </w:lvl>
    <w:lvl w:ilvl="8" w:tplc="0409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4" w15:restartNumberingAfterBreak="0">
    <w:nsid w:val="104430BC"/>
    <w:multiLevelType w:val="hybridMultilevel"/>
    <w:tmpl w:val="A7E477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A26FBC"/>
    <w:multiLevelType w:val="multilevel"/>
    <w:tmpl w:val="B7608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4EE232D"/>
    <w:multiLevelType w:val="hybridMultilevel"/>
    <w:tmpl w:val="0A722234"/>
    <w:lvl w:ilvl="0" w:tplc="71C27B08">
      <w:start w:val="1"/>
      <w:numFmt w:val="decimal"/>
      <w:lvlText w:val="%1."/>
      <w:lvlJc w:val="left"/>
      <w:pPr>
        <w:ind w:left="720" w:hanging="360"/>
      </w:pPr>
      <w:rPr>
        <w:rFonts w:ascii="David Transparent" w:eastAsia="Times New Roman" w:hAnsi="David Transparent" w:cs="David Transparen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9F397C"/>
    <w:multiLevelType w:val="hybridMultilevel"/>
    <w:tmpl w:val="48C04066"/>
    <w:lvl w:ilvl="0" w:tplc="66CC04B8">
      <w:start w:val="1"/>
      <w:numFmt w:val="hebrew1"/>
      <w:lvlText w:val="%1."/>
      <w:lvlJc w:val="left"/>
      <w:pPr>
        <w:ind w:left="-13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89" w:hanging="360"/>
      </w:pPr>
    </w:lvl>
    <w:lvl w:ilvl="2" w:tplc="0409001B" w:tentative="1">
      <w:start w:val="1"/>
      <w:numFmt w:val="lowerRoman"/>
      <w:lvlText w:val="%3."/>
      <w:lvlJc w:val="right"/>
      <w:pPr>
        <w:ind w:left="1309" w:hanging="180"/>
      </w:pPr>
    </w:lvl>
    <w:lvl w:ilvl="3" w:tplc="0409000F" w:tentative="1">
      <w:start w:val="1"/>
      <w:numFmt w:val="decimal"/>
      <w:lvlText w:val="%4."/>
      <w:lvlJc w:val="left"/>
      <w:pPr>
        <w:ind w:left="2029" w:hanging="360"/>
      </w:pPr>
    </w:lvl>
    <w:lvl w:ilvl="4" w:tplc="04090019" w:tentative="1">
      <w:start w:val="1"/>
      <w:numFmt w:val="lowerLetter"/>
      <w:lvlText w:val="%5."/>
      <w:lvlJc w:val="left"/>
      <w:pPr>
        <w:ind w:left="2749" w:hanging="360"/>
      </w:pPr>
    </w:lvl>
    <w:lvl w:ilvl="5" w:tplc="0409001B" w:tentative="1">
      <w:start w:val="1"/>
      <w:numFmt w:val="lowerRoman"/>
      <w:lvlText w:val="%6."/>
      <w:lvlJc w:val="right"/>
      <w:pPr>
        <w:ind w:left="3469" w:hanging="180"/>
      </w:pPr>
    </w:lvl>
    <w:lvl w:ilvl="6" w:tplc="0409000F" w:tentative="1">
      <w:start w:val="1"/>
      <w:numFmt w:val="decimal"/>
      <w:lvlText w:val="%7."/>
      <w:lvlJc w:val="left"/>
      <w:pPr>
        <w:ind w:left="4189" w:hanging="360"/>
      </w:pPr>
    </w:lvl>
    <w:lvl w:ilvl="7" w:tplc="04090019" w:tentative="1">
      <w:start w:val="1"/>
      <w:numFmt w:val="lowerLetter"/>
      <w:lvlText w:val="%8."/>
      <w:lvlJc w:val="left"/>
      <w:pPr>
        <w:ind w:left="4909" w:hanging="360"/>
      </w:pPr>
    </w:lvl>
    <w:lvl w:ilvl="8" w:tplc="0409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8" w15:restartNumberingAfterBreak="0">
    <w:nsid w:val="17EE34B9"/>
    <w:multiLevelType w:val="hybridMultilevel"/>
    <w:tmpl w:val="3094211A"/>
    <w:lvl w:ilvl="0" w:tplc="CC52FC86">
      <w:start w:val="1"/>
      <w:numFmt w:val="decimal"/>
      <w:lvlText w:val="%1."/>
      <w:lvlJc w:val="left"/>
      <w:pPr>
        <w:ind w:left="-13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89" w:hanging="360"/>
      </w:pPr>
    </w:lvl>
    <w:lvl w:ilvl="2" w:tplc="0409001B" w:tentative="1">
      <w:start w:val="1"/>
      <w:numFmt w:val="lowerRoman"/>
      <w:lvlText w:val="%3."/>
      <w:lvlJc w:val="right"/>
      <w:pPr>
        <w:ind w:left="1309" w:hanging="180"/>
      </w:pPr>
    </w:lvl>
    <w:lvl w:ilvl="3" w:tplc="0409000F" w:tentative="1">
      <w:start w:val="1"/>
      <w:numFmt w:val="decimal"/>
      <w:lvlText w:val="%4."/>
      <w:lvlJc w:val="left"/>
      <w:pPr>
        <w:ind w:left="2029" w:hanging="360"/>
      </w:pPr>
    </w:lvl>
    <w:lvl w:ilvl="4" w:tplc="04090019" w:tentative="1">
      <w:start w:val="1"/>
      <w:numFmt w:val="lowerLetter"/>
      <w:lvlText w:val="%5."/>
      <w:lvlJc w:val="left"/>
      <w:pPr>
        <w:ind w:left="2749" w:hanging="360"/>
      </w:pPr>
    </w:lvl>
    <w:lvl w:ilvl="5" w:tplc="0409001B" w:tentative="1">
      <w:start w:val="1"/>
      <w:numFmt w:val="lowerRoman"/>
      <w:lvlText w:val="%6."/>
      <w:lvlJc w:val="right"/>
      <w:pPr>
        <w:ind w:left="3469" w:hanging="180"/>
      </w:pPr>
    </w:lvl>
    <w:lvl w:ilvl="6" w:tplc="0409000F" w:tentative="1">
      <w:start w:val="1"/>
      <w:numFmt w:val="decimal"/>
      <w:lvlText w:val="%7."/>
      <w:lvlJc w:val="left"/>
      <w:pPr>
        <w:ind w:left="4189" w:hanging="360"/>
      </w:pPr>
    </w:lvl>
    <w:lvl w:ilvl="7" w:tplc="04090019" w:tentative="1">
      <w:start w:val="1"/>
      <w:numFmt w:val="lowerLetter"/>
      <w:lvlText w:val="%8."/>
      <w:lvlJc w:val="left"/>
      <w:pPr>
        <w:ind w:left="4909" w:hanging="360"/>
      </w:pPr>
    </w:lvl>
    <w:lvl w:ilvl="8" w:tplc="0409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9" w15:restartNumberingAfterBreak="0">
    <w:nsid w:val="1CD84FCA"/>
    <w:multiLevelType w:val="hybridMultilevel"/>
    <w:tmpl w:val="7AA6B20C"/>
    <w:lvl w:ilvl="0" w:tplc="1E5E7492">
      <w:start w:val="1"/>
      <w:numFmt w:val="hebrew1"/>
      <w:lvlText w:val="%1."/>
      <w:lvlJc w:val="left"/>
      <w:pPr>
        <w:ind w:left="-13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89" w:hanging="360"/>
      </w:pPr>
    </w:lvl>
    <w:lvl w:ilvl="2" w:tplc="0409001B" w:tentative="1">
      <w:start w:val="1"/>
      <w:numFmt w:val="lowerRoman"/>
      <w:lvlText w:val="%3."/>
      <w:lvlJc w:val="right"/>
      <w:pPr>
        <w:ind w:left="1309" w:hanging="180"/>
      </w:pPr>
    </w:lvl>
    <w:lvl w:ilvl="3" w:tplc="0409000F" w:tentative="1">
      <w:start w:val="1"/>
      <w:numFmt w:val="decimal"/>
      <w:lvlText w:val="%4."/>
      <w:lvlJc w:val="left"/>
      <w:pPr>
        <w:ind w:left="2029" w:hanging="360"/>
      </w:pPr>
    </w:lvl>
    <w:lvl w:ilvl="4" w:tplc="04090019" w:tentative="1">
      <w:start w:val="1"/>
      <w:numFmt w:val="lowerLetter"/>
      <w:lvlText w:val="%5."/>
      <w:lvlJc w:val="left"/>
      <w:pPr>
        <w:ind w:left="2749" w:hanging="360"/>
      </w:pPr>
    </w:lvl>
    <w:lvl w:ilvl="5" w:tplc="0409001B" w:tentative="1">
      <w:start w:val="1"/>
      <w:numFmt w:val="lowerRoman"/>
      <w:lvlText w:val="%6."/>
      <w:lvlJc w:val="right"/>
      <w:pPr>
        <w:ind w:left="3469" w:hanging="180"/>
      </w:pPr>
    </w:lvl>
    <w:lvl w:ilvl="6" w:tplc="0409000F" w:tentative="1">
      <w:start w:val="1"/>
      <w:numFmt w:val="decimal"/>
      <w:lvlText w:val="%7."/>
      <w:lvlJc w:val="left"/>
      <w:pPr>
        <w:ind w:left="4189" w:hanging="360"/>
      </w:pPr>
    </w:lvl>
    <w:lvl w:ilvl="7" w:tplc="04090019" w:tentative="1">
      <w:start w:val="1"/>
      <w:numFmt w:val="lowerLetter"/>
      <w:lvlText w:val="%8."/>
      <w:lvlJc w:val="left"/>
      <w:pPr>
        <w:ind w:left="4909" w:hanging="360"/>
      </w:pPr>
    </w:lvl>
    <w:lvl w:ilvl="8" w:tplc="0409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10" w15:restartNumberingAfterBreak="0">
    <w:nsid w:val="1E0E4645"/>
    <w:multiLevelType w:val="hybridMultilevel"/>
    <w:tmpl w:val="8D6CE17E"/>
    <w:lvl w:ilvl="0" w:tplc="7884E5EE">
      <w:start w:val="1"/>
      <w:numFmt w:val="hebrew1"/>
      <w:lvlText w:val="%1."/>
      <w:lvlJc w:val="left"/>
      <w:pPr>
        <w:ind w:left="-131" w:hanging="360"/>
      </w:pPr>
      <w:rPr>
        <w:rFonts w:cs="David" w:hint="default"/>
      </w:rPr>
    </w:lvl>
    <w:lvl w:ilvl="1" w:tplc="04090019" w:tentative="1">
      <w:start w:val="1"/>
      <w:numFmt w:val="lowerLetter"/>
      <w:lvlText w:val="%2."/>
      <w:lvlJc w:val="left"/>
      <w:pPr>
        <w:ind w:left="589" w:hanging="360"/>
      </w:pPr>
    </w:lvl>
    <w:lvl w:ilvl="2" w:tplc="0409001B" w:tentative="1">
      <w:start w:val="1"/>
      <w:numFmt w:val="lowerRoman"/>
      <w:lvlText w:val="%3."/>
      <w:lvlJc w:val="right"/>
      <w:pPr>
        <w:ind w:left="1309" w:hanging="180"/>
      </w:pPr>
    </w:lvl>
    <w:lvl w:ilvl="3" w:tplc="0409000F" w:tentative="1">
      <w:start w:val="1"/>
      <w:numFmt w:val="decimal"/>
      <w:lvlText w:val="%4."/>
      <w:lvlJc w:val="left"/>
      <w:pPr>
        <w:ind w:left="2029" w:hanging="360"/>
      </w:pPr>
    </w:lvl>
    <w:lvl w:ilvl="4" w:tplc="04090019" w:tentative="1">
      <w:start w:val="1"/>
      <w:numFmt w:val="lowerLetter"/>
      <w:lvlText w:val="%5."/>
      <w:lvlJc w:val="left"/>
      <w:pPr>
        <w:ind w:left="2749" w:hanging="360"/>
      </w:pPr>
    </w:lvl>
    <w:lvl w:ilvl="5" w:tplc="0409001B" w:tentative="1">
      <w:start w:val="1"/>
      <w:numFmt w:val="lowerRoman"/>
      <w:lvlText w:val="%6."/>
      <w:lvlJc w:val="right"/>
      <w:pPr>
        <w:ind w:left="3469" w:hanging="180"/>
      </w:pPr>
    </w:lvl>
    <w:lvl w:ilvl="6" w:tplc="0409000F" w:tentative="1">
      <w:start w:val="1"/>
      <w:numFmt w:val="decimal"/>
      <w:lvlText w:val="%7."/>
      <w:lvlJc w:val="left"/>
      <w:pPr>
        <w:ind w:left="4189" w:hanging="360"/>
      </w:pPr>
    </w:lvl>
    <w:lvl w:ilvl="7" w:tplc="04090019" w:tentative="1">
      <w:start w:val="1"/>
      <w:numFmt w:val="lowerLetter"/>
      <w:lvlText w:val="%8."/>
      <w:lvlJc w:val="left"/>
      <w:pPr>
        <w:ind w:left="4909" w:hanging="360"/>
      </w:pPr>
    </w:lvl>
    <w:lvl w:ilvl="8" w:tplc="0409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11" w15:restartNumberingAfterBreak="0">
    <w:nsid w:val="1EB3743C"/>
    <w:multiLevelType w:val="multilevel"/>
    <w:tmpl w:val="0B40E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3B1794F"/>
    <w:multiLevelType w:val="hybridMultilevel"/>
    <w:tmpl w:val="42D40EFC"/>
    <w:lvl w:ilvl="0" w:tplc="C7907E1A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9" w:hanging="360"/>
      </w:pPr>
    </w:lvl>
    <w:lvl w:ilvl="2" w:tplc="0409001B" w:tentative="1">
      <w:start w:val="1"/>
      <w:numFmt w:val="lowerRoman"/>
      <w:lvlText w:val="%3."/>
      <w:lvlJc w:val="right"/>
      <w:pPr>
        <w:ind w:left="949" w:hanging="180"/>
      </w:pPr>
    </w:lvl>
    <w:lvl w:ilvl="3" w:tplc="0409000F" w:tentative="1">
      <w:start w:val="1"/>
      <w:numFmt w:val="decimal"/>
      <w:lvlText w:val="%4."/>
      <w:lvlJc w:val="left"/>
      <w:pPr>
        <w:ind w:left="1669" w:hanging="360"/>
      </w:pPr>
    </w:lvl>
    <w:lvl w:ilvl="4" w:tplc="04090019" w:tentative="1">
      <w:start w:val="1"/>
      <w:numFmt w:val="lowerLetter"/>
      <w:lvlText w:val="%5."/>
      <w:lvlJc w:val="left"/>
      <w:pPr>
        <w:ind w:left="2389" w:hanging="360"/>
      </w:pPr>
    </w:lvl>
    <w:lvl w:ilvl="5" w:tplc="0409001B" w:tentative="1">
      <w:start w:val="1"/>
      <w:numFmt w:val="lowerRoman"/>
      <w:lvlText w:val="%6."/>
      <w:lvlJc w:val="right"/>
      <w:pPr>
        <w:ind w:left="3109" w:hanging="180"/>
      </w:pPr>
    </w:lvl>
    <w:lvl w:ilvl="6" w:tplc="0409000F" w:tentative="1">
      <w:start w:val="1"/>
      <w:numFmt w:val="decimal"/>
      <w:lvlText w:val="%7."/>
      <w:lvlJc w:val="left"/>
      <w:pPr>
        <w:ind w:left="3829" w:hanging="360"/>
      </w:pPr>
    </w:lvl>
    <w:lvl w:ilvl="7" w:tplc="04090019" w:tentative="1">
      <w:start w:val="1"/>
      <w:numFmt w:val="lowerLetter"/>
      <w:lvlText w:val="%8."/>
      <w:lvlJc w:val="left"/>
      <w:pPr>
        <w:ind w:left="4549" w:hanging="360"/>
      </w:pPr>
    </w:lvl>
    <w:lvl w:ilvl="8" w:tplc="040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13" w15:restartNumberingAfterBreak="0">
    <w:nsid w:val="23C152C2"/>
    <w:multiLevelType w:val="hybridMultilevel"/>
    <w:tmpl w:val="CCB832BC"/>
    <w:lvl w:ilvl="0" w:tplc="885217C2">
      <w:start w:val="1"/>
      <w:numFmt w:val="hebrew1"/>
      <w:lvlText w:val="%1."/>
      <w:lvlJc w:val="left"/>
      <w:pPr>
        <w:ind w:left="-13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89" w:hanging="360"/>
      </w:pPr>
    </w:lvl>
    <w:lvl w:ilvl="2" w:tplc="0409001B" w:tentative="1">
      <w:start w:val="1"/>
      <w:numFmt w:val="lowerRoman"/>
      <w:lvlText w:val="%3."/>
      <w:lvlJc w:val="right"/>
      <w:pPr>
        <w:ind w:left="1309" w:hanging="180"/>
      </w:pPr>
    </w:lvl>
    <w:lvl w:ilvl="3" w:tplc="0409000F" w:tentative="1">
      <w:start w:val="1"/>
      <w:numFmt w:val="decimal"/>
      <w:lvlText w:val="%4."/>
      <w:lvlJc w:val="left"/>
      <w:pPr>
        <w:ind w:left="2029" w:hanging="360"/>
      </w:pPr>
    </w:lvl>
    <w:lvl w:ilvl="4" w:tplc="04090019" w:tentative="1">
      <w:start w:val="1"/>
      <w:numFmt w:val="lowerLetter"/>
      <w:lvlText w:val="%5."/>
      <w:lvlJc w:val="left"/>
      <w:pPr>
        <w:ind w:left="2749" w:hanging="360"/>
      </w:pPr>
    </w:lvl>
    <w:lvl w:ilvl="5" w:tplc="0409001B" w:tentative="1">
      <w:start w:val="1"/>
      <w:numFmt w:val="lowerRoman"/>
      <w:lvlText w:val="%6."/>
      <w:lvlJc w:val="right"/>
      <w:pPr>
        <w:ind w:left="3469" w:hanging="180"/>
      </w:pPr>
    </w:lvl>
    <w:lvl w:ilvl="6" w:tplc="0409000F" w:tentative="1">
      <w:start w:val="1"/>
      <w:numFmt w:val="decimal"/>
      <w:lvlText w:val="%7."/>
      <w:lvlJc w:val="left"/>
      <w:pPr>
        <w:ind w:left="4189" w:hanging="360"/>
      </w:pPr>
    </w:lvl>
    <w:lvl w:ilvl="7" w:tplc="04090019" w:tentative="1">
      <w:start w:val="1"/>
      <w:numFmt w:val="lowerLetter"/>
      <w:lvlText w:val="%8."/>
      <w:lvlJc w:val="left"/>
      <w:pPr>
        <w:ind w:left="4909" w:hanging="360"/>
      </w:pPr>
    </w:lvl>
    <w:lvl w:ilvl="8" w:tplc="0409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14" w15:restartNumberingAfterBreak="0">
    <w:nsid w:val="259909D8"/>
    <w:multiLevelType w:val="hybridMultilevel"/>
    <w:tmpl w:val="D242B6EC"/>
    <w:lvl w:ilvl="0" w:tplc="5A98DD0C">
      <w:start w:val="1"/>
      <w:numFmt w:val="hebrew1"/>
      <w:lvlText w:val="%1."/>
      <w:lvlJc w:val="left"/>
      <w:pPr>
        <w:ind w:left="-49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9" w:hanging="360"/>
      </w:pPr>
    </w:lvl>
    <w:lvl w:ilvl="2" w:tplc="0409001B" w:tentative="1">
      <w:start w:val="1"/>
      <w:numFmt w:val="lowerRoman"/>
      <w:lvlText w:val="%3."/>
      <w:lvlJc w:val="right"/>
      <w:pPr>
        <w:ind w:left="949" w:hanging="180"/>
      </w:pPr>
    </w:lvl>
    <w:lvl w:ilvl="3" w:tplc="0409000F" w:tentative="1">
      <w:start w:val="1"/>
      <w:numFmt w:val="decimal"/>
      <w:lvlText w:val="%4."/>
      <w:lvlJc w:val="left"/>
      <w:pPr>
        <w:ind w:left="1669" w:hanging="360"/>
      </w:pPr>
    </w:lvl>
    <w:lvl w:ilvl="4" w:tplc="04090019" w:tentative="1">
      <w:start w:val="1"/>
      <w:numFmt w:val="lowerLetter"/>
      <w:lvlText w:val="%5."/>
      <w:lvlJc w:val="left"/>
      <w:pPr>
        <w:ind w:left="2389" w:hanging="360"/>
      </w:pPr>
    </w:lvl>
    <w:lvl w:ilvl="5" w:tplc="0409001B" w:tentative="1">
      <w:start w:val="1"/>
      <w:numFmt w:val="lowerRoman"/>
      <w:lvlText w:val="%6."/>
      <w:lvlJc w:val="right"/>
      <w:pPr>
        <w:ind w:left="3109" w:hanging="180"/>
      </w:pPr>
    </w:lvl>
    <w:lvl w:ilvl="6" w:tplc="0409000F" w:tentative="1">
      <w:start w:val="1"/>
      <w:numFmt w:val="decimal"/>
      <w:lvlText w:val="%7."/>
      <w:lvlJc w:val="left"/>
      <w:pPr>
        <w:ind w:left="3829" w:hanging="360"/>
      </w:pPr>
    </w:lvl>
    <w:lvl w:ilvl="7" w:tplc="04090019" w:tentative="1">
      <w:start w:val="1"/>
      <w:numFmt w:val="lowerLetter"/>
      <w:lvlText w:val="%8."/>
      <w:lvlJc w:val="left"/>
      <w:pPr>
        <w:ind w:left="4549" w:hanging="360"/>
      </w:pPr>
    </w:lvl>
    <w:lvl w:ilvl="8" w:tplc="040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15" w15:restartNumberingAfterBreak="0">
    <w:nsid w:val="2F9641DA"/>
    <w:multiLevelType w:val="hybridMultilevel"/>
    <w:tmpl w:val="DFD48708"/>
    <w:lvl w:ilvl="0" w:tplc="A7DAD9AA">
      <w:start w:val="1"/>
      <w:numFmt w:val="hebrew1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388F7207"/>
    <w:multiLevelType w:val="hybridMultilevel"/>
    <w:tmpl w:val="071C1D04"/>
    <w:lvl w:ilvl="0" w:tplc="E20EBE4C">
      <w:start w:val="1"/>
      <w:numFmt w:val="decimal"/>
      <w:lvlText w:val="%1."/>
      <w:lvlJc w:val="left"/>
      <w:pPr>
        <w:ind w:left="-26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54" w:hanging="360"/>
      </w:pPr>
    </w:lvl>
    <w:lvl w:ilvl="2" w:tplc="0409001B" w:tentative="1">
      <w:start w:val="1"/>
      <w:numFmt w:val="lowerRoman"/>
      <w:lvlText w:val="%3."/>
      <w:lvlJc w:val="right"/>
      <w:pPr>
        <w:ind w:left="1174" w:hanging="180"/>
      </w:pPr>
    </w:lvl>
    <w:lvl w:ilvl="3" w:tplc="0409000F" w:tentative="1">
      <w:start w:val="1"/>
      <w:numFmt w:val="decimal"/>
      <w:lvlText w:val="%4."/>
      <w:lvlJc w:val="left"/>
      <w:pPr>
        <w:ind w:left="1894" w:hanging="360"/>
      </w:pPr>
    </w:lvl>
    <w:lvl w:ilvl="4" w:tplc="04090019" w:tentative="1">
      <w:start w:val="1"/>
      <w:numFmt w:val="lowerLetter"/>
      <w:lvlText w:val="%5."/>
      <w:lvlJc w:val="left"/>
      <w:pPr>
        <w:ind w:left="2614" w:hanging="360"/>
      </w:pPr>
    </w:lvl>
    <w:lvl w:ilvl="5" w:tplc="0409001B" w:tentative="1">
      <w:start w:val="1"/>
      <w:numFmt w:val="lowerRoman"/>
      <w:lvlText w:val="%6."/>
      <w:lvlJc w:val="right"/>
      <w:pPr>
        <w:ind w:left="3334" w:hanging="180"/>
      </w:pPr>
    </w:lvl>
    <w:lvl w:ilvl="6" w:tplc="0409000F" w:tentative="1">
      <w:start w:val="1"/>
      <w:numFmt w:val="decimal"/>
      <w:lvlText w:val="%7."/>
      <w:lvlJc w:val="left"/>
      <w:pPr>
        <w:ind w:left="4054" w:hanging="360"/>
      </w:pPr>
    </w:lvl>
    <w:lvl w:ilvl="7" w:tplc="04090019" w:tentative="1">
      <w:start w:val="1"/>
      <w:numFmt w:val="lowerLetter"/>
      <w:lvlText w:val="%8."/>
      <w:lvlJc w:val="left"/>
      <w:pPr>
        <w:ind w:left="4774" w:hanging="360"/>
      </w:pPr>
    </w:lvl>
    <w:lvl w:ilvl="8" w:tplc="0409001B" w:tentative="1">
      <w:start w:val="1"/>
      <w:numFmt w:val="lowerRoman"/>
      <w:lvlText w:val="%9."/>
      <w:lvlJc w:val="right"/>
      <w:pPr>
        <w:ind w:left="5494" w:hanging="180"/>
      </w:pPr>
    </w:lvl>
  </w:abstractNum>
  <w:abstractNum w:abstractNumId="17" w15:restartNumberingAfterBreak="0">
    <w:nsid w:val="429758FA"/>
    <w:multiLevelType w:val="hybridMultilevel"/>
    <w:tmpl w:val="64F0A1EA"/>
    <w:lvl w:ilvl="0" w:tplc="E20A3A54">
      <w:start w:val="1"/>
      <w:numFmt w:val="decimal"/>
      <w:lvlText w:val="%1."/>
      <w:lvlJc w:val="left"/>
      <w:pPr>
        <w:ind w:left="22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796254"/>
    <w:multiLevelType w:val="hybridMultilevel"/>
    <w:tmpl w:val="8246409E"/>
    <w:lvl w:ilvl="0" w:tplc="250EF8A6">
      <w:start w:val="1"/>
      <w:numFmt w:val="hebrew1"/>
      <w:lvlText w:val="%1."/>
      <w:lvlJc w:val="left"/>
      <w:pPr>
        <w:ind w:left="-49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9" w:hanging="360"/>
      </w:pPr>
    </w:lvl>
    <w:lvl w:ilvl="2" w:tplc="0409001B" w:tentative="1">
      <w:start w:val="1"/>
      <w:numFmt w:val="lowerRoman"/>
      <w:lvlText w:val="%3."/>
      <w:lvlJc w:val="right"/>
      <w:pPr>
        <w:ind w:left="949" w:hanging="180"/>
      </w:pPr>
    </w:lvl>
    <w:lvl w:ilvl="3" w:tplc="0409000F" w:tentative="1">
      <w:start w:val="1"/>
      <w:numFmt w:val="decimal"/>
      <w:lvlText w:val="%4."/>
      <w:lvlJc w:val="left"/>
      <w:pPr>
        <w:ind w:left="1669" w:hanging="360"/>
      </w:pPr>
    </w:lvl>
    <w:lvl w:ilvl="4" w:tplc="04090019" w:tentative="1">
      <w:start w:val="1"/>
      <w:numFmt w:val="lowerLetter"/>
      <w:lvlText w:val="%5."/>
      <w:lvlJc w:val="left"/>
      <w:pPr>
        <w:ind w:left="2389" w:hanging="360"/>
      </w:pPr>
    </w:lvl>
    <w:lvl w:ilvl="5" w:tplc="0409001B" w:tentative="1">
      <w:start w:val="1"/>
      <w:numFmt w:val="lowerRoman"/>
      <w:lvlText w:val="%6."/>
      <w:lvlJc w:val="right"/>
      <w:pPr>
        <w:ind w:left="3109" w:hanging="180"/>
      </w:pPr>
    </w:lvl>
    <w:lvl w:ilvl="6" w:tplc="0409000F" w:tentative="1">
      <w:start w:val="1"/>
      <w:numFmt w:val="decimal"/>
      <w:lvlText w:val="%7."/>
      <w:lvlJc w:val="left"/>
      <w:pPr>
        <w:ind w:left="3829" w:hanging="360"/>
      </w:pPr>
    </w:lvl>
    <w:lvl w:ilvl="7" w:tplc="04090019" w:tentative="1">
      <w:start w:val="1"/>
      <w:numFmt w:val="lowerLetter"/>
      <w:lvlText w:val="%8."/>
      <w:lvlJc w:val="left"/>
      <w:pPr>
        <w:ind w:left="4549" w:hanging="360"/>
      </w:pPr>
    </w:lvl>
    <w:lvl w:ilvl="8" w:tplc="040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19" w15:restartNumberingAfterBreak="0">
    <w:nsid w:val="54E777B4"/>
    <w:multiLevelType w:val="multilevel"/>
    <w:tmpl w:val="2326B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8FA2BB1"/>
    <w:multiLevelType w:val="hybridMultilevel"/>
    <w:tmpl w:val="1AE4E00C"/>
    <w:lvl w:ilvl="0" w:tplc="EE70F09C">
      <w:start w:val="1"/>
      <w:numFmt w:val="decimal"/>
      <w:lvlText w:val="%1."/>
      <w:lvlJc w:val="left"/>
      <w:pPr>
        <w:ind w:left="-13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89" w:hanging="360"/>
      </w:pPr>
    </w:lvl>
    <w:lvl w:ilvl="2" w:tplc="0409001B" w:tentative="1">
      <w:start w:val="1"/>
      <w:numFmt w:val="lowerRoman"/>
      <w:lvlText w:val="%3."/>
      <w:lvlJc w:val="right"/>
      <w:pPr>
        <w:ind w:left="1309" w:hanging="180"/>
      </w:pPr>
    </w:lvl>
    <w:lvl w:ilvl="3" w:tplc="0409000F" w:tentative="1">
      <w:start w:val="1"/>
      <w:numFmt w:val="decimal"/>
      <w:lvlText w:val="%4."/>
      <w:lvlJc w:val="left"/>
      <w:pPr>
        <w:ind w:left="2029" w:hanging="360"/>
      </w:pPr>
    </w:lvl>
    <w:lvl w:ilvl="4" w:tplc="04090019" w:tentative="1">
      <w:start w:val="1"/>
      <w:numFmt w:val="lowerLetter"/>
      <w:lvlText w:val="%5."/>
      <w:lvlJc w:val="left"/>
      <w:pPr>
        <w:ind w:left="2749" w:hanging="360"/>
      </w:pPr>
    </w:lvl>
    <w:lvl w:ilvl="5" w:tplc="0409001B" w:tentative="1">
      <w:start w:val="1"/>
      <w:numFmt w:val="lowerRoman"/>
      <w:lvlText w:val="%6."/>
      <w:lvlJc w:val="right"/>
      <w:pPr>
        <w:ind w:left="3469" w:hanging="180"/>
      </w:pPr>
    </w:lvl>
    <w:lvl w:ilvl="6" w:tplc="0409000F" w:tentative="1">
      <w:start w:val="1"/>
      <w:numFmt w:val="decimal"/>
      <w:lvlText w:val="%7."/>
      <w:lvlJc w:val="left"/>
      <w:pPr>
        <w:ind w:left="4189" w:hanging="360"/>
      </w:pPr>
    </w:lvl>
    <w:lvl w:ilvl="7" w:tplc="04090019" w:tentative="1">
      <w:start w:val="1"/>
      <w:numFmt w:val="lowerLetter"/>
      <w:lvlText w:val="%8."/>
      <w:lvlJc w:val="left"/>
      <w:pPr>
        <w:ind w:left="4909" w:hanging="360"/>
      </w:pPr>
    </w:lvl>
    <w:lvl w:ilvl="8" w:tplc="0409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21" w15:restartNumberingAfterBreak="0">
    <w:nsid w:val="5BFD37BB"/>
    <w:multiLevelType w:val="hybridMultilevel"/>
    <w:tmpl w:val="008A30CA"/>
    <w:lvl w:ilvl="0" w:tplc="980A2FD2">
      <w:start w:val="1"/>
      <w:numFmt w:val="hebrew1"/>
      <w:lvlText w:val="%1."/>
      <w:lvlJc w:val="left"/>
      <w:pPr>
        <w:ind w:left="-13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89" w:hanging="360"/>
      </w:pPr>
    </w:lvl>
    <w:lvl w:ilvl="2" w:tplc="0409001B" w:tentative="1">
      <w:start w:val="1"/>
      <w:numFmt w:val="lowerRoman"/>
      <w:lvlText w:val="%3."/>
      <w:lvlJc w:val="right"/>
      <w:pPr>
        <w:ind w:left="1309" w:hanging="180"/>
      </w:pPr>
    </w:lvl>
    <w:lvl w:ilvl="3" w:tplc="0409000F" w:tentative="1">
      <w:start w:val="1"/>
      <w:numFmt w:val="decimal"/>
      <w:lvlText w:val="%4."/>
      <w:lvlJc w:val="left"/>
      <w:pPr>
        <w:ind w:left="2029" w:hanging="360"/>
      </w:pPr>
    </w:lvl>
    <w:lvl w:ilvl="4" w:tplc="04090019" w:tentative="1">
      <w:start w:val="1"/>
      <w:numFmt w:val="lowerLetter"/>
      <w:lvlText w:val="%5."/>
      <w:lvlJc w:val="left"/>
      <w:pPr>
        <w:ind w:left="2749" w:hanging="360"/>
      </w:pPr>
    </w:lvl>
    <w:lvl w:ilvl="5" w:tplc="0409001B" w:tentative="1">
      <w:start w:val="1"/>
      <w:numFmt w:val="lowerRoman"/>
      <w:lvlText w:val="%6."/>
      <w:lvlJc w:val="right"/>
      <w:pPr>
        <w:ind w:left="3469" w:hanging="180"/>
      </w:pPr>
    </w:lvl>
    <w:lvl w:ilvl="6" w:tplc="0409000F" w:tentative="1">
      <w:start w:val="1"/>
      <w:numFmt w:val="decimal"/>
      <w:lvlText w:val="%7."/>
      <w:lvlJc w:val="left"/>
      <w:pPr>
        <w:ind w:left="4189" w:hanging="360"/>
      </w:pPr>
    </w:lvl>
    <w:lvl w:ilvl="7" w:tplc="04090019" w:tentative="1">
      <w:start w:val="1"/>
      <w:numFmt w:val="lowerLetter"/>
      <w:lvlText w:val="%8."/>
      <w:lvlJc w:val="left"/>
      <w:pPr>
        <w:ind w:left="4909" w:hanging="360"/>
      </w:pPr>
    </w:lvl>
    <w:lvl w:ilvl="8" w:tplc="0409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22" w15:restartNumberingAfterBreak="0">
    <w:nsid w:val="5C6E2AF6"/>
    <w:multiLevelType w:val="hybridMultilevel"/>
    <w:tmpl w:val="A7FAB8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941892"/>
    <w:multiLevelType w:val="hybridMultilevel"/>
    <w:tmpl w:val="4B6CDAD0"/>
    <w:lvl w:ilvl="0" w:tplc="87787A60">
      <w:start w:val="1"/>
      <w:numFmt w:val="hebrew1"/>
      <w:lvlText w:val="%1."/>
      <w:lvlJc w:val="left"/>
      <w:pPr>
        <w:ind w:left="-13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89" w:hanging="360"/>
      </w:pPr>
    </w:lvl>
    <w:lvl w:ilvl="2" w:tplc="0409001B" w:tentative="1">
      <w:start w:val="1"/>
      <w:numFmt w:val="lowerRoman"/>
      <w:lvlText w:val="%3."/>
      <w:lvlJc w:val="right"/>
      <w:pPr>
        <w:ind w:left="1309" w:hanging="180"/>
      </w:pPr>
    </w:lvl>
    <w:lvl w:ilvl="3" w:tplc="0409000F" w:tentative="1">
      <w:start w:val="1"/>
      <w:numFmt w:val="decimal"/>
      <w:lvlText w:val="%4."/>
      <w:lvlJc w:val="left"/>
      <w:pPr>
        <w:ind w:left="2029" w:hanging="360"/>
      </w:pPr>
    </w:lvl>
    <w:lvl w:ilvl="4" w:tplc="04090019" w:tentative="1">
      <w:start w:val="1"/>
      <w:numFmt w:val="lowerLetter"/>
      <w:lvlText w:val="%5."/>
      <w:lvlJc w:val="left"/>
      <w:pPr>
        <w:ind w:left="2749" w:hanging="360"/>
      </w:pPr>
    </w:lvl>
    <w:lvl w:ilvl="5" w:tplc="0409001B" w:tentative="1">
      <w:start w:val="1"/>
      <w:numFmt w:val="lowerRoman"/>
      <w:lvlText w:val="%6."/>
      <w:lvlJc w:val="right"/>
      <w:pPr>
        <w:ind w:left="3469" w:hanging="180"/>
      </w:pPr>
    </w:lvl>
    <w:lvl w:ilvl="6" w:tplc="0409000F" w:tentative="1">
      <w:start w:val="1"/>
      <w:numFmt w:val="decimal"/>
      <w:lvlText w:val="%7."/>
      <w:lvlJc w:val="left"/>
      <w:pPr>
        <w:ind w:left="4189" w:hanging="360"/>
      </w:pPr>
    </w:lvl>
    <w:lvl w:ilvl="7" w:tplc="04090019" w:tentative="1">
      <w:start w:val="1"/>
      <w:numFmt w:val="lowerLetter"/>
      <w:lvlText w:val="%8."/>
      <w:lvlJc w:val="left"/>
      <w:pPr>
        <w:ind w:left="4909" w:hanging="360"/>
      </w:pPr>
    </w:lvl>
    <w:lvl w:ilvl="8" w:tplc="0409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24" w15:restartNumberingAfterBreak="0">
    <w:nsid w:val="664B0A72"/>
    <w:multiLevelType w:val="hybridMultilevel"/>
    <w:tmpl w:val="0B4A8368"/>
    <w:lvl w:ilvl="0" w:tplc="B54A4B3A">
      <w:start w:val="1"/>
      <w:numFmt w:val="hebrew1"/>
      <w:lvlText w:val="%1."/>
      <w:lvlJc w:val="left"/>
      <w:pPr>
        <w:ind w:left="-131" w:hanging="360"/>
      </w:pPr>
      <w:rPr>
        <w:rFonts w:ascii="Arial" w:eastAsiaTheme="minorHAnsi" w:hAnsi="Arial" w:cs="David"/>
      </w:rPr>
    </w:lvl>
    <w:lvl w:ilvl="1" w:tplc="04090019" w:tentative="1">
      <w:start w:val="1"/>
      <w:numFmt w:val="lowerLetter"/>
      <w:lvlText w:val="%2."/>
      <w:lvlJc w:val="left"/>
      <w:pPr>
        <w:ind w:left="589" w:hanging="360"/>
      </w:pPr>
    </w:lvl>
    <w:lvl w:ilvl="2" w:tplc="0409001B" w:tentative="1">
      <w:start w:val="1"/>
      <w:numFmt w:val="lowerRoman"/>
      <w:lvlText w:val="%3."/>
      <w:lvlJc w:val="right"/>
      <w:pPr>
        <w:ind w:left="1309" w:hanging="180"/>
      </w:pPr>
    </w:lvl>
    <w:lvl w:ilvl="3" w:tplc="0409000F" w:tentative="1">
      <w:start w:val="1"/>
      <w:numFmt w:val="decimal"/>
      <w:lvlText w:val="%4."/>
      <w:lvlJc w:val="left"/>
      <w:pPr>
        <w:ind w:left="2029" w:hanging="360"/>
      </w:pPr>
    </w:lvl>
    <w:lvl w:ilvl="4" w:tplc="04090019" w:tentative="1">
      <w:start w:val="1"/>
      <w:numFmt w:val="lowerLetter"/>
      <w:lvlText w:val="%5."/>
      <w:lvlJc w:val="left"/>
      <w:pPr>
        <w:ind w:left="2749" w:hanging="360"/>
      </w:pPr>
    </w:lvl>
    <w:lvl w:ilvl="5" w:tplc="0409001B" w:tentative="1">
      <w:start w:val="1"/>
      <w:numFmt w:val="lowerRoman"/>
      <w:lvlText w:val="%6."/>
      <w:lvlJc w:val="right"/>
      <w:pPr>
        <w:ind w:left="3469" w:hanging="180"/>
      </w:pPr>
    </w:lvl>
    <w:lvl w:ilvl="6" w:tplc="0409000F" w:tentative="1">
      <w:start w:val="1"/>
      <w:numFmt w:val="decimal"/>
      <w:lvlText w:val="%7."/>
      <w:lvlJc w:val="left"/>
      <w:pPr>
        <w:ind w:left="4189" w:hanging="360"/>
      </w:pPr>
    </w:lvl>
    <w:lvl w:ilvl="7" w:tplc="04090019" w:tentative="1">
      <w:start w:val="1"/>
      <w:numFmt w:val="lowerLetter"/>
      <w:lvlText w:val="%8."/>
      <w:lvlJc w:val="left"/>
      <w:pPr>
        <w:ind w:left="4909" w:hanging="360"/>
      </w:pPr>
    </w:lvl>
    <w:lvl w:ilvl="8" w:tplc="0409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25" w15:restartNumberingAfterBreak="0">
    <w:nsid w:val="66D07F9D"/>
    <w:multiLevelType w:val="hybridMultilevel"/>
    <w:tmpl w:val="366E8C20"/>
    <w:lvl w:ilvl="0" w:tplc="E20A3A54">
      <w:start w:val="1"/>
      <w:numFmt w:val="decimal"/>
      <w:lvlText w:val="%1."/>
      <w:lvlJc w:val="left"/>
      <w:pPr>
        <w:ind w:left="22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49" w:hanging="360"/>
      </w:pPr>
    </w:lvl>
    <w:lvl w:ilvl="2" w:tplc="0409001B" w:tentative="1">
      <w:start w:val="1"/>
      <w:numFmt w:val="lowerRoman"/>
      <w:lvlText w:val="%3."/>
      <w:lvlJc w:val="right"/>
      <w:pPr>
        <w:ind w:left="1669" w:hanging="180"/>
      </w:pPr>
    </w:lvl>
    <w:lvl w:ilvl="3" w:tplc="0409000F" w:tentative="1">
      <w:start w:val="1"/>
      <w:numFmt w:val="decimal"/>
      <w:lvlText w:val="%4."/>
      <w:lvlJc w:val="left"/>
      <w:pPr>
        <w:ind w:left="2389" w:hanging="360"/>
      </w:pPr>
    </w:lvl>
    <w:lvl w:ilvl="4" w:tplc="04090019" w:tentative="1">
      <w:start w:val="1"/>
      <w:numFmt w:val="lowerLetter"/>
      <w:lvlText w:val="%5."/>
      <w:lvlJc w:val="left"/>
      <w:pPr>
        <w:ind w:left="3109" w:hanging="360"/>
      </w:pPr>
    </w:lvl>
    <w:lvl w:ilvl="5" w:tplc="0409001B" w:tentative="1">
      <w:start w:val="1"/>
      <w:numFmt w:val="lowerRoman"/>
      <w:lvlText w:val="%6."/>
      <w:lvlJc w:val="right"/>
      <w:pPr>
        <w:ind w:left="3829" w:hanging="180"/>
      </w:pPr>
    </w:lvl>
    <w:lvl w:ilvl="6" w:tplc="0409000F" w:tentative="1">
      <w:start w:val="1"/>
      <w:numFmt w:val="decimal"/>
      <w:lvlText w:val="%7."/>
      <w:lvlJc w:val="left"/>
      <w:pPr>
        <w:ind w:left="4549" w:hanging="360"/>
      </w:pPr>
    </w:lvl>
    <w:lvl w:ilvl="7" w:tplc="04090019" w:tentative="1">
      <w:start w:val="1"/>
      <w:numFmt w:val="lowerLetter"/>
      <w:lvlText w:val="%8."/>
      <w:lvlJc w:val="left"/>
      <w:pPr>
        <w:ind w:left="5269" w:hanging="360"/>
      </w:pPr>
    </w:lvl>
    <w:lvl w:ilvl="8" w:tplc="0409001B" w:tentative="1">
      <w:start w:val="1"/>
      <w:numFmt w:val="lowerRoman"/>
      <w:lvlText w:val="%9."/>
      <w:lvlJc w:val="right"/>
      <w:pPr>
        <w:ind w:left="5989" w:hanging="180"/>
      </w:pPr>
    </w:lvl>
  </w:abstractNum>
  <w:abstractNum w:abstractNumId="26" w15:restartNumberingAfterBreak="0">
    <w:nsid w:val="673C3A67"/>
    <w:multiLevelType w:val="hybridMultilevel"/>
    <w:tmpl w:val="00783606"/>
    <w:lvl w:ilvl="0" w:tplc="C08EAA20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8FC6BA2"/>
    <w:multiLevelType w:val="hybridMultilevel"/>
    <w:tmpl w:val="73A4CBF2"/>
    <w:lvl w:ilvl="0" w:tplc="86BC47D6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9" w:hanging="360"/>
      </w:pPr>
    </w:lvl>
    <w:lvl w:ilvl="2" w:tplc="0409001B" w:tentative="1">
      <w:start w:val="1"/>
      <w:numFmt w:val="lowerRoman"/>
      <w:lvlText w:val="%3."/>
      <w:lvlJc w:val="right"/>
      <w:pPr>
        <w:ind w:left="949" w:hanging="180"/>
      </w:pPr>
    </w:lvl>
    <w:lvl w:ilvl="3" w:tplc="0409000F" w:tentative="1">
      <w:start w:val="1"/>
      <w:numFmt w:val="decimal"/>
      <w:lvlText w:val="%4."/>
      <w:lvlJc w:val="left"/>
      <w:pPr>
        <w:ind w:left="1669" w:hanging="360"/>
      </w:pPr>
    </w:lvl>
    <w:lvl w:ilvl="4" w:tplc="04090019" w:tentative="1">
      <w:start w:val="1"/>
      <w:numFmt w:val="lowerLetter"/>
      <w:lvlText w:val="%5."/>
      <w:lvlJc w:val="left"/>
      <w:pPr>
        <w:ind w:left="2389" w:hanging="360"/>
      </w:pPr>
    </w:lvl>
    <w:lvl w:ilvl="5" w:tplc="0409001B" w:tentative="1">
      <w:start w:val="1"/>
      <w:numFmt w:val="lowerRoman"/>
      <w:lvlText w:val="%6."/>
      <w:lvlJc w:val="right"/>
      <w:pPr>
        <w:ind w:left="3109" w:hanging="180"/>
      </w:pPr>
    </w:lvl>
    <w:lvl w:ilvl="6" w:tplc="0409000F" w:tentative="1">
      <w:start w:val="1"/>
      <w:numFmt w:val="decimal"/>
      <w:lvlText w:val="%7."/>
      <w:lvlJc w:val="left"/>
      <w:pPr>
        <w:ind w:left="3829" w:hanging="360"/>
      </w:pPr>
    </w:lvl>
    <w:lvl w:ilvl="7" w:tplc="04090019" w:tentative="1">
      <w:start w:val="1"/>
      <w:numFmt w:val="lowerLetter"/>
      <w:lvlText w:val="%8."/>
      <w:lvlJc w:val="left"/>
      <w:pPr>
        <w:ind w:left="4549" w:hanging="360"/>
      </w:pPr>
    </w:lvl>
    <w:lvl w:ilvl="8" w:tplc="040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28" w15:restartNumberingAfterBreak="0">
    <w:nsid w:val="6C4D0B38"/>
    <w:multiLevelType w:val="hybridMultilevel"/>
    <w:tmpl w:val="1580361E"/>
    <w:lvl w:ilvl="0" w:tplc="467204E4">
      <w:start w:val="1"/>
      <w:numFmt w:val="hebrew1"/>
      <w:lvlText w:val="%1."/>
      <w:lvlJc w:val="left"/>
      <w:pPr>
        <w:ind w:left="109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12" w:hanging="360"/>
      </w:pPr>
    </w:lvl>
    <w:lvl w:ilvl="2" w:tplc="0409001B" w:tentative="1">
      <w:start w:val="1"/>
      <w:numFmt w:val="lowerRoman"/>
      <w:lvlText w:val="%3."/>
      <w:lvlJc w:val="right"/>
      <w:pPr>
        <w:ind w:left="2532" w:hanging="180"/>
      </w:pPr>
    </w:lvl>
    <w:lvl w:ilvl="3" w:tplc="0409000F" w:tentative="1">
      <w:start w:val="1"/>
      <w:numFmt w:val="decimal"/>
      <w:lvlText w:val="%4."/>
      <w:lvlJc w:val="left"/>
      <w:pPr>
        <w:ind w:left="3252" w:hanging="360"/>
      </w:pPr>
    </w:lvl>
    <w:lvl w:ilvl="4" w:tplc="04090019" w:tentative="1">
      <w:start w:val="1"/>
      <w:numFmt w:val="lowerLetter"/>
      <w:lvlText w:val="%5."/>
      <w:lvlJc w:val="left"/>
      <w:pPr>
        <w:ind w:left="3972" w:hanging="360"/>
      </w:pPr>
    </w:lvl>
    <w:lvl w:ilvl="5" w:tplc="0409001B" w:tentative="1">
      <w:start w:val="1"/>
      <w:numFmt w:val="lowerRoman"/>
      <w:lvlText w:val="%6."/>
      <w:lvlJc w:val="right"/>
      <w:pPr>
        <w:ind w:left="4692" w:hanging="180"/>
      </w:pPr>
    </w:lvl>
    <w:lvl w:ilvl="6" w:tplc="0409000F" w:tentative="1">
      <w:start w:val="1"/>
      <w:numFmt w:val="decimal"/>
      <w:lvlText w:val="%7."/>
      <w:lvlJc w:val="left"/>
      <w:pPr>
        <w:ind w:left="5412" w:hanging="360"/>
      </w:pPr>
    </w:lvl>
    <w:lvl w:ilvl="7" w:tplc="04090019" w:tentative="1">
      <w:start w:val="1"/>
      <w:numFmt w:val="lowerLetter"/>
      <w:lvlText w:val="%8."/>
      <w:lvlJc w:val="left"/>
      <w:pPr>
        <w:ind w:left="6132" w:hanging="360"/>
      </w:pPr>
    </w:lvl>
    <w:lvl w:ilvl="8" w:tplc="0409001B" w:tentative="1">
      <w:start w:val="1"/>
      <w:numFmt w:val="lowerRoman"/>
      <w:lvlText w:val="%9."/>
      <w:lvlJc w:val="right"/>
      <w:pPr>
        <w:ind w:left="6852" w:hanging="180"/>
      </w:pPr>
    </w:lvl>
  </w:abstractNum>
  <w:abstractNum w:abstractNumId="29" w15:restartNumberingAfterBreak="0">
    <w:nsid w:val="713E1C4A"/>
    <w:multiLevelType w:val="hybridMultilevel"/>
    <w:tmpl w:val="56685274"/>
    <w:lvl w:ilvl="0" w:tplc="8AE05676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9" w:hanging="360"/>
      </w:pPr>
    </w:lvl>
    <w:lvl w:ilvl="2" w:tplc="0409001B" w:tentative="1">
      <w:start w:val="1"/>
      <w:numFmt w:val="lowerRoman"/>
      <w:lvlText w:val="%3."/>
      <w:lvlJc w:val="right"/>
      <w:pPr>
        <w:ind w:left="949" w:hanging="180"/>
      </w:pPr>
    </w:lvl>
    <w:lvl w:ilvl="3" w:tplc="0409000F" w:tentative="1">
      <w:start w:val="1"/>
      <w:numFmt w:val="decimal"/>
      <w:lvlText w:val="%4."/>
      <w:lvlJc w:val="left"/>
      <w:pPr>
        <w:ind w:left="1669" w:hanging="360"/>
      </w:pPr>
    </w:lvl>
    <w:lvl w:ilvl="4" w:tplc="04090019" w:tentative="1">
      <w:start w:val="1"/>
      <w:numFmt w:val="lowerLetter"/>
      <w:lvlText w:val="%5."/>
      <w:lvlJc w:val="left"/>
      <w:pPr>
        <w:ind w:left="2389" w:hanging="360"/>
      </w:pPr>
    </w:lvl>
    <w:lvl w:ilvl="5" w:tplc="0409001B" w:tentative="1">
      <w:start w:val="1"/>
      <w:numFmt w:val="lowerRoman"/>
      <w:lvlText w:val="%6."/>
      <w:lvlJc w:val="right"/>
      <w:pPr>
        <w:ind w:left="3109" w:hanging="180"/>
      </w:pPr>
    </w:lvl>
    <w:lvl w:ilvl="6" w:tplc="0409000F" w:tentative="1">
      <w:start w:val="1"/>
      <w:numFmt w:val="decimal"/>
      <w:lvlText w:val="%7."/>
      <w:lvlJc w:val="left"/>
      <w:pPr>
        <w:ind w:left="3829" w:hanging="360"/>
      </w:pPr>
    </w:lvl>
    <w:lvl w:ilvl="7" w:tplc="04090019" w:tentative="1">
      <w:start w:val="1"/>
      <w:numFmt w:val="lowerLetter"/>
      <w:lvlText w:val="%8."/>
      <w:lvlJc w:val="left"/>
      <w:pPr>
        <w:ind w:left="4549" w:hanging="360"/>
      </w:pPr>
    </w:lvl>
    <w:lvl w:ilvl="8" w:tplc="040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30" w15:restartNumberingAfterBreak="0">
    <w:nsid w:val="727C50F6"/>
    <w:multiLevelType w:val="multilevel"/>
    <w:tmpl w:val="80748B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99225F2"/>
    <w:multiLevelType w:val="hybridMultilevel"/>
    <w:tmpl w:val="6678A4F6"/>
    <w:lvl w:ilvl="0" w:tplc="C9A69AF6">
      <w:start w:val="1"/>
      <w:numFmt w:val="hebrew1"/>
      <w:lvlText w:val="%1."/>
      <w:lvlJc w:val="left"/>
      <w:pPr>
        <w:ind w:left="-13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89" w:hanging="360"/>
      </w:pPr>
    </w:lvl>
    <w:lvl w:ilvl="2" w:tplc="0409001B" w:tentative="1">
      <w:start w:val="1"/>
      <w:numFmt w:val="lowerRoman"/>
      <w:lvlText w:val="%3."/>
      <w:lvlJc w:val="right"/>
      <w:pPr>
        <w:ind w:left="1309" w:hanging="180"/>
      </w:pPr>
    </w:lvl>
    <w:lvl w:ilvl="3" w:tplc="0409000F" w:tentative="1">
      <w:start w:val="1"/>
      <w:numFmt w:val="decimal"/>
      <w:lvlText w:val="%4."/>
      <w:lvlJc w:val="left"/>
      <w:pPr>
        <w:ind w:left="2029" w:hanging="360"/>
      </w:pPr>
    </w:lvl>
    <w:lvl w:ilvl="4" w:tplc="04090019" w:tentative="1">
      <w:start w:val="1"/>
      <w:numFmt w:val="lowerLetter"/>
      <w:lvlText w:val="%5."/>
      <w:lvlJc w:val="left"/>
      <w:pPr>
        <w:ind w:left="2749" w:hanging="360"/>
      </w:pPr>
    </w:lvl>
    <w:lvl w:ilvl="5" w:tplc="0409001B" w:tentative="1">
      <w:start w:val="1"/>
      <w:numFmt w:val="lowerRoman"/>
      <w:lvlText w:val="%6."/>
      <w:lvlJc w:val="right"/>
      <w:pPr>
        <w:ind w:left="3469" w:hanging="180"/>
      </w:pPr>
    </w:lvl>
    <w:lvl w:ilvl="6" w:tplc="0409000F" w:tentative="1">
      <w:start w:val="1"/>
      <w:numFmt w:val="decimal"/>
      <w:lvlText w:val="%7."/>
      <w:lvlJc w:val="left"/>
      <w:pPr>
        <w:ind w:left="4189" w:hanging="360"/>
      </w:pPr>
    </w:lvl>
    <w:lvl w:ilvl="7" w:tplc="04090019" w:tentative="1">
      <w:start w:val="1"/>
      <w:numFmt w:val="lowerLetter"/>
      <w:lvlText w:val="%8."/>
      <w:lvlJc w:val="left"/>
      <w:pPr>
        <w:ind w:left="4909" w:hanging="360"/>
      </w:pPr>
    </w:lvl>
    <w:lvl w:ilvl="8" w:tplc="0409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32" w15:restartNumberingAfterBreak="0">
    <w:nsid w:val="79FB7382"/>
    <w:multiLevelType w:val="hybridMultilevel"/>
    <w:tmpl w:val="F3C46440"/>
    <w:lvl w:ilvl="0" w:tplc="EACEA148">
      <w:start w:val="1"/>
      <w:numFmt w:val="hebrew1"/>
      <w:lvlText w:val="%1."/>
      <w:lvlJc w:val="left"/>
      <w:pPr>
        <w:ind w:left="-13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89" w:hanging="360"/>
      </w:pPr>
    </w:lvl>
    <w:lvl w:ilvl="2" w:tplc="0409001B" w:tentative="1">
      <w:start w:val="1"/>
      <w:numFmt w:val="lowerRoman"/>
      <w:lvlText w:val="%3."/>
      <w:lvlJc w:val="right"/>
      <w:pPr>
        <w:ind w:left="1309" w:hanging="180"/>
      </w:pPr>
    </w:lvl>
    <w:lvl w:ilvl="3" w:tplc="0409000F" w:tentative="1">
      <w:start w:val="1"/>
      <w:numFmt w:val="decimal"/>
      <w:lvlText w:val="%4."/>
      <w:lvlJc w:val="left"/>
      <w:pPr>
        <w:ind w:left="2029" w:hanging="360"/>
      </w:pPr>
    </w:lvl>
    <w:lvl w:ilvl="4" w:tplc="04090019" w:tentative="1">
      <w:start w:val="1"/>
      <w:numFmt w:val="lowerLetter"/>
      <w:lvlText w:val="%5."/>
      <w:lvlJc w:val="left"/>
      <w:pPr>
        <w:ind w:left="2749" w:hanging="360"/>
      </w:pPr>
    </w:lvl>
    <w:lvl w:ilvl="5" w:tplc="0409001B" w:tentative="1">
      <w:start w:val="1"/>
      <w:numFmt w:val="lowerRoman"/>
      <w:lvlText w:val="%6."/>
      <w:lvlJc w:val="right"/>
      <w:pPr>
        <w:ind w:left="3469" w:hanging="180"/>
      </w:pPr>
    </w:lvl>
    <w:lvl w:ilvl="6" w:tplc="0409000F" w:tentative="1">
      <w:start w:val="1"/>
      <w:numFmt w:val="decimal"/>
      <w:lvlText w:val="%7."/>
      <w:lvlJc w:val="left"/>
      <w:pPr>
        <w:ind w:left="4189" w:hanging="360"/>
      </w:pPr>
    </w:lvl>
    <w:lvl w:ilvl="7" w:tplc="04090019" w:tentative="1">
      <w:start w:val="1"/>
      <w:numFmt w:val="lowerLetter"/>
      <w:lvlText w:val="%8."/>
      <w:lvlJc w:val="left"/>
      <w:pPr>
        <w:ind w:left="4909" w:hanging="360"/>
      </w:pPr>
    </w:lvl>
    <w:lvl w:ilvl="8" w:tplc="0409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33" w15:restartNumberingAfterBreak="0">
    <w:nsid w:val="7A02673D"/>
    <w:multiLevelType w:val="hybridMultilevel"/>
    <w:tmpl w:val="1EFE5EDC"/>
    <w:lvl w:ilvl="0" w:tplc="4976AE46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BF655C0"/>
    <w:multiLevelType w:val="multilevel"/>
    <w:tmpl w:val="BB764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E2A6369"/>
    <w:multiLevelType w:val="hybridMultilevel"/>
    <w:tmpl w:val="B828546E"/>
    <w:lvl w:ilvl="0" w:tplc="82F09FCA">
      <w:start w:val="1"/>
      <w:numFmt w:val="decimal"/>
      <w:lvlText w:val="%1."/>
      <w:lvlJc w:val="left"/>
      <w:pPr>
        <w:ind w:left="-491" w:hanging="360"/>
      </w:pPr>
      <w:rPr>
        <w:rFonts w:cs="David" w:hint="default"/>
      </w:rPr>
    </w:lvl>
    <w:lvl w:ilvl="1" w:tplc="04090019" w:tentative="1">
      <w:start w:val="1"/>
      <w:numFmt w:val="lowerLetter"/>
      <w:lvlText w:val="%2."/>
      <w:lvlJc w:val="left"/>
      <w:pPr>
        <w:ind w:left="229" w:hanging="360"/>
      </w:pPr>
    </w:lvl>
    <w:lvl w:ilvl="2" w:tplc="0409001B" w:tentative="1">
      <w:start w:val="1"/>
      <w:numFmt w:val="lowerRoman"/>
      <w:lvlText w:val="%3."/>
      <w:lvlJc w:val="right"/>
      <w:pPr>
        <w:ind w:left="949" w:hanging="180"/>
      </w:pPr>
    </w:lvl>
    <w:lvl w:ilvl="3" w:tplc="0409000F" w:tentative="1">
      <w:start w:val="1"/>
      <w:numFmt w:val="decimal"/>
      <w:lvlText w:val="%4."/>
      <w:lvlJc w:val="left"/>
      <w:pPr>
        <w:ind w:left="1669" w:hanging="360"/>
      </w:pPr>
    </w:lvl>
    <w:lvl w:ilvl="4" w:tplc="04090019" w:tentative="1">
      <w:start w:val="1"/>
      <w:numFmt w:val="lowerLetter"/>
      <w:lvlText w:val="%5."/>
      <w:lvlJc w:val="left"/>
      <w:pPr>
        <w:ind w:left="2389" w:hanging="360"/>
      </w:pPr>
    </w:lvl>
    <w:lvl w:ilvl="5" w:tplc="0409001B" w:tentative="1">
      <w:start w:val="1"/>
      <w:numFmt w:val="lowerRoman"/>
      <w:lvlText w:val="%6."/>
      <w:lvlJc w:val="right"/>
      <w:pPr>
        <w:ind w:left="3109" w:hanging="180"/>
      </w:pPr>
    </w:lvl>
    <w:lvl w:ilvl="6" w:tplc="0409000F" w:tentative="1">
      <w:start w:val="1"/>
      <w:numFmt w:val="decimal"/>
      <w:lvlText w:val="%7."/>
      <w:lvlJc w:val="left"/>
      <w:pPr>
        <w:ind w:left="3829" w:hanging="360"/>
      </w:pPr>
    </w:lvl>
    <w:lvl w:ilvl="7" w:tplc="04090019" w:tentative="1">
      <w:start w:val="1"/>
      <w:numFmt w:val="lowerLetter"/>
      <w:lvlText w:val="%8."/>
      <w:lvlJc w:val="left"/>
      <w:pPr>
        <w:ind w:left="4549" w:hanging="360"/>
      </w:pPr>
    </w:lvl>
    <w:lvl w:ilvl="8" w:tplc="0409001B" w:tentative="1">
      <w:start w:val="1"/>
      <w:numFmt w:val="lowerRoman"/>
      <w:lvlText w:val="%9."/>
      <w:lvlJc w:val="right"/>
      <w:pPr>
        <w:ind w:left="5269" w:hanging="180"/>
      </w:pPr>
    </w:lvl>
  </w:abstractNum>
  <w:num w:numId="1">
    <w:abstractNumId w:val="12"/>
  </w:num>
  <w:num w:numId="2">
    <w:abstractNumId w:val="18"/>
  </w:num>
  <w:num w:numId="3">
    <w:abstractNumId w:val="0"/>
  </w:num>
  <w:num w:numId="4">
    <w:abstractNumId w:val="35"/>
  </w:num>
  <w:num w:numId="5">
    <w:abstractNumId w:val="10"/>
  </w:num>
  <w:num w:numId="6">
    <w:abstractNumId w:val="32"/>
  </w:num>
  <w:num w:numId="7">
    <w:abstractNumId w:val="3"/>
  </w:num>
  <w:num w:numId="8">
    <w:abstractNumId w:val="21"/>
  </w:num>
  <w:num w:numId="9">
    <w:abstractNumId w:val="13"/>
  </w:num>
  <w:num w:numId="10">
    <w:abstractNumId w:val="7"/>
  </w:num>
  <w:num w:numId="11">
    <w:abstractNumId w:val="15"/>
  </w:num>
  <w:num w:numId="12">
    <w:abstractNumId w:val="31"/>
  </w:num>
  <w:num w:numId="13">
    <w:abstractNumId w:val="9"/>
  </w:num>
  <w:num w:numId="14">
    <w:abstractNumId w:val="24"/>
  </w:num>
  <w:num w:numId="15">
    <w:abstractNumId w:val="20"/>
  </w:num>
  <w:num w:numId="16">
    <w:abstractNumId w:val="23"/>
  </w:num>
  <w:num w:numId="17">
    <w:abstractNumId w:val="25"/>
  </w:num>
  <w:num w:numId="18">
    <w:abstractNumId w:val="2"/>
  </w:num>
  <w:num w:numId="19">
    <w:abstractNumId w:val="17"/>
  </w:num>
  <w:num w:numId="20">
    <w:abstractNumId w:val="1"/>
  </w:num>
  <w:num w:numId="21">
    <w:abstractNumId w:val="22"/>
  </w:num>
  <w:num w:numId="22">
    <w:abstractNumId w:val="33"/>
  </w:num>
  <w:num w:numId="23">
    <w:abstractNumId w:val="29"/>
  </w:num>
  <w:num w:numId="24">
    <w:abstractNumId w:val="27"/>
  </w:num>
  <w:num w:numId="25">
    <w:abstractNumId w:val="14"/>
  </w:num>
  <w:num w:numId="26">
    <w:abstractNumId w:val="8"/>
  </w:num>
  <w:num w:numId="27">
    <w:abstractNumId w:val="16"/>
  </w:num>
  <w:num w:numId="28">
    <w:abstractNumId w:val="4"/>
  </w:num>
  <w:num w:numId="29">
    <w:abstractNumId w:val="26"/>
  </w:num>
  <w:num w:numId="30">
    <w:abstractNumId w:val="28"/>
  </w:num>
  <w:num w:numId="31">
    <w:abstractNumId w:val="19"/>
  </w:num>
  <w:num w:numId="32">
    <w:abstractNumId w:val="34"/>
  </w:num>
  <w:num w:numId="33">
    <w:abstractNumId w:val="5"/>
  </w:num>
  <w:num w:numId="34">
    <w:abstractNumId w:val="30"/>
  </w:num>
  <w:num w:numId="35">
    <w:abstractNumId w:val="11"/>
  </w:num>
  <w:num w:numId="3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15FE"/>
    <w:rsid w:val="00000138"/>
    <w:rsid w:val="00002CAA"/>
    <w:rsid w:val="0000370C"/>
    <w:rsid w:val="000059D2"/>
    <w:rsid w:val="00007C81"/>
    <w:rsid w:val="000104AB"/>
    <w:rsid w:val="00036973"/>
    <w:rsid w:val="0004294C"/>
    <w:rsid w:val="00043A14"/>
    <w:rsid w:val="00054735"/>
    <w:rsid w:val="00055EF2"/>
    <w:rsid w:val="00056E24"/>
    <w:rsid w:val="000571B0"/>
    <w:rsid w:val="000652E8"/>
    <w:rsid w:val="00071868"/>
    <w:rsid w:val="0007544D"/>
    <w:rsid w:val="0007781C"/>
    <w:rsid w:val="000845B5"/>
    <w:rsid w:val="000851C5"/>
    <w:rsid w:val="00094E70"/>
    <w:rsid w:val="000A2968"/>
    <w:rsid w:val="000A488D"/>
    <w:rsid w:val="000A5233"/>
    <w:rsid w:val="000A7F7F"/>
    <w:rsid w:val="000B4A7E"/>
    <w:rsid w:val="000C0BA0"/>
    <w:rsid w:val="000C6828"/>
    <w:rsid w:val="000C7560"/>
    <w:rsid w:val="000D7F72"/>
    <w:rsid w:val="000E7029"/>
    <w:rsid w:val="000F1A68"/>
    <w:rsid w:val="001059A1"/>
    <w:rsid w:val="00110764"/>
    <w:rsid w:val="00115A2E"/>
    <w:rsid w:val="001206B3"/>
    <w:rsid w:val="0012627B"/>
    <w:rsid w:val="001323C5"/>
    <w:rsid w:val="00140ABB"/>
    <w:rsid w:val="00141310"/>
    <w:rsid w:val="001458DF"/>
    <w:rsid w:val="00164B00"/>
    <w:rsid w:val="001766B6"/>
    <w:rsid w:val="00196972"/>
    <w:rsid w:val="00197146"/>
    <w:rsid w:val="001A746D"/>
    <w:rsid w:val="001C0EF1"/>
    <w:rsid w:val="001C5B3F"/>
    <w:rsid w:val="001E0203"/>
    <w:rsid w:val="001E1C1C"/>
    <w:rsid w:val="001F1625"/>
    <w:rsid w:val="001F4526"/>
    <w:rsid w:val="001F571E"/>
    <w:rsid w:val="001F5E99"/>
    <w:rsid w:val="002103E7"/>
    <w:rsid w:val="00210FAA"/>
    <w:rsid w:val="002224CD"/>
    <w:rsid w:val="00224896"/>
    <w:rsid w:val="00240490"/>
    <w:rsid w:val="0026261F"/>
    <w:rsid w:val="00285571"/>
    <w:rsid w:val="0029333C"/>
    <w:rsid w:val="00293D43"/>
    <w:rsid w:val="0029459C"/>
    <w:rsid w:val="002A68ED"/>
    <w:rsid w:val="002B3212"/>
    <w:rsid w:val="002C409C"/>
    <w:rsid w:val="002F6DDA"/>
    <w:rsid w:val="00305116"/>
    <w:rsid w:val="00305137"/>
    <w:rsid w:val="00307E35"/>
    <w:rsid w:val="003128B2"/>
    <w:rsid w:val="00314F5F"/>
    <w:rsid w:val="00321E14"/>
    <w:rsid w:val="00324ADD"/>
    <w:rsid w:val="00331EF2"/>
    <w:rsid w:val="0033357D"/>
    <w:rsid w:val="00340458"/>
    <w:rsid w:val="00365A20"/>
    <w:rsid w:val="00374C38"/>
    <w:rsid w:val="00383A10"/>
    <w:rsid w:val="0039522F"/>
    <w:rsid w:val="003A029D"/>
    <w:rsid w:val="003B3D4E"/>
    <w:rsid w:val="003C0159"/>
    <w:rsid w:val="003D1A5F"/>
    <w:rsid w:val="003E0EE8"/>
    <w:rsid w:val="003E64C2"/>
    <w:rsid w:val="003F46A9"/>
    <w:rsid w:val="003F578B"/>
    <w:rsid w:val="003F63E1"/>
    <w:rsid w:val="004017EB"/>
    <w:rsid w:val="00403396"/>
    <w:rsid w:val="00406CA9"/>
    <w:rsid w:val="0041353D"/>
    <w:rsid w:val="0043122E"/>
    <w:rsid w:val="00433C30"/>
    <w:rsid w:val="00435417"/>
    <w:rsid w:val="00451000"/>
    <w:rsid w:val="004515ED"/>
    <w:rsid w:val="004551D6"/>
    <w:rsid w:val="00463612"/>
    <w:rsid w:val="00464F14"/>
    <w:rsid w:val="0047137F"/>
    <w:rsid w:val="00486A6E"/>
    <w:rsid w:val="00487A17"/>
    <w:rsid w:val="00497D6B"/>
    <w:rsid w:val="004D10A4"/>
    <w:rsid w:val="004D10B3"/>
    <w:rsid w:val="004E513E"/>
    <w:rsid w:val="00503959"/>
    <w:rsid w:val="005071A7"/>
    <w:rsid w:val="00515AFF"/>
    <w:rsid w:val="00516B0E"/>
    <w:rsid w:val="005206C0"/>
    <w:rsid w:val="00535545"/>
    <w:rsid w:val="0053624E"/>
    <w:rsid w:val="005516D2"/>
    <w:rsid w:val="0056751A"/>
    <w:rsid w:val="0057611D"/>
    <w:rsid w:val="005923EB"/>
    <w:rsid w:val="005A4749"/>
    <w:rsid w:val="005A637A"/>
    <w:rsid w:val="005A7813"/>
    <w:rsid w:val="005B2017"/>
    <w:rsid w:val="005C6AED"/>
    <w:rsid w:val="005C6C32"/>
    <w:rsid w:val="005C72CA"/>
    <w:rsid w:val="005D0312"/>
    <w:rsid w:val="005D55AB"/>
    <w:rsid w:val="005F038C"/>
    <w:rsid w:val="005F0E7E"/>
    <w:rsid w:val="00607F78"/>
    <w:rsid w:val="00624432"/>
    <w:rsid w:val="00630939"/>
    <w:rsid w:val="006378C0"/>
    <w:rsid w:val="00654B62"/>
    <w:rsid w:val="00657925"/>
    <w:rsid w:val="006650C0"/>
    <w:rsid w:val="00670FA0"/>
    <w:rsid w:val="0067629F"/>
    <w:rsid w:val="006763D6"/>
    <w:rsid w:val="00686682"/>
    <w:rsid w:val="00686DCB"/>
    <w:rsid w:val="00687874"/>
    <w:rsid w:val="00687950"/>
    <w:rsid w:val="00691C30"/>
    <w:rsid w:val="006963BD"/>
    <w:rsid w:val="00697E66"/>
    <w:rsid w:val="006A659F"/>
    <w:rsid w:val="006B449C"/>
    <w:rsid w:val="006B7CB4"/>
    <w:rsid w:val="006C581E"/>
    <w:rsid w:val="006D6EB8"/>
    <w:rsid w:val="006E7831"/>
    <w:rsid w:val="006F5E94"/>
    <w:rsid w:val="00706147"/>
    <w:rsid w:val="00707400"/>
    <w:rsid w:val="00722AEF"/>
    <w:rsid w:val="0072367D"/>
    <w:rsid w:val="00735486"/>
    <w:rsid w:val="0074418A"/>
    <w:rsid w:val="0075270F"/>
    <w:rsid w:val="007560DC"/>
    <w:rsid w:val="00765D1D"/>
    <w:rsid w:val="007737FE"/>
    <w:rsid w:val="0077457B"/>
    <w:rsid w:val="00774624"/>
    <w:rsid w:val="00790176"/>
    <w:rsid w:val="00791FAE"/>
    <w:rsid w:val="00795A61"/>
    <w:rsid w:val="007A433E"/>
    <w:rsid w:val="007A6C48"/>
    <w:rsid w:val="007D54B6"/>
    <w:rsid w:val="007D6635"/>
    <w:rsid w:val="007E3063"/>
    <w:rsid w:val="007E72D1"/>
    <w:rsid w:val="007F1296"/>
    <w:rsid w:val="007F15FE"/>
    <w:rsid w:val="007F1647"/>
    <w:rsid w:val="007F2CB5"/>
    <w:rsid w:val="007F71E0"/>
    <w:rsid w:val="00805391"/>
    <w:rsid w:val="00815BF0"/>
    <w:rsid w:val="00816596"/>
    <w:rsid w:val="00821F8E"/>
    <w:rsid w:val="008227B8"/>
    <w:rsid w:val="0083466D"/>
    <w:rsid w:val="00841799"/>
    <w:rsid w:val="00871972"/>
    <w:rsid w:val="00880BAB"/>
    <w:rsid w:val="0089188F"/>
    <w:rsid w:val="008A4C7F"/>
    <w:rsid w:val="008C5DD4"/>
    <w:rsid w:val="008D4DC4"/>
    <w:rsid w:val="008D5D20"/>
    <w:rsid w:val="008E679C"/>
    <w:rsid w:val="008F166C"/>
    <w:rsid w:val="008F39C9"/>
    <w:rsid w:val="008F4F02"/>
    <w:rsid w:val="00904D39"/>
    <w:rsid w:val="009117BB"/>
    <w:rsid w:val="00920F53"/>
    <w:rsid w:val="009232A9"/>
    <w:rsid w:val="00923F3B"/>
    <w:rsid w:val="0092542E"/>
    <w:rsid w:val="00927773"/>
    <w:rsid w:val="00930021"/>
    <w:rsid w:val="009317D9"/>
    <w:rsid w:val="00942405"/>
    <w:rsid w:val="00950050"/>
    <w:rsid w:val="009503A4"/>
    <w:rsid w:val="009507AA"/>
    <w:rsid w:val="0095082A"/>
    <w:rsid w:val="00955385"/>
    <w:rsid w:val="00957FF5"/>
    <w:rsid w:val="009657ED"/>
    <w:rsid w:val="00972FD1"/>
    <w:rsid w:val="00982F4E"/>
    <w:rsid w:val="00997F61"/>
    <w:rsid w:val="009A3FB7"/>
    <w:rsid w:val="009A5A17"/>
    <w:rsid w:val="009A5A71"/>
    <w:rsid w:val="009B5C0B"/>
    <w:rsid w:val="009C0570"/>
    <w:rsid w:val="009C1DEB"/>
    <w:rsid w:val="009D2836"/>
    <w:rsid w:val="009D4BED"/>
    <w:rsid w:val="009D6BAC"/>
    <w:rsid w:val="009D7AFA"/>
    <w:rsid w:val="009E3451"/>
    <w:rsid w:val="00A02F8B"/>
    <w:rsid w:val="00A04C3F"/>
    <w:rsid w:val="00A12B55"/>
    <w:rsid w:val="00A2091D"/>
    <w:rsid w:val="00A30B84"/>
    <w:rsid w:val="00A502DB"/>
    <w:rsid w:val="00A6065D"/>
    <w:rsid w:val="00A62F08"/>
    <w:rsid w:val="00A62F28"/>
    <w:rsid w:val="00A73540"/>
    <w:rsid w:val="00A7725D"/>
    <w:rsid w:val="00AA7DBC"/>
    <w:rsid w:val="00AB5BDB"/>
    <w:rsid w:val="00AC349A"/>
    <w:rsid w:val="00AC582D"/>
    <w:rsid w:val="00AE04F8"/>
    <w:rsid w:val="00AE1B3E"/>
    <w:rsid w:val="00B002AC"/>
    <w:rsid w:val="00B12D87"/>
    <w:rsid w:val="00B23DFA"/>
    <w:rsid w:val="00B255B7"/>
    <w:rsid w:val="00B419C4"/>
    <w:rsid w:val="00B52DFD"/>
    <w:rsid w:val="00B60B81"/>
    <w:rsid w:val="00B7273F"/>
    <w:rsid w:val="00B74604"/>
    <w:rsid w:val="00BA3F3B"/>
    <w:rsid w:val="00BE283C"/>
    <w:rsid w:val="00BE38C6"/>
    <w:rsid w:val="00BE4CBB"/>
    <w:rsid w:val="00BE4DCA"/>
    <w:rsid w:val="00BE5CCC"/>
    <w:rsid w:val="00BE6790"/>
    <w:rsid w:val="00BE6FE9"/>
    <w:rsid w:val="00BF1066"/>
    <w:rsid w:val="00BF2483"/>
    <w:rsid w:val="00BF266F"/>
    <w:rsid w:val="00BF6984"/>
    <w:rsid w:val="00BF79D6"/>
    <w:rsid w:val="00C0339A"/>
    <w:rsid w:val="00C1755E"/>
    <w:rsid w:val="00C35134"/>
    <w:rsid w:val="00C404C7"/>
    <w:rsid w:val="00C40C54"/>
    <w:rsid w:val="00C50883"/>
    <w:rsid w:val="00C5360F"/>
    <w:rsid w:val="00C567D3"/>
    <w:rsid w:val="00C6217E"/>
    <w:rsid w:val="00C624A1"/>
    <w:rsid w:val="00C77428"/>
    <w:rsid w:val="00C84F51"/>
    <w:rsid w:val="00C97738"/>
    <w:rsid w:val="00CA4D16"/>
    <w:rsid w:val="00CB5617"/>
    <w:rsid w:val="00CC1ED5"/>
    <w:rsid w:val="00CC6B29"/>
    <w:rsid w:val="00CD4132"/>
    <w:rsid w:val="00CE16EC"/>
    <w:rsid w:val="00CE2D32"/>
    <w:rsid w:val="00CF2FAE"/>
    <w:rsid w:val="00CF42D1"/>
    <w:rsid w:val="00CF43C5"/>
    <w:rsid w:val="00CF7F8F"/>
    <w:rsid w:val="00D1414A"/>
    <w:rsid w:val="00D15898"/>
    <w:rsid w:val="00D16CBB"/>
    <w:rsid w:val="00D213C1"/>
    <w:rsid w:val="00D34ED6"/>
    <w:rsid w:val="00D350EC"/>
    <w:rsid w:val="00D45BB0"/>
    <w:rsid w:val="00D472B3"/>
    <w:rsid w:val="00D50C4A"/>
    <w:rsid w:val="00D53C6E"/>
    <w:rsid w:val="00D55C1A"/>
    <w:rsid w:val="00D6222A"/>
    <w:rsid w:val="00D62F65"/>
    <w:rsid w:val="00D75900"/>
    <w:rsid w:val="00D80046"/>
    <w:rsid w:val="00D9648E"/>
    <w:rsid w:val="00DC4113"/>
    <w:rsid w:val="00DD4433"/>
    <w:rsid w:val="00DD52C7"/>
    <w:rsid w:val="00DE6531"/>
    <w:rsid w:val="00DF58AB"/>
    <w:rsid w:val="00E113BB"/>
    <w:rsid w:val="00E25DC4"/>
    <w:rsid w:val="00E326A6"/>
    <w:rsid w:val="00E338B7"/>
    <w:rsid w:val="00E34DCA"/>
    <w:rsid w:val="00E40616"/>
    <w:rsid w:val="00E41CEE"/>
    <w:rsid w:val="00E5257A"/>
    <w:rsid w:val="00E568E0"/>
    <w:rsid w:val="00E64EFC"/>
    <w:rsid w:val="00E72DA6"/>
    <w:rsid w:val="00E767C7"/>
    <w:rsid w:val="00E7746A"/>
    <w:rsid w:val="00E83220"/>
    <w:rsid w:val="00E846D7"/>
    <w:rsid w:val="00E859AB"/>
    <w:rsid w:val="00EA1A55"/>
    <w:rsid w:val="00EC0E2E"/>
    <w:rsid w:val="00EC1B82"/>
    <w:rsid w:val="00EC4CCA"/>
    <w:rsid w:val="00EC6E3A"/>
    <w:rsid w:val="00ED4B0E"/>
    <w:rsid w:val="00ED6112"/>
    <w:rsid w:val="00EE121B"/>
    <w:rsid w:val="00EE2D8B"/>
    <w:rsid w:val="00EE6C90"/>
    <w:rsid w:val="00F0269A"/>
    <w:rsid w:val="00F02A42"/>
    <w:rsid w:val="00F02E4C"/>
    <w:rsid w:val="00F06470"/>
    <w:rsid w:val="00F07931"/>
    <w:rsid w:val="00F10C60"/>
    <w:rsid w:val="00F22A07"/>
    <w:rsid w:val="00F314DE"/>
    <w:rsid w:val="00F35132"/>
    <w:rsid w:val="00F50AD8"/>
    <w:rsid w:val="00F74886"/>
    <w:rsid w:val="00F76480"/>
    <w:rsid w:val="00F77771"/>
    <w:rsid w:val="00FB1915"/>
    <w:rsid w:val="00FB1DE4"/>
    <w:rsid w:val="00FB32DA"/>
    <w:rsid w:val="00FC5484"/>
    <w:rsid w:val="00FD4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05B86A0"/>
  <w15:docId w15:val="{2F8F7BB6-3BCA-4667-AA43-25DCB86E4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24"/>
        <w:szCs w:val="24"/>
        <w:lang w:val="en-US" w:eastAsia="en-US" w:bidi="he-IL"/>
      </w:rPr>
    </w:rPrDefault>
    <w:pPrDefault>
      <w:pPr>
        <w:bidi/>
        <w:ind w:left="35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ind w:left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2836"/>
    <w:rPr>
      <w:rFonts w:ascii="Tahoma" w:hAnsi="Tahoma" w:cs="Tahoma"/>
      <w:sz w:val="16"/>
      <w:szCs w:val="16"/>
    </w:rPr>
  </w:style>
  <w:style w:type="character" w:customStyle="1" w:styleId="a4">
    <w:name w:val="טקסט בלונים תו"/>
    <w:basedOn w:val="a0"/>
    <w:link w:val="a3"/>
    <w:uiPriority w:val="99"/>
    <w:semiHidden/>
    <w:rsid w:val="009D2836"/>
    <w:rPr>
      <w:rFonts w:ascii="Tahoma" w:hAnsi="Tahoma" w:cs="Tahoma"/>
      <w:sz w:val="16"/>
      <w:szCs w:val="16"/>
    </w:rPr>
  </w:style>
  <w:style w:type="paragraph" w:styleId="a5">
    <w:name w:val="footer"/>
    <w:basedOn w:val="a"/>
    <w:link w:val="a6"/>
    <w:rsid w:val="00365A20"/>
    <w:pPr>
      <w:tabs>
        <w:tab w:val="center" w:pos="4153"/>
        <w:tab w:val="right" w:pos="8306"/>
      </w:tabs>
    </w:pPr>
    <w:rPr>
      <w:rFonts w:ascii="Times New Roman" w:eastAsia="Times New Roman" w:hAnsi="Times New Roman" w:cs="Miriam"/>
      <w:sz w:val="20"/>
      <w:szCs w:val="20"/>
    </w:rPr>
  </w:style>
  <w:style w:type="character" w:customStyle="1" w:styleId="a6">
    <w:name w:val="כותרת תחתונה תו"/>
    <w:basedOn w:val="a0"/>
    <w:link w:val="a5"/>
    <w:rsid w:val="00365A20"/>
    <w:rPr>
      <w:rFonts w:ascii="Times New Roman" w:eastAsia="Times New Roman" w:hAnsi="Times New Roman" w:cs="Miriam"/>
      <w:sz w:val="20"/>
      <w:szCs w:val="20"/>
    </w:rPr>
  </w:style>
  <w:style w:type="character" w:styleId="Hyperlink">
    <w:name w:val="Hyperlink"/>
    <w:rsid w:val="00365A20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805391"/>
    <w:pPr>
      <w:tabs>
        <w:tab w:val="center" w:pos="4153"/>
        <w:tab w:val="right" w:pos="8306"/>
      </w:tabs>
    </w:pPr>
  </w:style>
  <w:style w:type="character" w:customStyle="1" w:styleId="a8">
    <w:name w:val="כותרת עליונה תו"/>
    <w:basedOn w:val="a0"/>
    <w:link w:val="a7"/>
    <w:uiPriority w:val="99"/>
    <w:rsid w:val="00805391"/>
  </w:style>
  <w:style w:type="paragraph" w:styleId="a9">
    <w:name w:val="List Paragraph"/>
    <w:basedOn w:val="a"/>
    <w:uiPriority w:val="34"/>
    <w:qFormat/>
    <w:rsid w:val="009A3FB7"/>
    <w:pPr>
      <w:ind w:left="720"/>
      <w:contextualSpacing/>
    </w:pPr>
  </w:style>
  <w:style w:type="table" w:styleId="aa">
    <w:name w:val="Table Grid"/>
    <w:basedOn w:val="a1"/>
    <w:uiPriority w:val="59"/>
    <w:rsid w:val="000037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Strong"/>
    <w:basedOn w:val="a0"/>
    <w:uiPriority w:val="22"/>
    <w:qFormat/>
    <w:rsid w:val="00BE6FE9"/>
    <w:rPr>
      <w:b/>
      <w:bCs/>
    </w:rPr>
  </w:style>
  <w:style w:type="paragraph" w:styleId="HTML">
    <w:name w:val="HTML Preformatted"/>
    <w:basedOn w:val="a"/>
    <w:link w:val="HTML0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bidi w:val="0"/>
    </w:pPr>
    <w:rPr>
      <w:rFonts w:ascii="Courier New" w:eastAsiaTheme="minorEastAsia" w:hAnsi="Courier New" w:cs="Courier New"/>
      <w:sz w:val="20"/>
      <w:szCs w:val="20"/>
    </w:rPr>
  </w:style>
  <w:style w:type="character" w:customStyle="1" w:styleId="HTML0">
    <w:name w:val="HTML מעוצב מראש תו"/>
    <w:basedOn w:val="a0"/>
    <w:link w:val="HTML"/>
    <w:uiPriority w:val="99"/>
    <w:semiHidden/>
    <w:rPr>
      <w:rFonts w:ascii="Courier New" w:eastAsiaTheme="minorEastAsia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39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7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5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8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31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31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4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915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182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24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6484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4377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44116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92316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5233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44325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9904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99838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661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0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32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248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953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780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3094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106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3009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98901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69270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53992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62897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108191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1933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39732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76244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41430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707172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44549065">
                                                              <w:marLeft w:val="150"/>
                                                              <w:marRight w:val="150"/>
                                                              <w:marTop w:val="150"/>
                                                              <w:marBottom w:val="15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78662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6" w:space="0" w:color="999999"/>
                                                                    <w:left w:val="single" w:sz="6" w:space="0" w:color="999999"/>
                                                                    <w:bottom w:val="single" w:sz="6" w:space="0" w:color="999999"/>
                                                                    <w:right w:val="single" w:sz="6" w:space="0" w:color="999999"/>
                                                                  </w:divBdr>
                                                                  <w:divsChild>
                                                                    <w:div w:id="15568903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060453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47671488">
                                                              <w:marLeft w:val="150"/>
                                                              <w:marRight w:val="150"/>
                                                              <w:marTop w:val="150"/>
                                                              <w:marBottom w:val="15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492465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6" w:space="0" w:color="999999"/>
                                                                    <w:left w:val="single" w:sz="6" w:space="0" w:color="999999"/>
                                                                    <w:bottom w:val="single" w:sz="6" w:space="0" w:color="999999"/>
                                                                    <w:right w:val="single" w:sz="6" w:space="0" w:color="999999"/>
                                                                  </w:divBdr>
                                                                  <w:divsChild>
                                                                    <w:div w:id="2274964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5319220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48711808">
                                                              <w:marLeft w:val="150"/>
                                                              <w:marRight w:val="150"/>
                                                              <w:marTop w:val="150"/>
                                                              <w:marBottom w:val="15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313665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6" w:space="0" w:color="999999"/>
                                                                    <w:left w:val="single" w:sz="6" w:space="0" w:color="999999"/>
                                                                    <w:bottom w:val="single" w:sz="6" w:space="0" w:color="999999"/>
                                                                    <w:right w:val="single" w:sz="6" w:space="0" w:color="999999"/>
                                                                  </w:divBdr>
                                                                  <w:divsChild>
                                                                    <w:div w:id="14115409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951805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45308971">
                                                              <w:marLeft w:val="150"/>
                                                              <w:marRight w:val="150"/>
                                                              <w:marTop w:val="150"/>
                                                              <w:marBottom w:val="15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249446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6" w:space="0" w:color="999999"/>
                                                                    <w:left w:val="single" w:sz="6" w:space="0" w:color="999999"/>
                                                                    <w:bottom w:val="single" w:sz="6" w:space="0" w:color="999999"/>
                                                                    <w:right w:val="single" w:sz="6" w:space="0" w:color="999999"/>
                                                                  </w:divBdr>
                                                                  <w:divsChild>
                                                                    <w:div w:id="860737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80118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85352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39349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93208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69898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644567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16865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15112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60676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6505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933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yael_y\Desktop\&#1500;&#1493;&#1490;&#1493;%207.dotx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הצפת מסמכים" ma:contentTypeID="0x0101009F04E587CB534385B36AB5D24AAA097500368B8AB0E3FA5D4F9FA59FB9F6C2F818" ma:contentTypeVersion="30" ma:contentTypeDescription="My Content Type" ma:contentTypeScope="" ma:versionID="2abe30299757a7d05cf4f61d01fad2b4">
  <xsd:schema xmlns:xsd="http://www.w3.org/2001/XMLSchema" xmlns:xs="http://www.w3.org/2001/XMLSchema" xmlns:p="http://schemas.microsoft.com/office/2006/metadata/properties" xmlns:ns2="98f8ca5d-79ec-4ab2-9b4b-45aa79a9026e" xmlns:ns3="3c294323-af6b-4405-a563-921b398dffd5" xmlns:ns4="http://schemas.microsoft.com/sharepoint/v3/fields" targetNamespace="http://schemas.microsoft.com/office/2006/metadata/properties" ma:root="true" ma:fieldsID="f9cc1060df30327c8e292e7b92390807" ns2:_="" ns3:_="" ns4:_="">
    <xsd:import namespace="98f8ca5d-79ec-4ab2-9b4b-45aa79a9026e"/>
    <xsd:import namespace="3c294323-af6b-4405-a563-921b398dffd5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Sbox_LinkToDocument" minOccurs="0"/>
                <xsd:element ref="ns2:Sbox_Description" minOccurs="0"/>
                <xsd:element ref="ns2:Sbox_Year" minOccurs="0"/>
                <xsd:element ref="ns3:Sbox_DocumentFormat"/>
                <xsd:element ref="ns3:Sbox_DocumentType"/>
                <xsd:element ref="ns3:TaxCatchAll" minOccurs="0"/>
                <xsd:element ref="ns4:sbox_tagTaxHTField" minOccurs="0"/>
                <xsd:element ref="ns4:Sbox_RefinersTaxHTField" minOccurs="0"/>
                <xsd:element ref="ns3:TaxCatchAllLabel" minOccurs="0"/>
                <xsd:element ref="ns2:Sbox_Document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f8ca5d-79ec-4ab2-9b4b-45aa79a9026e" elementFormDefault="qualified">
    <xsd:import namespace="http://schemas.microsoft.com/office/2006/documentManagement/types"/>
    <xsd:import namespace="http://schemas.microsoft.com/office/infopath/2007/PartnerControls"/>
    <xsd:element name="Sbox_LinkToDocument" ma:index="8" nillable="true" ma:displayName="קישור למסמך" ma:internalName="Sbox_LinkToDocument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Sbox_Description" ma:index="9" nillable="true" ma:displayName="תאור" ma:internalName="Sbox_Description">
      <xsd:simpleType>
        <xsd:restriction base="dms:Unknown"/>
      </xsd:simpleType>
    </xsd:element>
    <xsd:element name="Sbox_Year" ma:index="12" nillable="true" ma:displayName="שנה" ma:internalName="Sbox_Year">
      <xsd:simpleType>
        <xsd:restriction base="dms:Text"/>
      </xsd:simpleType>
    </xsd:element>
    <xsd:element name="Sbox_DocumentDate" ma:index="23" nillable="true" ma:displayName="תאריך הצפת מסמך" ma:format="DateTime" ma:internalName="Sbox_Document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94323-af6b-4405-a563-921b398dffd5" elementFormDefault="qualified">
    <xsd:import namespace="http://schemas.microsoft.com/office/2006/documentManagement/types"/>
    <xsd:import namespace="http://schemas.microsoft.com/office/infopath/2007/PartnerControls"/>
    <xsd:element name="Sbox_DocumentFormat" ma:index="13" ma:displayName="פורמט מסמך" ma:list="ef9054a5-a609-4bb2-a88e-c1545343247d" ma:internalName="Sbox_DocumentFormat" ma:showField="Title" ma:web="3c294323-af6b-4405-a563-921b398dffd5">
      <xsd:simpleType>
        <xsd:restriction base="dms:Lookup"/>
      </xsd:simpleType>
    </xsd:element>
    <xsd:element name="Sbox_DocumentType" ma:index="14" ma:displayName="סוג מסמך" ma:list="c3552a52-0b23-4bae-862a-31c4e8c2a8f7" ma:internalName="Sbox_DocumentType" ma:showField="Title" ma:web="3c294323-af6b-4405-a563-921b398dffd5">
      <xsd:simpleType>
        <xsd:restriction base="dms:Lookup"/>
      </xsd:simpleType>
    </xsd:element>
    <xsd:element name="TaxCatchAll" ma:index="15" nillable="true" ma:displayName="עמודת 'תפוס הכל' של טקסונומיה" ma:hidden="true" ma:list="{9d8812f1-81e0-4daa-881d-978ee9ee37bf}" ma:internalName="TaxCatchAll" ma:showField="CatchAllData" ma:web="3c294323-af6b-4405-a563-921b398dff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1" nillable="true" ma:displayName="עמודת 'תפוס הכל' של טקסונומיה1" ma:hidden="true" ma:list="{9d8812f1-81e0-4daa-881d-978ee9ee37bf}" ma:internalName="TaxCatchAllLabel" ma:readOnly="true" ma:showField="CatchAllDataLabel" ma:web="3c294323-af6b-4405-a563-921b398dff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sbox_tagTaxHTField" ma:index="16" nillable="true" ma:taxonomy="true" ma:internalName="sbox_tagTaxHTField" ma:taxonomyFieldName="_x05ea__x05d2__x05d9__x05d5__x05ea_" ma:displayName="תגיות" ma:default="" ma:fieldId="{36cd32cf-5c10-4015-b107-e5aa2db693d9}" ma:taxonomyMulti="true" ma:sspId="2f2e1507-8050-4daa-9e43-7bea0e3b7100" ma:termSetId="cd0386fc-7c4a-4e32-a4f5-54c87cec009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box_RefinersTaxHTField" ma:index="19" nillable="true" ma:taxonomy="true" ma:internalName="Sbox_RefinersTaxHTField" ma:taxonomyFieldName="Sbox_Refiners" ma:displayName="מסננים" ma:readOnly="false" ma:default="" ma:fieldId="{42da1073-cffb-4b6f-b06e-8cba729484f6}" ma:taxonomyMulti="true" ma:sspId="2f2e1507-8050-4daa-9e43-7bea0e3b7100" ma:termSetId="967eadd2-b602-4e94-8d97-0a2d10e33146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box_DocumentFormat xmlns="3c294323-af6b-4405-a563-921b398dffd5">8</Sbox_DocumentFormat>
    <Sbox_DocumentType xmlns="3c294323-af6b-4405-a563-921b398dffd5">130</Sbox_DocumentType>
    <Sbox_Year xmlns="98f8ca5d-79ec-4ab2-9b4b-45aa79a9026e">2025</Sbox_Year>
    <TaxCatchAll xmlns="3c294323-af6b-4405-a563-921b398dffd5">
      <Value>1372</Value>
    </TaxCatchAll>
    <Sbox_RefinersTaxHTField xmlns="http://schemas.microsoft.com/sharepoint/v3/fields">
      <Terms xmlns="http://schemas.microsoft.com/office/infopath/2007/PartnerControls"/>
    </Sbox_RefinersTaxHTField>
    <sbox_tagTaxHTField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ועדת תנועה</TermName>
          <TermId xmlns="http://schemas.microsoft.com/office/infopath/2007/PartnerControls">8c0a954f-f6d4-44bb-89c4-1765327a9ce1</TermId>
        </TermInfo>
      </Terms>
    </sbox_tagTaxHTField>
    <Sbox_DocumentDate xmlns="98f8ca5d-79ec-4ab2-9b4b-45aa79a9026e">2025-10-20T21:00:00+00:00</Sbox_DocumentDate>
    <Sbox_Description xmlns="98f8ca5d-79ec-4ab2-9b4b-45aa79a9026e">&lt;p&gt;​פרוטוקול ועדת תנועה מקומית מס' 18 אשר התקיימה בתאריך 27/01/2025&lt;br&gt;&lt;/p&gt;</Sbox_Description>
    <Sbox_LinkToDocument xmlns="98f8ca5d-79ec-4ab2-9b4b-45aa79a9026e">
      <Url xsi:nil="true"/>
      <Description xsi:nil="true"/>
    </Sbox_LinkToDocument>
  </documentManagement>
</p:properties>
</file>

<file path=customXml/itemProps1.xml><?xml version="1.0" encoding="utf-8"?>
<ds:datastoreItem xmlns:ds="http://schemas.openxmlformats.org/officeDocument/2006/customXml" ds:itemID="{D7FB7C52-07E1-4948-8C6C-D863B06BA0B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C61B256-1F8C-47E2-8F44-8D093B3B31A7}"/>
</file>

<file path=customXml/itemProps3.xml><?xml version="1.0" encoding="utf-8"?>
<ds:datastoreItem xmlns:ds="http://schemas.openxmlformats.org/officeDocument/2006/customXml" ds:itemID="{01AB457F-3F77-4324-ADF1-3D99AFE257E0}"/>
</file>

<file path=customXml/itemProps4.xml><?xml version="1.0" encoding="utf-8"?>
<ds:datastoreItem xmlns:ds="http://schemas.openxmlformats.org/officeDocument/2006/customXml" ds:itemID="{AA5E4BAA-F3DB-4E11-890C-DE84F6FD33A2}"/>
</file>

<file path=docProps/app.xml><?xml version="1.0" encoding="utf-8"?>
<Properties xmlns="http://schemas.openxmlformats.org/officeDocument/2006/extended-properties" xmlns:vt="http://schemas.openxmlformats.org/officeDocument/2006/docPropsVTypes">
  <Template>לוגו 7</Template>
  <TotalTime>2</TotalTime>
  <Pages>9</Pages>
  <Words>1768</Words>
  <Characters>8843</Characters>
  <Application>Microsoft Office Word</Application>
  <DocSecurity>0</DocSecurity>
  <Lines>73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/>
      <vt:lpstr/>
    </vt:vector>
  </TitlesOfParts>
  <Company>Municipality of Netanya</Company>
  <LinksUpToDate>false</LinksUpToDate>
  <CharactersWithSpaces>10590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ועדת תנועה</dc:title>
  <dc:creator>יעל יבלונסקי</dc:creator>
  <cp:lastModifiedBy>גלית אביעד</cp:lastModifiedBy>
  <cp:revision>2</cp:revision>
  <cp:lastPrinted>2020-09-30T13:06:00Z</cp:lastPrinted>
  <dcterms:created xsi:type="dcterms:W3CDTF">2025-10-21T07:55:00Z</dcterms:created>
  <dcterms:modified xsi:type="dcterms:W3CDTF">2025-10-21T07:55:00Z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0x0101009F04E587CB534385B36AB5D24AAA097500368B8AB0E3FA5D4F9FA59FB9F6C2F818</vt:lpwstr>
  </property>
  <property fmtid="{D5CDD505-2E9C-101B-9397-08002B2CF9AE}" pid="3" name="Sbox_OrganizationalStructureTaxHTField">
    <vt:lpwstr>ועדת תנועה|8c0a954f-f6d4-44bb-89c4-1765327a9ce1</vt:lpwstr>
  </property>
  <property fmtid="{D5CDD505-2E9C-101B-9397-08002B2CF9AE}" pid="4" name="Sbox_Keywords">
    <vt:lpwstr/>
  </property>
  <property fmtid="{D5CDD505-2E9C-101B-9397-08002B2CF9AE}" pid="5" name="Sbox_OrganizationalStructure">
    <vt:lpwstr>1372;#ועדת תנועה|8c0a954f-f6d4-44bb-89c4-1765327a9ce1</vt:lpwstr>
  </property>
  <property fmtid="{D5CDD505-2E9C-101B-9397-08002B2CF9AE}" pid="6" name="תגיות">
    <vt:lpwstr>1372;#ועדת תנועה|8c0a954f-f6d4-44bb-89c4-1765327a9ce1</vt:lpwstr>
  </property>
  <property fmtid="{D5CDD505-2E9C-101B-9397-08002B2CF9AE}" pid="7" name="Sbox_KeywordsTaxHTField">
    <vt:lpwstr/>
  </property>
  <property fmtid="{D5CDD505-2E9C-101B-9397-08002B2CF9AE}" pid="8" name="Sbox_Refiners">
    <vt:lpwstr/>
  </property>
</Properties>
</file>