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50B16" w14:textId="77777777" w:rsidR="00DC5AD4" w:rsidRPr="00DE0153" w:rsidRDefault="001928EA" w:rsidP="006004A4">
      <w:pPr>
        <w:ind w:left="-58"/>
        <w:jc w:val="right"/>
        <w:rPr>
          <w:rFonts w:cs="Narkisim"/>
          <w:sz w:val="32"/>
          <w:szCs w:val="32"/>
          <w:rtl/>
        </w:rPr>
      </w:pPr>
      <w:r>
        <w:rPr>
          <w:rFonts w:cs="Narkisim" w:hint="eastAsia"/>
          <w:b/>
          <w:bCs w:val="0"/>
          <w:sz w:val="28"/>
          <w:szCs w:val="28"/>
          <w:rtl/>
        </w:rPr>
        <w:t>‏</w:t>
      </w:r>
      <w:r>
        <w:rPr>
          <w:rFonts w:cs="Narkisim" w:hint="cs"/>
          <w:b/>
          <w:bCs w:val="0"/>
          <w:sz w:val="28"/>
          <w:szCs w:val="28"/>
          <w:rtl/>
        </w:rPr>
        <w:tab/>
      </w:r>
      <w:r>
        <w:rPr>
          <w:rFonts w:cs="Narkisim" w:hint="cs"/>
          <w:b/>
          <w:bCs w:val="0"/>
          <w:sz w:val="28"/>
          <w:szCs w:val="28"/>
          <w:rtl/>
        </w:rPr>
        <w:tab/>
      </w:r>
    </w:p>
    <w:p w14:paraId="77170C40" w14:textId="77777777" w:rsidR="00DC5AD4" w:rsidRPr="00DE0153" w:rsidRDefault="00DC5AD4" w:rsidP="00733B93">
      <w:pPr>
        <w:ind w:right="284"/>
        <w:jc w:val="center"/>
        <w:rPr>
          <w:rFonts w:cs="Narkisim"/>
          <w:sz w:val="32"/>
          <w:szCs w:val="32"/>
          <w:rtl/>
        </w:rPr>
      </w:pPr>
    </w:p>
    <w:p w14:paraId="4A3DFB78" w14:textId="77777777" w:rsidR="00546B9C" w:rsidRPr="00546B9C" w:rsidRDefault="006004A4" w:rsidP="001470F3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 ישיב</w:t>
      </w:r>
      <w:r w:rsidR="00546B9C" w:rsidRPr="00546B9C">
        <w:rPr>
          <w:rFonts w:cs="Narkisim"/>
          <w:sz w:val="32"/>
          <w:szCs w:val="32"/>
          <w:u w:val="single"/>
          <w:rtl/>
        </w:rPr>
        <w:t>ה</w:t>
      </w:r>
      <w:r>
        <w:rPr>
          <w:rFonts w:cs="Narkisim" w:hint="cs"/>
          <w:sz w:val="32"/>
          <w:szCs w:val="32"/>
          <w:u w:val="single"/>
          <w:rtl/>
        </w:rPr>
        <w:t xml:space="preserve"> </w:t>
      </w:r>
      <w:r w:rsidR="001928EA">
        <w:rPr>
          <w:rFonts w:cs="Narkisim" w:hint="cs"/>
          <w:sz w:val="32"/>
          <w:szCs w:val="32"/>
          <w:u w:val="single"/>
          <w:rtl/>
        </w:rPr>
        <w:t>5</w:t>
      </w:r>
      <w:r w:rsidR="001470F3">
        <w:rPr>
          <w:rFonts w:cs="Narkisim" w:hint="cs"/>
          <w:sz w:val="32"/>
          <w:szCs w:val="32"/>
          <w:u w:val="single"/>
          <w:rtl/>
        </w:rPr>
        <w:t>4</w:t>
      </w:r>
      <w:r w:rsidR="00546B9C" w:rsidRPr="00546B9C">
        <w:rPr>
          <w:rFonts w:cs="Narkisim" w:hint="cs"/>
          <w:sz w:val="32"/>
          <w:szCs w:val="32"/>
          <w:u w:val="single"/>
          <w:rtl/>
        </w:rPr>
        <w:t xml:space="preserve"> </w:t>
      </w:r>
      <w:r w:rsidR="00546B9C" w:rsidRPr="00546B9C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="00546B9C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46E50D20" w14:textId="77777777" w:rsidR="001470F3" w:rsidRDefault="001470F3" w:rsidP="001470F3">
      <w:pPr>
        <w:spacing w:line="276" w:lineRule="auto"/>
        <w:jc w:val="center"/>
        <w:rPr>
          <w:rFonts w:cs="Narkisim"/>
          <w:sz w:val="32"/>
          <w:szCs w:val="32"/>
          <w:u w:val="single"/>
          <w:rtl/>
        </w:rPr>
      </w:pPr>
      <w:r w:rsidRPr="001470F3">
        <w:rPr>
          <w:rFonts w:cs="Narkisim" w:hint="cs"/>
          <w:sz w:val="32"/>
          <w:szCs w:val="32"/>
          <w:u w:val="single"/>
          <w:rtl/>
        </w:rPr>
        <w:t>ביום שלישי, יד' אדר א תשע"ו  - 23.02.16</w:t>
      </w:r>
    </w:p>
    <w:p w14:paraId="5C3558FE" w14:textId="77777777" w:rsidR="00923877" w:rsidRDefault="00923877" w:rsidP="001470F3">
      <w:pPr>
        <w:spacing w:line="276" w:lineRule="auto"/>
        <w:jc w:val="center"/>
        <w:rPr>
          <w:rFonts w:cs="Narkisim"/>
          <w:sz w:val="32"/>
          <w:szCs w:val="32"/>
          <w:u w:val="single"/>
          <w:rtl/>
        </w:rPr>
      </w:pPr>
    </w:p>
    <w:p w14:paraId="05A3F659" w14:textId="77777777" w:rsidR="00923877" w:rsidRPr="001470F3" w:rsidRDefault="00923877" w:rsidP="001470F3">
      <w:pPr>
        <w:spacing w:line="276" w:lineRule="auto"/>
        <w:jc w:val="center"/>
        <w:rPr>
          <w:rFonts w:cs="Narkisim"/>
          <w:b/>
          <w:bCs w:val="0"/>
          <w:sz w:val="32"/>
          <w:szCs w:val="32"/>
          <w:u w:val="single"/>
          <w:rtl/>
        </w:rPr>
      </w:pPr>
    </w:p>
    <w:p w14:paraId="7E2E6149" w14:textId="77777777" w:rsidR="00643FDE" w:rsidRDefault="001310D1" w:rsidP="00BB059F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  <w:r>
        <w:rPr>
          <w:rFonts w:ascii="Arial" w:hAnsi="Arial" w:cs="Narkisim" w:hint="cs"/>
          <w:b/>
          <w:bCs w:val="0"/>
          <w:sz w:val="28"/>
          <w:szCs w:val="28"/>
          <w:rtl/>
        </w:rPr>
        <w:t xml:space="preserve">   </w:t>
      </w:r>
    </w:p>
    <w:tbl>
      <w:tblPr>
        <w:tblStyle w:val="a7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643FDE" w14:paraId="48CBA6FC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2D1F" w14:textId="77777777" w:rsidR="00643FDE" w:rsidRDefault="00643FD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4FD" w14:textId="77777777" w:rsidR="00643FDE" w:rsidRPr="00923877" w:rsidRDefault="00643FDE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98E0" w14:textId="77777777" w:rsidR="00643FDE" w:rsidRPr="00923877" w:rsidRDefault="00643FDE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907B" w14:textId="77777777" w:rsidR="00643FDE" w:rsidRDefault="00643FD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643FDE" w14:paraId="7686688E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E564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10FB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דיון</w:t>
            </w:r>
            <w:r w:rsidRPr="00923877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 xml:space="preserve"> מכרז 56/16 ביטוח בריאות קבוצתי וסיעודי לעובדי עירייה ובני משפחתם</w:t>
            </w:r>
          </w:p>
          <w:p w14:paraId="4C4A5D5A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C50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0202" w14:textId="77777777" w:rsidR="00643FDE" w:rsidRDefault="00643FDE" w:rsidP="00643F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</w:t>
            </w:r>
            <w:r w:rsidRPr="00574CE7"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03E4AB25" w14:textId="77777777" w:rsidR="00643FDE" w:rsidRDefault="00643FDE">
            <w:pPr>
              <w:overflowPunct w:val="0"/>
              <w:autoSpaceDE w:val="0"/>
              <w:autoSpaceDN w:val="0"/>
              <w:adjustRightInd w:val="0"/>
              <w:ind w:left="175" w:firstLine="22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643FDE" w14:paraId="0449231F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FFAE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5DB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דיון מכרז 48/15 מתן שירותים לטיפול בפסולת אריזות פלסטיק בשטח השיפוט של עיריית נתניה</w:t>
            </w:r>
          </w:p>
          <w:p w14:paraId="613225FB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BE7FF19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804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8DE9" w14:textId="77777777" w:rsidR="00643FDE" w:rsidRDefault="00643FDE" w:rsidP="00643F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</w:t>
            </w:r>
            <w:r w:rsidRPr="00574CE7"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4BBBF23E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643FDE" w14:paraId="0E1F79F1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13A3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109B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פטור ממכרז לברקאי לביצוע שדרוג של מערכת ההצבעות וההקלטות של חדר ישיבות המועצה</w:t>
            </w:r>
          </w:p>
          <w:p w14:paraId="430CF395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CE9" w14:textId="77777777" w:rsidR="00643FDE" w:rsidRPr="00923877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20F" w14:textId="77777777" w:rsidR="00643FDE" w:rsidRDefault="00643FDE" w:rsidP="00643F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לקבל הצעות מחיר בוועדת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התקשרויות מאחר והמחיר מתחת למחיר מכרז.</w:t>
            </w:r>
          </w:p>
          <w:p w14:paraId="20AC5401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643FDE" w14:paraId="7EEE8734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C247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12AE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>דיון בנושא רכישת רכבים ע"פ פרסום מודעה בעיתון</w:t>
            </w:r>
          </w:p>
          <w:p w14:paraId="5F1884D6" w14:textId="77777777" w:rsidR="00643FDE" w:rsidRPr="00923877" w:rsidRDefault="00643FDE" w:rsidP="00643FD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799" w14:textId="77777777" w:rsidR="00643FDE" w:rsidRPr="00923877" w:rsidRDefault="00643FD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AF6" w14:textId="77777777" w:rsidR="00643FDE" w:rsidRDefault="00643FDE" w:rsidP="00643F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למסור הרכישה לקיה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פיקנטו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, לאיסוזו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דימאקס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ולרנו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קנגו</w:t>
            </w:r>
            <w:proofErr w:type="spellEnd"/>
            <w:r w:rsidRPr="0043664F"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>.</w:t>
            </w:r>
          </w:p>
          <w:p w14:paraId="693A5C29" w14:textId="77777777" w:rsidR="00643FDE" w:rsidRPr="007001DC" w:rsidRDefault="00643FDE" w:rsidP="00643F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643FDE" w14:paraId="2F2CB108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CED4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517" w14:textId="77777777" w:rsidR="00643FDE" w:rsidRPr="00923877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דיון בנושא אטרקציות בחופים ע"פ פרסום מודעה בעיתון</w:t>
            </w:r>
          </w:p>
          <w:p w14:paraId="4278FE11" w14:textId="77777777" w:rsidR="00643FDE" w:rsidRPr="00923877" w:rsidRDefault="00643FDE" w:rsidP="00643FDE">
            <w:pPr>
              <w:ind w:left="-1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A2F" w14:textId="77777777" w:rsidR="00643FDE" w:rsidRPr="00923877" w:rsidRDefault="00643FD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265</w:t>
            </w:r>
          </w:p>
          <w:p w14:paraId="3CA2DCE8" w14:textId="77777777" w:rsidR="00643FDE" w:rsidRPr="00923877" w:rsidRDefault="00643FD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4F019655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0AF123DB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FF94E64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7A413741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32F1AC27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266</w:t>
            </w:r>
          </w:p>
          <w:p w14:paraId="7C66319A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7789CE30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7CB80158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3A187B30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83AC1C5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61287A88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267</w:t>
            </w:r>
          </w:p>
          <w:p w14:paraId="68F196AF" w14:textId="77777777" w:rsidR="00923877" w:rsidRPr="00923877" w:rsidRDefault="0092387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B44" w14:textId="77777777" w:rsidR="00643FDE" w:rsidRPr="00441D82" w:rsidRDefault="00643FDE" w:rsidP="00643FDE">
            <w:pPr>
              <w:ind w:left="-2"/>
              <w:jc w:val="both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  <w:r w:rsidRPr="00643FD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כדורגל מים מתנפח </w:t>
            </w:r>
            <w:r w:rsidRPr="00643FDE">
              <w:rPr>
                <w:rFonts w:cs="Narkisim"/>
                <w:b/>
                <w:bCs w:val="0"/>
                <w:sz w:val="28"/>
                <w:szCs w:val="28"/>
                <w:rtl/>
              </w:rPr>
              <w:t>–</w:t>
            </w:r>
            <w:r w:rsidRPr="00643FD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היזמים שלוש יהושוע ואדיר מלכה</w:t>
            </w:r>
            <w:r w:rsidRPr="00501B3F">
              <w:rPr>
                <w:rFonts w:cs="Narkisim"/>
                <w:b/>
                <w:sz w:val="28"/>
                <w:szCs w:val="28"/>
                <w:rtl/>
              </w:rPr>
              <w:t xml:space="preserve">  </w:t>
            </w:r>
            <w:r w:rsidRPr="00501B3F">
              <w:rPr>
                <w:rFonts w:cs="Narkisim" w:hint="cs"/>
                <w:b/>
                <w:sz w:val="28"/>
                <w:szCs w:val="28"/>
                <w:rtl/>
              </w:rPr>
              <w:tab/>
            </w: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לאשר 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 w:rsidRPr="007001DC">
              <w:rPr>
                <w:rFonts w:cs="Narkisim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 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הפעלת האטרקציה </w:t>
            </w:r>
            <w:r w:rsidRPr="00441D82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441D82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כדורגל מים מתנפח.</w:t>
            </w:r>
          </w:p>
          <w:p w14:paraId="746D148F" w14:textId="77777777" w:rsidR="00923877" w:rsidRDefault="00923877" w:rsidP="00923877">
            <w:pPr>
              <w:ind w:left="-2"/>
              <w:jc w:val="both"/>
              <w:rPr>
                <w:rFonts w:ascii="Calibri" w:hAnsi="Calibri" w:cs="Narkisim"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767E8F" wp14:editId="65E2047F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94615</wp:posOffset>
                      </wp:positionV>
                      <wp:extent cx="3390900" cy="0"/>
                      <wp:effectExtent l="0" t="0" r="19050" b="19050"/>
                      <wp:wrapNone/>
                      <wp:docPr id="1" name="מחבר יש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3CCA4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7.45pt" to="262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" strokecolor="#4579b8 [3044]"/>
                  </w:pict>
                </mc:Fallback>
              </mc:AlternateContent>
            </w:r>
          </w:p>
          <w:p w14:paraId="17BAAF62" w14:textId="77777777" w:rsidR="00923877" w:rsidRDefault="00923877" w:rsidP="00923877">
            <w:pPr>
              <w:ind w:left="-2"/>
              <w:jc w:val="both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  <w:r w:rsidRPr="00923877">
              <w:rPr>
                <w:rFonts w:ascii="Calibri" w:hAnsi="Calibri" w:cs="Narkisim" w:hint="cs"/>
                <w:bCs w:val="0"/>
                <w:sz w:val="28"/>
                <w:szCs w:val="28"/>
                <w:rtl/>
              </w:rPr>
              <w:t>חברת אקווה כייף - הציעה מתקנים מתנפחים בים</w:t>
            </w:r>
            <w:r w:rsidRPr="00501B3F">
              <w:rPr>
                <w:rFonts w:cs="Narkisim"/>
                <w:b/>
                <w:sz w:val="28"/>
                <w:szCs w:val="28"/>
                <w:rtl/>
              </w:rPr>
              <w:t xml:space="preserve"> </w:t>
            </w: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כי מר ציון שדה יפעל לקבלת חוות דעת נוספת ולאחר קבלתה יחזור לדיון בוועדה</w:t>
            </w:r>
            <w:r w:rsidRPr="00441D82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6FE6F8C6" w14:textId="77777777" w:rsidR="00923877" w:rsidRDefault="00923877" w:rsidP="00923877">
            <w:pPr>
              <w:ind w:left="-2"/>
              <w:jc w:val="both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</w:p>
          <w:p w14:paraId="0AE2AA49" w14:textId="77777777" w:rsidR="00923877" w:rsidRDefault="00923877" w:rsidP="00923877">
            <w:pPr>
              <w:ind w:left="-2"/>
              <w:jc w:val="both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Narkisim" w:hint="cs"/>
                <w:b/>
                <w:bCs w:val="0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D36018" wp14:editId="0A1A380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635</wp:posOffset>
                      </wp:positionV>
                      <wp:extent cx="3390900" cy="9525"/>
                      <wp:effectExtent l="0" t="0" r="19050" b="28575"/>
                      <wp:wrapNone/>
                      <wp:docPr id="2" name="מחבר ישר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909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975CF" id="מחבר ישר 2" o:spid="_x0000_s1026" style="position:absolute;left:0;text-align:lef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.05pt" to="262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" strokecolor="#4579b8 [3044]"/>
                  </w:pict>
                </mc:Fallback>
              </mc:AlternateContent>
            </w:r>
          </w:p>
          <w:p w14:paraId="34AB6ACB" w14:textId="77777777" w:rsidR="00643FDE" w:rsidRPr="007001DC" w:rsidRDefault="00923877" w:rsidP="00923877">
            <w:pPr>
              <w:ind w:left="-2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proofErr w:type="spellStart"/>
            <w:r w:rsidRPr="00923877">
              <w:rPr>
                <w:rFonts w:cs="Narkisim" w:hint="cs"/>
                <w:bCs w:val="0"/>
                <w:sz w:val="28"/>
                <w:szCs w:val="28"/>
                <w:rtl/>
              </w:rPr>
              <w:t>במבו</w:t>
            </w:r>
            <w:proofErr w:type="spellEnd"/>
            <w:r w:rsidRPr="00923877">
              <w:rPr>
                <w:rFonts w:cs="Narkisim" w:hint="cs"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923877">
              <w:rPr>
                <w:rFonts w:cs="Narkisim" w:hint="cs"/>
                <w:bCs w:val="0"/>
                <w:sz w:val="28"/>
                <w:szCs w:val="28"/>
                <w:rtl/>
              </w:rPr>
              <w:t>וילג</w:t>
            </w:r>
            <w:proofErr w:type="spellEnd"/>
            <w:r w:rsidRPr="00923877">
              <w:rPr>
                <w:rFonts w:cs="Narkisim" w:hint="cs"/>
                <w:bCs w:val="0"/>
                <w:sz w:val="28"/>
                <w:szCs w:val="28"/>
                <w:rtl/>
              </w:rPr>
              <w:t xml:space="preserve">' חוף פולג </w:t>
            </w:r>
            <w:r w:rsidRPr="00923877">
              <w:rPr>
                <w:rFonts w:cs="Narkisim"/>
                <w:bCs w:val="0"/>
                <w:sz w:val="28"/>
                <w:szCs w:val="28"/>
                <w:rtl/>
              </w:rPr>
              <w:t>–</w:t>
            </w:r>
            <w:r w:rsidRPr="00923877">
              <w:rPr>
                <w:rFonts w:cs="Narkisim" w:hint="cs"/>
                <w:bCs w:val="0"/>
                <w:sz w:val="28"/>
                <w:szCs w:val="28"/>
                <w:rtl/>
              </w:rPr>
              <w:t xml:space="preserve"> רוני מזרחי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מח</w:t>
            </w: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לא להמליץ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על האטרקציה המוצעת.</w:t>
            </w:r>
          </w:p>
        </w:tc>
      </w:tr>
    </w:tbl>
    <w:p w14:paraId="60905E17" w14:textId="77777777" w:rsidR="009C3881" w:rsidRPr="00157D27" w:rsidRDefault="001310D1" w:rsidP="00BB059F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  <w:r>
        <w:rPr>
          <w:rFonts w:ascii="Arial" w:hAnsi="Arial" w:cs="Narkisim" w:hint="cs"/>
          <w:b/>
          <w:bCs w:val="0"/>
          <w:sz w:val="28"/>
          <w:szCs w:val="28"/>
          <w:rtl/>
        </w:rPr>
        <w:t xml:space="preserve">         </w:t>
      </w:r>
      <w:r>
        <w:rPr>
          <w:rFonts w:ascii="Arial" w:hAnsi="Arial" w:cs="Narkisim" w:hint="cs"/>
          <w:b/>
          <w:bCs w:val="0"/>
          <w:sz w:val="28"/>
          <w:szCs w:val="28"/>
          <w:rtl/>
        </w:rPr>
        <w:tab/>
      </w:r>
    </w:p>
    <w:sectPr w:rsidR="009C3881" w:rsidRPr="00157D27" w:rsidSect="00994F24">
      <w:footerReference w:type="default" r:id="rId8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52CE3" w14:textId="77777777" w:rsidR="000A181D" w:rsidRDefault="000A181D">
      <w:r>
        <w:separator/>
      </w:r>
    </w:p>
  </w:endnote>
  <w:endnote w:type="continuationSeparator" w:id="0">
    <w:p w14:paraId="6DFB51AE" w14:textId="77777777" w:rsidR="000A181D" w:rsidRDefault="000A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671CC34" w14:textId="77777777" w:rsidR="00C27825" w:rsidRDefault="00C2782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877" w:rsidRPr="0092387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6B3D052" w14:textId="77777777" w:rsidR="00C27825" w:rsidRPr="00D33D39" w:rsidRDefault="00C27825" w:rsidP="00CA0164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C2335" w14:textId="77777777" w:rsidR="000A181D" w:rsidRDefault="000A181D">
      <w:r>
        <w:separator/>
      </w:r>
    </w:p>
  </w:footnote>
  <w:footnote w:type="continuationSeparator" w:id="0">
    <w:p w14:paraId="68E408DC" w14:textId="77777777" w:rsidR="000A181D" w:rsidRDefault="000A1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6FE"/>
    <w:multiLevelType w:val="hybridMultilevel"/>
    <w:tmpl w:val="1DA0FE50"/>
    <w:lvl w:ilvl="0" w:tplc="C744146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40580"/>
    <w:multiLevelType w:val="hybridMultilevel"/>
    <w:tmpl w:val="15CA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24BB8"/>
    <w:multiLevelType w:val="hybridMultilevel"/>
    <w:tmpl w:val="0C206FF4"/>
    <w:lvl w:ilvl="0" w:tplc="9FE4855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" w15:restartNumberingAfterBreak="0">
    <w:nsid w:val="109552B9"/>
    <w:multiLevelType w:val="hybridMultilevel"/>
    <w:tmpl w:val="4E404E2C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11C91010"/>
    <w:multiLevelType w:val="hybridMultilevel"/>
    <w:tmpl w:val="157C8578"/>
    <w:lvl w:ilvl="0" w:tplc="F1D89774">
      <w:start w:val="1"/>
      <w:numFmt w:val="hebrew1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3683F64"/>
    <w:multiLevelType w:val="hybridMultilevel"/>
    <w:tmpl w:val="47E0AEA6"/>
    <w:lvl w:ilvl="0" w:tplc="4162A4C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B661C"/>
    <w:multiLevelType w:val="hybridMultilevel"/>
    <w:tmpl w:val="24D8D174"/>
    <w:lvl w:ilvl="0" w:tplc="74045B1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44268D2"/>
    <w:multiLevelType w:val="hybridMultilevel"/>
    <w:tmpl w:val="050876EE"/>
    <w:lvl w:ilvl="0" w:tplc="CAB29C9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1A056DF3"/>
    <w:multiLevelType w:val="hybridMultilevel"/>
    <w:tmpl w:val="1DC684B0"/>
    <w:lvl w:ilvl="0" w:tplc="C16E51CA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1CA06720"/>
    <w:multiLevelType w:val="hybridMultilevel"/>
    <w:tmpl w:val="AC78F9FA"/>
    <w:lvl w:ilvl="0" w:tplc="8E2222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274B4"/>
    <w:multiLevelType w:val="hybridMultilevel"/>
    <w:tmpl w:val="2EEC6B4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22DED"/>
    <w:multiLevelType w:val="hybridMultilevel"/>
    <w:tmpl w:val="8534A750"/>
    <w:lvl w:ilvl="0" w:tplc="432A0A68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58F06C3"/>
    <w:multiLevelType w:val="hybridMultilevel"/>
    <w:tmpl w:val="3918D154"/>
    <w:lvl w:ilvl="0" w:tplc="F648D238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328C5EC4"/>
    <w:multiLevelType w:val="hybridMultilevel"/>
    <w:tmpl w:val="4CC4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B2339"/>
    <w:multiLevelType w:val="hybridMultilevel"/>
    <w:tmpl w:val="DF86A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312F"/>
    <w:multiLevelType w:val="hybridMultilevel"/>
    <w:tmpl w:val="6CD6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948F8"/>
    <w:multiLevelType w:val="hybridMultilevel"/>
    <w:tmpl w:val="D6C2761E"/>
    <w:lvl w:ilvl="0" w:tplc="E0C686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35712"/>
    <w:multiLevelType w:val="hybridMultilevel"/>
    <w:tmpl w:val="3DDEE4D8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46C36B40"/>
    <w:multiLevelType w:val="hybridMultilevel"/>
    <w:tmpl w:val="DA94DCF4"/>
    <w:lvl w:ilvl="0" w:tplc="091A74F2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4F7E6750"/>
    <w:multiLevelType w:val="hybridMultilevel"/>
    <w:tmpl w:val="7CF42698"/>
    <w:lvl w:ilvl="0" w:tplc="F8B614F6">
      <w:start w:val="1"/>
      <w:numFmt w:val="hebrew1"/>
      <w:lvlText w:val="%1."/>
      <w:lvlJc w:val="left"/>
      <w:pPr>
        <w:ind w:left="719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5E872395"/>
    <w:multiLevelType w:val="hybridMultilevel"/>
    <w:tmpl w:val="4BF420D4"/>
    <w:lvl w:ilvl="0" w:tplc="FD16BC3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21" w15:restartNumberingAfterBreak="0">
    <w:nsid w:val="5ED8488D"/>
    <w:multiLevelType w:val="hybridMultilevel"/>
    <w:tmpl w:val="36E8C08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E7CCA"/>
    <w:multiLevelType w:val="hybridMultilevel"/>
    <w:tmpl w:val="21CABC32"/>
    <w:lvl w:ilvl="0" w:tplc="764CDBA6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708B6366"/>
    <w:multiLevelType w:val="hybridMultilevel"/>
    <w:tmpl w:val="251E64E4"/>
    <w:lvl w:ilvl="0" w:tplc="182E0F8E">
      <w:start w:val="1"/>
      <w:numFmt w:val="hebrew1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7847006D"/>
    <w:multiLevelType w:val="hybridMultilevel"/>
    <w:tmpl w:val="3FEE0DCC"/>
    <w:lvl w:ilvl="0" w:tplc="CACC9DC6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7F123B60"/>
    <w:multiLevelType w:val="hybridMultilevel"/>
    <w:tmpl w:val="0168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5"/>
  </w:num>
  <w:num w:numId="5">
    <w:abstractNumId w:val="14"/>
  </w:num>
  <w:num w:numId="6">
    <w:abstractNumId w:val="4"/>
  </w:num>
  <w:num w:numId="7">
    <w:abstractNumId w:val="8"/>
  </w:num>
  <w:num w:numId="8">
    <w:abstractNumId w:val="24"/>
  </w:num>
  <w:num w:numId="9">
    <w:abstractNumId w:val="7"/>
  </w:num>
  <w:num w:numId="10">
    <w:abstractNumId w:val="12"/>
  </w:num>
  <w:num w:numId="11">
    <w:abstractNumId w:val="19"/>
  </w:num>
  <w:num w:numId="12">
    <w:abstractNumId w:val="16"/>
  </w:num>
  <w:num w:numId="13">
    <w:abstractNumId w:val="22"/>
  </w:num>
  <w:num w:numId="14">
    <w:abstractNumId w:val="18"/>
  </w:num>
  <w:num w:numId="15">
    <w:abstractNumId w:val="0"/>
  </w:num>
  <w:num w:numId="16">
    <w:abstractNumId w:val="3"/>
  </w:num>
  <w:num w:numId="17">
    <w:abstractNumId w:val="17"/>
  </w:num>
  <w:num w:numId="18">
    <w:abstractNumId w:val="10"/>
  </w:num>
  <w:num w:numId="19">
    <w:abstractNumId w:val="10"/>
  </w:num>
  <w:num w:numId="20">
    <w:abstractNumId w:val="2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3A0"/>
    <w:rsid w:val="000012FD"/>
    <w:rsid w:val="00002E49"/>
    <w:rsid w:val="00002EAC"/>
    <w:rsid w:val="00012A10"/>
    <w:rsid w:val="0001394C"/>
    <w:rsid w:val="0001437F"/>
    <w:rsid w:val="00016021"/>
    <w:rsid w:val="000167B6"/>
    <w:rsid w:val="00017B00"/>
    <w:rsid w:val="000221C4"/>
    <w:rsid w:val="0002375C"/>
    <w:rsid w:val="0002410F"/>
    <w:rsid w:val="00024B86"/>
    <w:rsid w:val="000255B0"/>
    <w:rsid w:val="00025EAE"/>
    <w:rsid w:val="00025F87"/>
    <w:rsid w:val="00030546"/>
    <w:rsid w:val="000309C1"/>
    <w:rsid w:val="00030A9B"/>
    <w:rsid w:val="00031412"/>
    <w:rsid w:val="000314DF"/>
    <w:rsid w:val="000316AE"/>
    <w:rsid w:val="0003260A"/>
    <w:rsid w:val="000326C9"/>
    <w:rsid w:val="00033210"/>
    <w:rsid w:val="0003395A"/>
    <w:rsid w:val="0003400A"/>
    <w:rsid w:val="00034F80"/>
    <w:rsid w:val="000354C6"/>
    <w:rsid w:val="00035F19"/>
    <w:rsid w:val="00036AD9"/>
    <w:rsid w:val="00041424"/>
    <w:rsid w:val="0004158C"/>
    <w:rsid w:val="00042365"/>
    <w:rsid w:val="00042FEE"/>
    <w:rsid w:val="00043D4B"/>
    <w:rsid w:val="0004580A"/>
    <w:rsid w:val="00046DC7"/>
    <w:rsid w:val="00050803"/>
    <w:rsid w:val="000538B8"/>
    <w:rsid w:val="00054DD2"/>
    <w:rsid w:val="00057E4D"/>
    <w:rsid w:val="00061A1C"/>
    <w:rsid w:val="00063BAD"/>
    <w:rsid w:val="00064AFA"/>
    <w:rsid w:val="000656A2"/>
    <w:rsid w:val="0006672E"/>
    <w:rsid w:val="00067601"/>
    <w:rsid w:val="000676A7"/>
    <w:rsid w:val="00070A1C"/>
    <w:rsid w:val="000719D9"/>
    <w:rsid w:val="000727B3"/>
    <w:rsid w:val="00074696"/>
    <w:rsid w:val="00075418"/>
    <w:rsid w:val="00076103"/>
    <w:rsid w:val="00077740"/>
    <w:rsid w:val="000835D5"/>
    <w:rsid w:val="00086404"/>
    <w:rsid w:val="00090306"/>
    <w:rsid w:val="00090828"/>
    <w:rsid w:val="0009269E"/>
    <w:rsid w:val="00093DB2"/>
    <w:rsid w:val="00093E61"/>
    <w:rsid w:val="000946E2"/>
    <w:rsid w:val="000956DB"/>
    <w:rsid w:val="00097A13"/>
    <w:rsid w:val="000A134C"/>
    <w:rsid w:val="000A181D"/>
    <w:rsid w:val="000A483C"/>
    <w:rsid w:val="000A4C75"/>
    <w:rsid w:val="000A5257"/>
    <w:rsid w:val="000A535B"/>
    <w:rsid w:val="000A5D60"/>
    <w:rsid w:val="000A68DC"/>
    <w:rsid w:val="000A71AF"/>
    <w:rsid w:val="000B090E"/>
    <w:rsid w:val="000B183F"/>
    <w:rsid w:val="000B1C81"/>
    <w:rsid w:val="000B2754"/>
    <w:rsid w:val="000B2DD0"/>
    <w:rsid w:val="000B50C1"/>
    <w:rsid w:val="000B62F5"/>
    <w:rsid w:val="000B7ABD"/>
    <w:rsid w:val="000B7E09"/>
    <w:rsid w:val="000C022B"/>
    <w:rsid w:val="000C0588"/>
    <w:rsid w:val="000C542D"/>
    <w:rsid w:val="000D1B1D"/>
    <w:rsid w:val="000D23BF"/>
    <w:rsid w:val="000D59BC"/>
    <w:rsid w:val="000D5EC4"/>
    <w:rsid w:val="000D672C"/>
    <w:rsid w:val="000D69BD"/>
    <w:rsid w:val="000D73AC"/>
    <w:rsid w:val="000E245A"/>
    <w:rsid w:val="000E2D00"/>
    <w:rsid w:val="000E3293"/>
    <w:rsid w:val="000E329C"/>
    <w:rsid w:val="000E3F8E"/>
    <w:rsid w:val="000E5E03"/>
    <w:rsid w:val="000E6581"/>
    <w:rsid w:val="000E6A43"/>
    <w:rsid w:val="000E7835"/>
    <w:rsid w:val="000E7E3E"/>
    <w:rsid w:val="000F0D46"/>
    <w:rsid w:val="000F28BF"/>
    <w:rsid w:val="000F2D71"/>
    <w:rsid w:val="000F3433"/>
    <w:rsid w:val="000F34D1"/>
    <w:rsid w:val="000F4048"/>
    <w:rsid w:val="000F71D3"/>
    <w:rsid w:val="000F7DF5"/>
    <w:rsid w:val="001001F7"/>
    <w:rsid w:val="00104C13"/>
    <w:rsid w:val="00110550"/>
    <w:rsid w:val="00110B43"/>
    <w:rsid w:val="00112974"/>
    <w:rsid w:val="00112E1F"/>
    <w:rsid w:val="00114382"/>
    <w:rsid w:val="001148D3"/>
    <w:rsid w:val="00115401"/>
    <w:rsid w:val="00115C64"/>
    <w:rsid w:val="00117B60"/>
    <w:rsid w:val="001222E8"/>
    <w:rsid w:val="0012240D"/>
    <w:rsid w:val="0012480A"/>
    <w:rsid w:val="00127611"/>
    <w:rsid w:val="0012793D"/>
    <w:rsid w:val="00130C66"/>
    <w:rsid w:val="001310D1"/>
    <w:rsid w:val="001318CD"/>
    <w:rsid w:val="00136FB9"/>
    <w:rsid w:val="001378CF"/>
    <w:rsid w:val="00142F48"/>
    <w:rsid w:val="00144D10"/>
    <w:rsid w:val="00145A71"/>
    <w:rsid w:val="00145B48"/>
    <w:rsid w:val="001470F3"/>
    <w:rsid w:val="00151A79"/>
    <w:rsid w:val="001532C1"/>
    <w:rsid w:val="00153CFB"/>
    <w:rsid w:val="0015666F"/>
    <w:rsid w:val="00157D27"/>
    <w:rsid w:val="001624F9"/>
    <w:rsid w:val="001632FA"/>
    <w:rsid w:val="00164420"/>
    <w:rsid w:val="00167C1B"/>
    <w:rsid w:val="00172041"/>
    <w:rsid w:val="001726FC"/>
    <w:rsid w:val="00172BB2"/>
    <w:rsid w:val="00173DA2"/>
    <w:rsid w:val="00175078"/>
    <w:rsid w:val="001758A2"/>
    <w:rsid w:val="001773C7"/>
    <w:rsid w:val="00177A3A"/>
    <w:rsid w:val="00181CA0"/>
    <w:rsid w:val="00182312"/>
    <w:rsid w:val="00182E94"/>
    <w:rsid w:val="00183069"/>
    <w:rsid w:val="00183A29"/>
    <w:rsid w:val="00183B46"/>
    <w:rsid w:val="0018446F"/>
    <w:rsid w:val="00184F38"/>
    <w:rsid w:val="00185C4B"/>
    <w:rsid w:val="001913DA"/>
    <w:rsid w:val="001928EA"/>
    <w:rsid w:val="001929DB"/>
    <w:rsid w:val="00193E05"/>
    <w:rsid w:val="001A0E69"/>
    <w:rsid w:val="001A1BAA"/>
    <w:rsid w:val="001A2FA0"/>
    <w:rsid w:val="001A3147"/>
    <w:rsid w:val="001B0F05"/>
    <w:rsid w:val="001B1053"/>
    <w:rsid w:val="001B1F1C"/>
    <w:rsid w:val="001B3044"/>
    <w:rsid w:val="001B32B0"/>
    <w:rsid w:val="001B36F4"/>
    <w:rsid w:val="001B4094"/>
    <w:rsid w:val="001B4E1C"/>
    <w:rsid w:val="001B5681"/>
    <w:rsid w:val="001B793E"/>
    <w:rsid w:val="001C0071"/>
    <w:rsid w:val="001C0565"/>
    <w:rsid w:val="001C27A7"/>
    <w:rsid w:val="001C5AD7"/>
    <w:rsid w:val="001C5F1F"/>
    <w:rsid w:val="001C693F"/>
    <w:rsid w:val="001D11E9"/>
    <w:rsid w:val="001D252D"/>
    <w:rsid w:val="001D3B2B"/>
    <w:rsid w:val="001D4B33"/>
    <w:rsid w:val="001D51CC"/>
    <w:rsid w:val="001D5BFF"/>
    <w:rsid w:val="001D702D"/>
    <w:rsid w:val="001E1313"/>
    <w:rsid w:val="001E160C"/>
    <w:rsid w:val="001E181B"/>
    <w:rsid w:val="001E29EA"/>
    <w:rsid w:val="001E373A"/>
    <w:rsid w:val="001E3D94"/>
    <w:rsid w:val="001E58C7"/>
    <w:rsid w:val="001E78DE"/>
    <w:rsid w:val="001E7C47"/>
    <w:rsid w:val="001F1149"/>
    <w:rsid w:val="001F1D14"/>
    <w:rsid w:val="001F3644"/>
    <w:rsid w:val="001F5081"/>
    <w:rsid w:val="001F595D"/>
    <w:rsid w:val="001F7289"/>
    <w:rsid w:val="0020121B"/>
    <w:rsid w:val="002039A1"/>
    <w:rsid w:val="00204B4F"/>
    <w:rsid w:val="0020523D"/>
    <w:rsid w:val="00205445"/>
    <w:rsid w:val="00205DF9"/>
    <w:rsid w:val="002066D0"/>
    <w:rsid w:val="00211DF6"/>
    <w:rsid w:val="0021437D"/>
    <w:rsid w:val="00215D2B"/>
    <w:rsid w:val="002179C0"/>
    <w:rsid w:val="00217F29"/>
    <w:rsid w:val="00220AE8"/>
    <w:rsid w:val="00221582"/>
    <w:rsid w:val="00221E2A"/>
    <w:rsid w:val="00222117"/>
    <w:rsid w:val="00222620"/>
    <w:rsid w:val="00222CB2"/>
    <w:rsid w:val="00224B30"/>
    <w:rsid w:val="00231149"/>
    <w:rsid w:val="0023178A"/>
    <w:rsid w:val="0023247F"/>
    <w:rsid w:val="002325E6"/>
    <w:rsid w:val="002327C0"/>
    <w:rsid w:val="002357B3"/>
    <w:rsid w:val="00235ACA"/>
    <w:rsid w:val="00236DFC"/>
    <w:rsid w:val="0024068B"/>
    <w:rsid w:val="00241D13"/>
    <w:rsid w:val="00242293"/>
    <w:rsid w:val="00242FAD"/>
    <w:rsid w:val="002431D0"/>
    <w:rsid w:val="002442E3"/>
    <w:rsid w:val="00244365"/>
    <w:rsid w:val="00244E11"/>
    <w:rsid w:val="00245D81"/>
    <w:rsid w:val="00247733"/>
    <w:rsid w:val="00247CC3"/>
    <w:rsid w:val="00250240"/>
    <w:rsid w:val="00253B93"/>
    <w:rsid w:val="002542CA"/>
    <w:rsid w:val="002542E8"/>
    <w:rsid w:val="00254C0D"/>
    <w:rsid w:val="00254E2D"/>
    <w:rsid w:val="002558FE"/>
    <w:rsid w:val="00256731"/>
    <w:rsid w:val="00256BF9"/>
    <w:rsid w:val="00261F55"/>
    <w:rsid w:val="00262513"/>
    <w:rsid w:val="00263652"/>
    <w:rsid w:val="00264133"/>
    <w:rsid w:val="002645A3"/>
    <w:rsid w:val="002656BA"/>
    <w:rsid w:val="002663AF"/>
    <w:rsid w:val="00272305"/>
    <w:rsid w:val="002741E7"/>
    <w:rsid w:val="00274BCB"/>
    <w:rsid w:val="00274E2C"/>
    <w:rsid w:val="00276B02"/>
    <w:rsid w:val="0027777E"/>
    <w:rsid w:val="00280B7E"/>
    <w:rsid w:val="00281C93"/>
    <w:rsid w:val="002828DB"/>
    <w:rsid w:val="00283E0C"/>
    <w:rsid w:val="00284DCF"/>
    <w:rsid w:val="002852DE"/>
    <w:rsid w:val="00287BB7"/>
    <w:rsid w:val="002902B2"/>
    <w:rsid w:val="002937B2"/>
    <w:rsid w:val="00295ED1"/>
    <w:rsid w:val="00296F96"/>
    <w:rsid w:val="002A000F"/>
    <w:rsid w:val="002A0B04"/>
    <w:rsid w:val="002A0CC0"/>
    <w:rsid w:val="002A0DBE"/>
    <w:rsid w:val="002A162C"/>
    <w:rsid w:val="002A23F9"/>
    <w:rsid w:val="002A3C2D"/>
    <w:rsid w:val="002A4500"/>
    <w:rsid w:val="002A52C5"/>
    <w:rsid w:val="002A710F"/>
    <w:rsid w:val="002A7813"/>
    <w:rsid w:val="002B2A27"/>
    <w:rsid w:val="002B4E02"/>
    <w:rsid w:val="002B5A40"/>
    <w:rsid w:val="002B6A62"/>
    <w:rsid w:val="002B6AD6"/>
    <w:rsid w:val="002B6CD5"/>
    <w:rsid w:val="002C01C5"/>
    <w:rsid w:val="002C06FB"/>
    <w:rsid w:val="002C2482"/>
    <w:rsid w:val="002C2AAF"/>
    <w:rsid w:val="002C2CA1"/>
    <w:rsid w:val="002C634F"/>
    <w:rsid w:val="002C7802"/>
    <w:rsid w:val="002D063D"/>
    <w:rsid w:val="002D07BE"/>
    <w:rsid w:val="002D0DB0"/>
    <w:rsid w:val="002D0EC7"/>
    <w:rsid w:val="002D173A"/>
    <w:rsid w:val="002D1BF3"/>
    <w:rsid w:val="002D21CE"/>
    <w:rsid w:val="002D23C6"/>
    <w:rsid w:val="002D3554"/>
    <w:rsid w:val="002D4AFF"/>
    <w:rsid w:val="002D62F2"/>
    <w:rsid w:val="002D6C71"/>
    <w:rsid w:val="002D700C"/>
    <w:rsid w:val="002E2D18"/>
    <w:rsid w:val="002E56E6"/>
    <w:rsid w:val="002E7102"/>
    <w:rsid w:val="002E7871"/>
    <w:rsid w:val="002F0467"/>
    <w:rsid w:val="002F0B6C"/>
    <w:rsid w:val="002F0CD7"/>
    <w:rsid w:val="002F2F20"/>
    <w:rsid w:val="002F367B"/>
    <w:rsid w:val="002F3D8C"/>
    <w:rsid w:val="002F5D47"/>
    <w:rsid w:val="002F6FFF"/>
    <w:rsid w:val="0030122B"/>
    <w:rsid w:val="00301AC7"/>
    <w:rsid w:val="00301F5E"/>
    <w:rsid w:val="00305949"/>
    <w:rsid w:val="00305AB5"/>
    <w:rsid w:val="00305EB1"/>
    <w:rsid w:val="003061CF"/>
    <w:rsid w:val="00306BA9"/>
    <w:rsid w:val="00307C36"/>
    <w:rsid w:val="00312198"/>
    <w:rsid w:val="0031423C"/>
    <w:rsid w:val="003142BD"/>
    <w:rsid w:val="00314766"/>
    <w:rsid w:val="0031529B"/>
    <w:rsid w:val="00316787"/>
    <w:rsid w:val="00316802"/>
    <w:rsid w:val="00316DDC"/>
    <w:rsid w:val="00317533"/>
    <w:rsid w:val="003175BC"/>
    <w:rsid w:val="00317B4C"/>
    <w:rsid w:val="00317CE1"/>
    <w:rsid w:val="00321AF5"/>
    <w:rsid w:val="0032328D"/>
    <w:rsid w:val="003232AD"/>
    <w:rsid w:val="00324BEA"/>
    <w:rsid w:val="00327180"/>
    <w:rsid w:val="00330199"/>
    <w:rsid w:val="003323AC"/>
    <w:rsid w:val="00335F3A"/>
    <w:rsid w:val="00336F57"/>
    <w:rsid w:val="0033738E"/>
    <w:rsid w:val="0034088F"/>
    <w:rsid w:val="003442FA"/>
    <w:rsid w:val="00345513"/>
    <w:rsid w:val="0034591F"/>
    <w:rsid w:val="00346238"/>
    <w:rsid w:val="003470EF"/>
    <w:rsid w:val="003471A7"/>
    <w:rsid w:val="00350AD0"/>
    <w:rsid w:val="00351304"/>
    <w:rsid w:val="003524D6"/>
    <w:rsid w:val="00354742"/>
    <w:rsid w:val="003547B7"/>
    <w:rsid w:val="00355032"/>
    <w:rsid w:val="00355EE9"/>
    <w:rsid w:val="00356156"/>
    <w:rsid w:val="003566C2"/>
    <w:rsid w:val="0036124B"/>
    <w:rsid w:val="00362D9E"/>
    <w:rsid w:val="00363065"/>
    <w:rsid w:val="00364A8C"/>
    <w:rsid w:val="00364CCA"/>
    <w:rsid w:val="00365BDB"/>
    <w:rsid w:val="00365D97"/>
    <w:rsid w:val="00366C3A"/>
    <w:rsid w:val="0037091D"/>
    <w:rsid w:val="003717FF"/>
    <w:rsid w:val="00372829"/>
    <w:rsid w:val="00373F31"/>
    <w:rsid w:val="00377356"/>
    <w:rsid w:val="0038247D"/>
    <w:rsid w:val="00383871"/>
    <w:rsid w:val="00385E79"/>
    <w:rsid w:val="00387D06"/>
    <w:rsid w:val="0039097C"/>
    <w:rsid w:val="00391176"/>
    <w:rsid w:val="003916F6"/>
    <w:rsid w:val="0039256B"/>
    <w:rsid w:val="00393D51"/>
    <w:rsid w:val="00395DEC"/>
    <w:rsid w:val="003A033D"/>
    <w:rsid w:val="003A0D2D"/>
    <w:rsid w:val="003A0F41"/>
    <w:rsid w:val="003A2032"/>
    <w:rsid w:val="003A2BEB"/>
    <w:rsid w:val="003A5D60"/>
    <w:rsid w:val="003A6079"/>
    <w:rsid w:val="003A6E08"/>
    <w:rsid w:val="003A7305"/>
    <w:rsid w:val="003A78BD"/>
    <w:rsid w:val="003B0407"/>
    <w:rsid w:val="003B09D8"/>
    <w:rsid w:val="003B136E"/>
    <w:rsid w:val="003B1A7D"/>
    <w:rsid w:val="003B21FD"/>
    <w:rsid w:val="003B31F2"/>
    <w:rsid w:val="003B792B"/>
    <w:rsid w:val="003C2107"/>
    <w:rsid w:val="003C2516"/>
    <w:rsid w:val="003C387D"/>
    <w:rsid w:val="003C3CC7"/>
    <w:rsid w:val="003C4ABA"/>
    <w:rsid w:val="003C5CD5"/>
    <w:rsid w:val="003C5FC7"/>
    <w:rsid w:val="003C607C"/>
    <w:rsid w:val="003C65BE"/>
    <w:rsid w:val="003C7646"/>
    <w:rsid w:val="003C7DBA"/>
    <w:rsid w:val="003D00F1"/>
    <w:rsid w:val="003D29FC"/>
    <w:rsid w:val="003D2E52"/>
    <w:rsid w:val="003D36CB"/>
    <w:rsid w:val="003D51FE"/>
    <w:rsid w:val="003D54D7"/>
    <w:rsid w:val="003D56A7"/>
    <w:rsid w:val="003D5CB2"/>
    <w:rsid w:val="003E1686"/>
    <w:rsid w:val="003E3593"/>
    <w:rsid w:val="003E433B"/>
    <w:rsid w:val="003E526B"/>
    <w:rsid w:val="003F0012"/>
    <w:rsid w:val="003F120D"/>
    <w:rsid w:val="003F1259"/>
    <w:rsid w:val="003F34BD"/>
    <w:rsid w:val="003F5B09"/>
    <w:rsid w:val="003F5CA0"/>
    <w:rsid w:val="003F5EF4"/>
    <w:rsid w:val="003F63C6"/>
    <w:rsid w:val="003F7328"/>
    <w:rsid w:val="003F79FE"/>
    <w:rsid w:val="00402F40"/>
    <w:rsid w:val="00405A91"/>
    <w:rsid w:val="00405BF6"/>
    <w:rsid w:val="004063E0"/>
    <w:rsid w:val="00410E2A"/>
    <w:rsid w:val="0041144B"/>
    <w:rsid w:val="00411C4E"/>
    <w:rsid w:val="00412230"/>
    <w:rsid w:val="00412EBD"/>
    <w:rsid w:val="00413C37"/>
    <w:rsid w:val="00414374"/>
    <w:rsid w:val="00414D62"/>
    <w:rsid w:val="00414D93"/>
    <w:rsid w:val="0041545D"/>
    <w:rsid w:val="004163CD"/>
    <w:rsid w:val="00417DC0"/>
    <w:rsid w:val="0042499B"/>
    <w:rsid w:val="00424F90"/>
    <w:rsid w:val="0042526F"/>
    <w:rsid w:val="004258E3"/>
    <w:rsid w:val="0042644D"/>
    <w:rsid w:val="00427E01"/>
    <w:rsid w:val="004323F1"/>
    <w:rsid w:val="004357F7"/>
    <w:rsid w:val="00435E40"/>
    <w:rsid w:val="00436BA1"/>
    <w:rsid w:val="00441D82"/>
    <w:rsid w:val="00445A4D"/>
    <w:rsid w:val="004460B5"/>
    <w:rsid w:val="00446711"/>
    <w:rsid w:val="0044778C"/>
    <w:rsid w:val="00450573"/>
    <w:rsid w:val="00451866"/>
    <w:rsid w:val="00454268"/>
    <w:rsid w:val="004563CE"/>
    <w:rsid w:val="00460F92"/>
    <w:rsid w:val="00461833"/>
    <w:rsid w:val="00461CCE"/>
    <w:rsid w:val="00463252"/>
    <w:rsid w:val="00466236"/>
    <w:rsid w:val="004668DD"/>
    <w:rsid w:val="00466B1B"/>
    <w:rsid w:val="00467D9D"/>
    <w:rsid w:val="004718EA"/>
    <w:rsid w:val="00471A60"/>
    <w:rsid w:val="00471D50"/>
    <w:rsid w:val="00472D69"/>
    <w:rsid w:val="00472E61"/>
    <w:rsid w:val="00474F06"/>
    <w:rsid w:val="00476C3E"/>
    <w:rsid w:val="00477E65"/>
    <w:rsid w:val="004803EF"/>
    <w:rsid w:val="00481B91"/>
    <w:rsid w:val="004828C3"/>
    <w:rsid w:val="00483EA9"/>
    <w:rsid w:val="0048469D"/>
    <w:rsid w:val="00484804"/>
    <w:rsid w:val="004856F1"/>
    <w:rsid w:val="00485CFA"/>
    <w:rsid w:val="0048619F"/>
    <w:rsid w:val="004862CC"/>
    <w:rsid w:val="00487C0E"/>
    <w:rsid w:val="00490B20"/>
    <w:rsid w:val="00493792"/>
    <w:rsid w:val="0049524B"/>
    <w:rsid w:val="00496352"/>
    <w:rsid w:val="00497451"/>
    <w:rsid w:val="004A0541"/>
    <w:rsid w:val="004A0DD7"/>
    <w:rsid w:val="004A327A"/>
    <w:rsid w:val="004A54C0"/>
    <w:rsid w:val="004C09B3"/>
    <w:rsid w:val="004C2B24"/>
    <w:rsid w:val="004C6048"/>
    <w:rsid w:val="004C7A16"/>
    <w:rsid w:val="004D1E27"/>
    <w:rsid w:val="004D3DBE"/>
    <w:rsid w:val="004D6D48"/>
    <w:rsid w:val="004E0119"/>
    <w:rsid w:val="004E0230"/>
    <w:rsid w:val="004E1135"/>
    <w:rsid w:val="004E4321"/>
    <w:rsid w:val="004E4E51"/>
    <w:rsid w:val="004E56CC"/>
    <w:rsid w:val="004E5D48"/>
    <w:rsid w:val="004E6D51"/>
    <w:rsid w:val="004E74AC"/>
    <w:rsid w:val="004F2FA6"/>
    <w:rsid w:val="004F34BE"/>
    <w:rsid w:val="004F5AC3"/>
    <w:rsid w:val="004F5B6D"/>
    <w:rsid w:val="004F6CF9"/>
    <w:rsid w:val="00501066"/>
    <w:rsid w:val="00501302"/>
    <w:rsid w:val="00506CAB"/>
    <w:rsid w:val="00506CB5"/>
    <w:rsid w:val="00506F84"/>
    <w:rsid w:val="0050725B"/>
    <w:rsid w:val="0051138B"/>
    <w:rsid w:val="00514C52"/>
    <w:rsid w:val="0051581D"/>
    <w:rsid w:val="00517C8C"/>
    <w:rsid w:val="00520029"/>
    <w:rsid w:val="005211CE"/>
    <w:rsid w:val="005228F1"/>
    <w:rsid w:val="00522B2B"/>
    <w:rsid w:val="00522C2B"/>
    <w:rsid w:val="00523DA4"/>
    <w:rsid w:val="00526F1C"/>
    <w:rsid w:val="00531869"/>
    <w:rsid w:val="00534BD4"/>
    <w:rsid w:val="00535F73"/>
    <w:rsid w:val="0054009B"/>
    <w:rsid w:val="00541E6E"/>
    <w:rsid w:val="00542D98"/>
    <w:rsid w:val="005448F9"/>
    <w:rsid w:val="00546B9C"/>
    <w:rsid w:val="00551414"/>
    <w:rsid w:val="00552E76"/>
    <w:rsid w:val="00556614"/>
    <w:rsid w:val="00556708"/>
    <w:rsid w:val="00561101"/>
    <w:rsid w:val="0056294A"/>
    <w:rsid w:val="00562A29"/>
    <w:rsid w:val="00562E0F"/>
    <w:rsid w:val="0056492C"/>
    <w:rsid w:val="00565C87"/>
    <w:rsid w:val="00567030"/>
    <w:rsid w:val="00570A0C"/>
    <w:rsid w:val="005723C8"/>
    <w:rsid w:val="00572937"/>
    <w:rsid w:val="00572FB2"/>
    <w:rsid w:val="005734B9"/>
    <w:rsid w:val="0057408D"/>
    <w:rsid w:val="0057490C"/>
    <w:rsid w:val="005751E7"/>
    <w:rsid w:val="00580285"/>
    <w:rsid w:val="00583429"/>
    <w:rsid w:val="00584152"/>
    <w:rsid w:val="00587746"/>
    <w:rsid w:val="0059028A"/>
    <w:rsid w:val="00592E82"/>
    <w:rsid w:val="00594257"/>
    <w:rsid w:val="00595DE7"/>
    <w:rsid w:val="005960E5"/>
    <w:rsid w:val="005A2CB7"/>
    <w:rsid w:val="005A2E2A"/>
    <w:rsid w:val="005A2FDF"/>
    <w:rsid w:val="005A407F"/>
    <w:rsid w:val="005A716E"/>
    <w:rsid w:val="005B0881"/>
    <w:rsid w:val="005B0BFA"/>
    <w:rsid w:val="005B1E3A"/>
    <w:rsid w:val="005B22F5"/>
    <w:rsid w:val="005B2453"/>
    <w:rsid w:val="005B3D08"/>
    <w:rsid w:val="005B496A"/>
    <w:rsid w:val="005C04E6"/>
    <w:rsid w:val="005C0888"/>
    <w:rsid w:val="005C2C63"/>
    <w:rsid w:val="005C6792"/>
    <w:rsid w:val="005D058D"/>
    <w:rsid w:val="005D54D2"/>
    <w:rsid w:val="005D70EC"/>
    <w:rsid w:val="005E2D36"/>
    <w:rsid w:val="005F1116"/>
    <w:rsid w:val="005F2BD3"/>
    <w:rsid w:val="005F33CF"/>
    <w:rsid w:val="005F3EE1"/>
    <w:rsid w:val="005F5C13"/>
    <w:rsid w:val="005F6224"/>
    <w:rsid w:val="005F6538"/>
    <w:rsid w:val="005F6A92"/>
    <w:rsid w:val="005F6DB8"/>
    <w:rsid w:val="005F717E"/>
    <w:rsid w:val="0060036A"/>
    <w:rsid w:val="006004A4"/>
    <w:rsid w:val="00601D71"/>
    <w:rsid w:val="00601DD3"/>
    <w:rsid w:val="0060265B"/>
    <w:rsid w:val="006033A6"/>
    <w:rsid w:val="00603859"/>
    <w:rsid w:val="00604152"/>
    <w:rsid w:val="0060469D"/>
    <w:rsid w:val="00604835"/>
    <w:rsid w:val="00605487"/>
    <w:rsid w:val="00605543"/>
    <w:rsid w:val="00605A0B"/>
    <w:rsid w:val="00605CD4"/>
    <w:rsid w:val="00610095"/>
    <w:rsid w:val="00610A32"/>
    <w:rsid w:val="00612057"/>
    <w:rsid w:val="00612343"/>
    <w:rsid w:val="00614F51"/>
    <w:rsid w:val="006155F4"/>
    <w:rsid w:val="00615975"/>
    <w:rsid w:val="00616799"/>
    <w:rsid w:val="006209B6"/>
    <w:rsid w:val="00621DFC"/>
    <w:rsid w:val="00622385"/>
    <w:rsid w:val="00624364"/>
    <w:rsid w:val="00625968"/>
    <w:rsid w:val="00627EE1"/>
    <w:rsid w:val="006300C4"/>
    <w:rsid w:val="00632610"/>
    <w:rsid w:val="006339FE"/>
    <w:rsid w:val="00633CC0"/>
    <w:rsid w:val="0063795D"/>
    <w:rsid w:val="00641EA9"/>
    <w:rsid w:val="00643152"/>
    <w:rsid w:val="006431C1"/>
    <w:rsid w:val="00643456"/>
    <w:rsid w:val="00643FDE"/>
    <w:rsid w:val="00646417"/>
    <w:rsid w:val="006505C2"/>
    <w:rsid w:val="00650AFB"/>
    <w:rsid w:val="0065490D"/>
    <w:rsid w:val="006563B5"/>
    <w:rsid w:val="00657699"/>
    <w:rsid w:val="00657B59"/>
    <w:rsid w:val="006600D0"/>
    <w:rsid w:val="00660E26"/>
    <w:rsid w:val="00661116"/>
    <w:rsid w:val="00661874"/>
    <w:rsid w:val="006620A2"/>
    <w:rsid w:val="0066406E"/>
    <w:rsid w:val="00664BCE"/>
    <w:rsid w:val="006653D8"/>
    <w:rsid w:val="00666BB4"/>
    <w:rsid w:val="00666FAB"/>
    <w:rsid w:val="0067098C"/>
    <w:rsid w:val="00673FB0"/>
    <w:rsid w:val="00674DF8"/>
    <w:rsid w:val="00674E54"/>
    <w:rsid w:val="006816FC"/>
    <w:rsid w:val="006817BA"/>
    <w:rsid w:val="00682F20"/>
    <w:rsid w:val="00683BDF"/>
    <w:rsid w:val="00683E20"/>
    <w:rsid w:val="006855E2"/>
    <w:rsid w:val="0068640E"/>
    <w:rsid w:val="00686775"/>
    <w:rsid w:val="006919C1"/>
    <w:rsid w:val="00696F3C"/>
    <w:rsid w:val="0069738B"/>
    <w:rsid w:val="006973A0"/>
    <w:rsid w:val="006A2827"/>
    <w:rsid w:val="006A4679"/>
    <w:rsid w:val="006A60D9"/>
    <w:rsid w:val="006A60EB"/>
    <w:rsid w:val="006B0EF4"/>
    <w:rsid w:val="006B0FA9"/>
    <w:rsid w:val="006B1E8F"/>
    <w:rsid w:val="006B24FA"/>
    <w:rsid w:val="006B5525"/>
    <w:rsid w:val="006B5849"/>
    <w:rsid w:val="006B656C"/>
    <w:rsid w:val="006B7DA5"/>
    <w:rsid w:val="006C30F2"/>
    <w:rsid w:val="006C41FD"/>
    <w:rsid w:val="006C6DFB"/>
    <w:rsid w:val="006C757E"/>
    <w:rsid w:val="006D1B90"/>
    <w:rsid w:val="006D3B36"/>
    <w:rsid w:val="006D5424"/>
    <w:rsid w:val="006D556D"/>
    <w:rsid w:val="006D5758"/>
    <w:rsid w:val="006D5BBF"/>
    <w:rsid w:val="006D5FFD"/>
    <w:rsid w:val="006D63FA"/>
    <w:rsid w:val="006D7AF6"/>
    <w:rsid w:val="006E052B"/>
    <w:rsid w:val="006E1249"/>
    <w:rsid w:val="006E1401"/>
    <w:rsid w:val="006E51B6"/>
    <w:rsid w:val="006E629B"/>
    <w:rsid w:val="006E7AED"/>
    <w:rsid w:val="006F12C0"/>
    <w:rsid w:val="006F13B3"/>
    <w:rsid w:val="006F226D"/>
    <w:rsid w:val="006F326B"/>
    <w:rsid w:val="006F50D4"/>
    <w:rsid w:val="006F5E00"/>
    <w:rsid w:val="006F71FD"/>
    <w:rsid w:val="006F72C8"/>
    <w:rsid w:val="007001DC"/>
    <w:rsid w:val="007002C7"/>
    <w:rsid w:val="00701746"/>
    <w:rsid w:val="00701944"/>
    <w:rsid w:val="007025DD"/>
    <w:rsid w:val="0070277A"/>
    <w:rsid w:val="00703DA4"/>
    <w:rsid w:val="00703F57"/>
    <w:rsid w:val="00704D7C"/>
    <w:rsid w:val="00710947"/>
    <w:rsid w:val="00711BE2"/>
    <w:rsid w:val="0071201A"/>
    <w:rsid w:val="0071336F"/>
    <w:rsid w:val="00720193"/>
    <w:rsid w:val="00720D86"/>
    <w:rsid w:val="0072222D"/>
    <w:rsid w:val="0072254E"/>
    <w:rsid w:val="00724062"/>
    <w:rsid w:val="00724469"/>
    <w:rsid w:val="00724ED1"/>
    <w:rsid w:val="0072538E"/>
    <w:rsid w:val="00725A2B"/>
    <w:rsid w:val="00726104"/>
    <w:rsid w:val="00727F32"/>
    <w:rsid w:val="00731F55"/>
    <w:rsid w:val="00733B93"/>
    <w:rsid w:val="00735062"/>
    <w:rsid w:val="0073528F"/>
    <w:rsid w:val="00735BE1"/>
    <w:rsid w:val="00735EFC"/>
    <w:rsid w:val="00740934"/>
    <w:rsid w:val="00740DA0"/>
    <w:rsid w:val="00741F4A"/>
    <w:rsid w:val="00742940"/>
    <w:rsid w:val="00743B13"/>
    <w:rsid w:val="00745A83"/>
    <w:rsid w:val="00750DC0"/>
    <w:rsid w:val="00750ED1"/>
    <w:rsid w:val="00752797"/>
    <w:rsid w:val="007532F9"/>
    <w:rsid w:val="0076104B"/>
    <w:rsid w:val="00761ABC"/>
    <w:rsid w:val="00761B20"/>
    <w:rsid w:val="00762C12"/>
    <w:rsid w:val="00764328"/>
    <w:rsid w:val="007644C9"/>
    <w:rsid w:val="00765094"/>
    <w:rsid w:val="0076554D"/>
    <w:rsid w:val="0076562C"/>
    <w:rsid w:val="0076607F"/>
    <w:rsid w:val="007666CD"/>
    <w:rsid w:val="007700B7"/>
    <w:rsid w:val="007726BA"/>
    <w:rsid w:val="00774587"/>
    <w:rsid w:val="00775B06"/>
    <w:rsid w:val="0078030C"/>
    <w:rsid w:val="00780A4B"/>
    <w:rsid w:val="00781C35"/>
    <w:rsid w:val="00782865"/>
    <w:rsid w:val="00784823"/>
    <w:rsid w:val="007853F9"/>
    <w:rsid w:val="007866D4"/>
    <w:rsid w:val="00787D1B"/>
    <w:rsid w:val="00790C24"/>
    <w:rsid w:val="00794933"/>
    <w:rsid w:val="00794C84"/>
    <w:rsid w:val="00796C38"/>
    <w:rsid w:val="007A1940"/>
    <w:rsid w:val="007A1D05"/>
    <w:rsid w:val="007A2645"/>
    <w:rsid w:val="007A3252"/>
    <w:rsid w:val="007A4238"/>
    <w:rsid w:val="007A4F63"/>
    <w:rsid w:val="007A66E0"/>
    <w:rsid w:val="007B49FF"/>
    <w:rsid w:val="007B7A42"/>
    <w:rsid w:val="007C056B"/>
    <w:rsid w:val="007C1EDD"/>
    <w:rsid w:val="007C221F"/>
    <w:rsid w:val="007C3A36"/>
    <w:rsid w:val="007C4558"/>
    <w:rsid w:val="007C4F36"/>
    <w:rsid w:val="007C60C6"/>
    <w:rsid w:val="007C61D2"/>
    <w:rsid w:val="007C6B64"/>
    <w:rsid w:val="007C7F6E"/>
    <w:rsid w:val="007D0AA1"/>
    <w:rsid w:val="007D11CD"/>
    <w:rsid w:val="007D2242"/>
    <w:rsid w:val="007D5293"/>
    <w:rsid w:val="007D7830"/>
    <w:rsid w:val="007D7D29"/>
    <w:rsid w:val="007E37AD"/>
    <w:rsid w:val="007E51E0"/>
    <w:rsid w:val="007E5820"/>
    <w:rsid w:val="007E5BFD"/>
    <w:rsid w:val="007E7960"/>
    <w:rsid w:val="007E7ED4"/>
    <w:rsid w:val="007F0BF0"/>
    <w:rsid w:val="007F443B"/>
    <w:rsid w:val="007F5025"/>
    <w:rsid w:val="00800102"/>
    <w:rsid w:val="0080128C"/>
    <w:rsid w:val="008017CC"/>
    <w:rsid w:val="00802B27"/>
    <w:rsid w:val="0080391E"/>
    <w:rsid w:val="00804442"/>
    <w:rsid w:val="00804EC9"/>
    <w:rsid w:val="008055CB"/>
    <w:rsid w:val="0081023E"/>
    <w:rsid w:val="00810770"/>
    <w:rsid w:val="00814CAC"/>
    <w:rsid w:val="00814D74"/>
    <w:rsid w:val="00814DB9"/>
    <w:rsid w:val="008204A0"/>
    <w:rsid w:val="00820FD1"/>
    <w:rsid w:val="00821085"/>
    <w:rsid w:val="008210B9"/>
    <w:rsid w:val="0082380A"/>
    <w:rsid w:val="008244E0"/>
    <w:rsid w:val="00826EF6"/>
    <w:rsid w:val="00832709"/>
    <w:rsid w:val="0083536E"/>
    <w:rsid w:val="008358EA"/>
    <w:rsid w:val="00840088"/>
    <w:rsid w:val="008400FA"/>
    <w:rsid w:val="00847433"/>
    <w:rsid w:val="00851725"/>
    <w:rsid w:val="00852F75"/>
    <w:rsid w:val="0085408E"/>
    <w:rsid w:val="0085597B"/>
    <w:rsid w:val="00855F9C"/>
    <w:rsid w:val="00861A21"/>
    <w:rsid w:val="00862FC5"/>
    <w:rsid w:val="008652C9"/>
    <w:rsid w:val="0086533B"/>
    <w:rsid w:val="00865EB9"/>
    <w:rsid w:val="00870CCA"/>
    <w:rsid w:val="00873957"/>
    <w:rsid w:val="00874C5E"/>
    <w:rsid w:val="008755EC"/>
    <w:rsid w:val="0087575F"/>
    <w:rsid w:val="008773C0"/>
    <w:rsid w:val="00877553"/>
    <w:rsid w:val="0088198C"/>
    <w:rsid w:val="008820F3"/>
    <w:rsid w:val="00883972"/>
    <w:rsid w:val="00884AD6"/>
    <w:rsid w:val="00884E02"/>
    <w:rsid w:val="00886D04"/>
    <w:rsid w:val="00887AFD"/>
    <w:rsid w:val="00887F19"/>
    <w:rsid w:val="00892278"/>
    <w:rsid w:val="00892E61"/>
    <w:rsid w:val="00894A95"/>
    <w:rsid w:val="00895449"/>
    <w:rsid w:val="00895D8B"/>
    <w:rsid w:val="008A0EF4"/>
    <w:rsid w:val="008A1470"/>
    <w:rsid w:val="008A54D0"/>
    <w:rsid w:val="008A79B0"/>
    <w:rsid w:val="008B057A"/>
    <w:rsid w:val="008B06D4"/>
    <w:rsid w:val="008B2834"/>
    <w:rsid w:val="008B31B1"/>
    <w:rsid w:val="008B3FF7"/>
    <w:rsid w:val="008B5DF9"/>
    <w:rsid w:val="008B5F60"/>
    <w:rsid w:val="008B695B"/>
    <w:rsid w:val="008C0ED8"/>
    <w:rsid w:val="008C175B"/>
    <w:rsid w:val="008C1C87"/>
    <w:rsid w:val="008C3194"/>
    <w:rsid w:val="008C4903"/>
    <w:rsid w:val="008C5F71"/>
    <w:rsid w:val="008C6370"/>
    <w:rsid w:val="008C6FBA"/>
    <w:rsid w:val="008C7750"/>
    <w:rsid w:val="008D044D"/>
    <w:rsid w:val="008D197C"/>
    <w:rsid w:val="008D1ECF"/>
    <w:rsid w:val="008D3107"/>
    <w:rsid w:val="008D6231"/>
    <w:rsid w:val="008D6595"/>
    <w:rsid w:val="008D7747"/>
    <w:rsid w:val="008D7DEB"/>
    <w:rsid w:val="008E0A73"/>
    <w:rsid w:val="008E0D19"/>
    <w:rsid w:val="008E21D7"/>
    <w:rsid w:val="008E3250"/>
    <w:rsid w:val="008E3390"/>
    <w:rsid w:val="008E4639"/>
    <w:rsid w:val="008E678C"/>
    <w:rsid w:val="008E7692"/>
    <w:rsid w:val="008E7CF5"/>
    <w:rsid w:val="008F080C"/>
    <w:rsid w:val="008F106A"/>
    <w:rsid w:val="008F3A0B"/>
    <w:rsid w:val="009010B3"/>
    <w:rsid w:val="009014F1"/>
    <w:rsid w:val="00902185"/>
    <w:rsid w:val="00902B65"/>
    <w:rsid w:val="00902FE6"/>
    <w:rsid w:val="009052F5"/>
    <w:rsid w:val="00905469"/>
    <w:rsid w:val="00906CCF"/>
    <w:rsid w:val="0090740E"/>
    <w:rsid w:val="0090755E"/>
    <w:rsid w:val="0091029D"/>
    <w:rsid w:val="009112E8"/>
    <w:rsid w:val="009114EA"/>
    <w:rsid w:val="00912220"/>
    <w:rsid w:val="0091325D"/>
    <w:rsid w:val="00914900"/>
    <w:rsid w:val="0091617B"/>
    <w:rsid w:val="009178CE"/>
    <w:rsid w:val="009178DD"/>
    <w:rsid w:val="00922F07"/>
    <w:rsid w:val="00923237"/>
    <w:rsid w:val="00923877"/>
    <w:rsid w:val="00924119"/>
    <w:rsid w:val="00924AB1"/>
    <w:rsid w:val="00925FBF"/>
    <w:rsid w:val="00926424"/>
    <w:rsid w:val="00926960"/>
    <w:rsid w:val="00927DB9"/>
    <w:rsid w:val="00930B31"/>
    <w:rsid w:val="00931241"/>
    <w:rsid w:val="0093134D"/>
    <w:rsid w:val="00932733"/>
    <w:rsid w:val="00936225"/>
    <w:rsid w:val="0093733F"/>
    <w:rsid w:val="00937399"/>
    <w:rsid w:val="00941A2F"/>
    <w:rsid w:val="009450E3"/>
    <w:rsid w:val="00945B2A"/>
    <w:rsid w:val="00945B8E"/>
    <w:rsid w:val="009464DF"/>
    <w:rsid w:val="009516C8"/>
    <w:rsid w:val="009556A7"/>
    <w:rsid w:val="00955C35"/>
    <w:rsid w:val="00955E5D"/>
    <w:rsid w:val="00955FB2"/>
    <w:rsid w:val="0095655F"/>
    <w:rsid w:val="00957A5E"/>
    <w:rsid w:val="00966EC1"/>
    <w:rsid w:val="00970B9C"/>
    <w:rsid w:val="00973BD3"/>
    <w:rsid w:val="00974BC6"/>
    <w:rsid w:val="00974C79"/>
    <w:rsid w:val="0097758F"/>
    <w:rsid w:val="00981275"/>
    <w:rsid w:val="00981F71"/>
    <w:rsid w:val="009829EE"/>
    <w:rsid w:val="0098461D"/>
    <w:rsid w:val="00984AD2"/>
    <w:rsid w:val="00984B4A"/>
    <w:rsid w:val="00985429"/>
    <w:rsid w:val="00985695"/>
    <w:rsid w:val="00985C6A"/>
    <w:rsid w:val="00985DE6"/>
    <w:rsid w:val="009901C6"/>
    <w:rsid w:val="00990461"/>
    <w:rsid w:val="00990FE0"/>
    <w:rsid w:val="00991573"/>
    <w:rsid w:val="00991780"/>
    <w:rsid w:val="00991B96"/>
    <w:rsid w:val="00991EDD"/>
    <w:rsid w:val="00992210"/>
    <w:rsid w:val="00994F24"/>
    <w:rsid w:val="00995F60"/>
    <w:rsid w:val="009978D9"/>
    <w:rsid w:val="009A383F"/>
    <w:rsid w:val="009A4FB7"/>
    <w:rsid w:val="009A5718"/>
    <w:rsid w:val="009A6C68"/>
    <w:rsid w:val="009A7AE0"/>
    <w:rsid w:val="009B00B0"/>
    <w:rsid w:val="009B0B28"/>
    <w:rsid w:val="009B235C"/>
    <w:rsid w:val="009B3A71"/>
    <w:rsid w:val="009B4490"/>
    <w:rsid w:val="009B4D9A"/>
    <w:rsid w:val="009B5F22"/>
    <w:rsid w:val="009B69A8"/>
    <w:rsid w:val="009B74BB"/>
    <w:rsid w:val="009B793E"/>
    <w:rsid w:val="009C054F"/>
    <w:rsid w:val="009C23C2"/>
    <w:rsid w:val="009C3881"/>
    <w:rsid w:val="009C608B"/>
    <w:rsid w:val="009C77D0"/>
    <w:rsid w:val="009C7E96"/>
    <w:rsid w:val="009D148B"/>
    <w:rsid w:val="009D3EFD"/>
    <w:rsid w:val="009E1154"/>
    <w:rsid w:val="009E3F30"/>
    <w:rsid w:val="009E4F08"/>
    <w:rsid w:val="009E6BEA"/>
    <w:rsid w:val="009E770F"/>
    <w:rsid w:val="009F0AB3"/>
    <w:rsid w:val="009F6AC0"/>
    <w:rsid w:val="009F75F3"/>
    <w:rsid w:val="00A03873"/>
    <w:rsid w:val="00A046FE"/>
    <w:rsid w:val="00A05DAD"/>
    <w:rsid w:val="00A05DD9"/>
    <w:rsid w:val="00A05F14"/>
    <w:rsid w:val="00A06C5E"/>
    <w:rsid w:val="00A112B9"/>
    <w:rsid w:val="00A11325"/>
    <w:rsid w:val="00A12423"/>
    <w:rsid w:val="00A12551"/>
    <w:rsid w:val="00A12925"/>
    <w:rsid w:val="00A129A2"/>
    <w:rsid w:val="00A1494E"/>
    <w:rsid w:val="00A17540"/>
    <w:rsid w:val="00A1776F"/>
    <w:rsid w:val="00A22010"/>
    <w:rsid w:val="00A223E7"/>
    <w:rsid w:val="00A22B88"/>
    <w:rsid w:val="00A23DF5"/>
    <w:rsid w:val="00A25327"/>
    <w:rsid w:val="00A261B3"/>
    <w:rsid w:val="00A2755A"/>
    <w:rsid w:val="00A31A86"/>
    <w:rsid w:val="00A3270F"/>
    <w:rsid w:val="00A32850"/>
    <w:rsid w:val="00A32E44"/>
    <w:rsid w:val="00A33AC2"/>
    <w:rsid w:val="00A41BF7"/>
    <w:rsid w:val="00A44591"/>
    <w:rsid w:val="00A44874"/>
    <w:rsid w:val="00A44C0E"/>
    <w:rsid w:val="00A46C9C"/>
    <w:rsid w:val="00A47E36"/>
    <w:rsid w:val="00A50879"/>
    <w:rsid w:val="00A52576"/>
    <w:rsid w:val="00A53212"/>
    <w:rsid w:val="00A5534F"/>
    <w:rsid w:val="00A55C51"/>
    <w:rsid w:val="00A55FA2"/>
    <w:rsid w:val="00A56507"/>
    <w:rsid w:val="00A63304"/>
    <w:rsid w:val="00A640A9"/>
    <w:rsid w:val="00A6527A"/>
    <w:rsid w:val="00A66139"/>
    <w:rsid w:val="00A709A4"/>
    <w:rsid w:val="00A70BF0"/>
    <w:rsid w:val="00A70EFC"/>
    <w:rsid w:val="00A71FC1"/>
    <w:rsid w:val="00A72ACB"/>
    <w:rsid w:val="00A73A83"/>
    <w:rsid w:val="00A7480A"/>
    <w:rsid w:val="00A74EDA"/>
    <w:rsid w:val="00A75853"/>
    <w:rsid w:val="00A80F0D"/>
    <w:rsid w:val="00A84B4B"/>
    <w:rsid w:val="00A8541D"/>
    <w:rsid w:val="00A855FA"/>
    <w:rsid w:val="00A90246"/>
    <w:rsid w:val="00A917F1"/>
    <w:rsid w:val="00A938CD"/>
    <w:rsid w:val="00A94120"/>
    <w:rsid w:val="00A9471A"/>
    <w:rsid w:val="00A9598B"/>
    <w:rsid w:val="00A95DB1"/>
    <w:rsid w:val="00A962E7"/>
    <w:rsid w:val="00A96A84"/>
    <w:rsid w:val="00A97DE3"/>
    <w:rsid w:val="00AA0754"/>
    <w:rsid w:val="00AA1713"/>
    <w:rsid w:val="00AA178A"/>
    <w:rsid w:val="00AA2235"/>
    <w:rsid w:val="00AA2A75"/>
    <w:rsid w:val="00AA2EC7"/>
    <w:rsid w:val="00AA307C"/>
    <w:rsid w:val="00AA5B14"/>
    <w:rsid w:val="00AA75B1"/>
    <w:rsid w:val="00AB033A"/>
    <w:rsid w:val="00AB1149"/>
    <w:rsid w:val="00AB1B02"/>
    <w:rsid w:val="00AB1F7A"/>
    <w:rsid w:val="00AB2231"/>
    <w:rsid w:val="00AB4CB1"/>
    <w:rsid w:val="00AB5005"/>
    <w:rsid w:val="00AB510D"/>
    <w:rsid w:val="00AB5268"/>
    <w:rsid w:val="00AB52B3"/>
    <w:rsid w:val="00AC0733"/>
    <w:rsid w:val="00AC3584"/>
    <w:rsid w:val="00AC3B5E"/>
    <w:rsid w:val="00AC5486"/>
    <w:rsid w:val="00AC684C"/>
    <w:rsid w:val="00AD09AC"/>
    <w:rsid w:val="00AD25F1"/>
    <w:rsid w:val="00AD48B7"/>
    <w:rsid w:val="00AD5B03"/>
    <w:rsid w:val="00AD6DD6"/>
    <w:rsid w:val="00AE139F"/>
    <w:rsid w:val="00AF19BD"/>
    <w:rsid w:val="00AF219D"/>
    <w:rsid w:val="00AF3FBE"/>
    <w:rsid w:val="00AF55DE"/>
    <w:rsid w:val="00AF57D1"/>
    <w:rsid w:val="00AF596C"/>
    <w:rsid w:val="00AF6985"/>
    <w:rsid w:val="00AF7DAC"/>
    <w:rsid w:val="00B00A0C"/>
    <w:rsid w:val="00B00FFE"/>
    <w:rsid w:val="00B037E2"/>
    <w:rsid w:val="00B05162"/>
    <w:rsid w:val="00B07E40"/>
    <w:rsid w:val="00B1085A"/>
    <w:rsid w:val="00B11023"/>
    <w:rsid w:val="00B12B37"/>
    <w:rsid w:val="00B17189"/>
    <w:rsid w:val="00B1762D"/>
    <w:rsid w:val="00B21464"/>
    <w:rsid w:val="00B25BAB"/>
    <w:rsid w:val="00B26431"/>
    <w:rsid w:val="00B264CD"/>
    <w:rsid w:val="00B34A2F"/>
    <w:rsid w:val="00B36AAF"/>
    <w:rsid w:val="00B3762F"/>
    <w:rsid w:val="00B37936"/>
    <w:rsid w:val="00B43CFB"/>
    <w:rsid w:val="00B448F8"/>
    <w:rsid w:val="00B44937"/>
    <w:rsid w:val="00B45519"/>
    <w:rsid w:val="00B472F0"/>
    <w:rsid w:val="00B47A3D"/>
    <w:rsid w:val="00B47AF9"/>
    <w:rsid w:val="00B50A96"/>
    <w:rsid w:val="00B5145B"/>
    <w:rsid w:val="00B53767"/>
    <w:rsid w:val="00B5494E"/>
    <w:rsid w:val="00B55014"/>
    <w:rsid w:val="00B601FC"/>
    <w:rsid w:val="00B6092D"/>
    <w:rsid w:val="00B61B90"/>
    <w:rsid w:val="00B61E50"/>
    <w:rsid w:val="00B623BA"/>
    <w:rsid w:val="00B63218"/>
    <w:rsid w:val="00B64B24"/>
    <w:rsid w:val="00B6525B"/>
    <w:rsid w:val="00B65939"/>
    <w:rsid w:val="00B65EB5"/>
    <w:rsid w:val="00B67CDF"/>
    <w:rsid w:val="00B707DC"/>
    <w:rsid w:val="00B71480"/>
    <w:rsid w:val="00B71F45"/>
    <w:rsid w:val="00B724B4"/>
    <w:rsid w:val="00B72A36"/>
    <w:rsid w:val="00B72CD6"/>
    <w:rsid w:val="00B73CD5"/>
    <w:rsid w:val="00B76792"/>
    <w:rsid w:val="00B80AFA"/>
    <w:rsid w:val="00B80E24"/>
    <w:rsid w:val="00B82430"/>
    <w:rsid w:val="00B82B13"/>
    <w:rsid w:val="00B82D53"/>
    <w:rsid w:val="00B87856"/>
    <w:rsid w:val="00B9016D"/>
    <w:rsid w:val="00B91504"/>
    <w:rsid w:val="00B95DC0"/>
    <w:rsid w:val="00B9632E"/>
    <w:rsid w:val="00B967FF"/>
    <w:rsid w:val="00B976CC"/>
    <w:rsid w:val="00BA2405"/>
    <w:rsid w:val="00BA2B35"/>
    <w:rsid w:val="00BA3791"/>
    <w:rsid w:val="00BA3CB7"/>
    <w:rsid w:val="00BA643A"/>
    <w:rsid w:val="00BB0583"/>
    <w:rsid w:val="00BB059F"/>
    <w:rsid w:val="00BB3405"/>
    <w:rsid w:val="00BB4759"/>
    <w:rsid w:val="00BB47FF"/>
    <w:rsid w:val="00BB74E5"/>
    <w:rsid w:val="00BC2A9D"/>
    <w:rsid w:val="00BC2E4A"/>
    <w:rsid w:val="00BC2F45"/>
    <w:rsid w:val="00BC3A01"/>
    <w:rsid w:val="00BC5247"/>
    <w:rsid w:val="00BC6301"/>
    <w:rsid w:val="00BC726C"/>
    <w:rsid w:val="00BD069D"/>
    <w:rsid w:val="00BD1B2A"/>
    <w:rsid w:val="00BD3CC7"/>
    <w:rsid w:val="00BE43FA"/>
    <w:rsid w:val="00BE4A42"/>
    <w:rsid w:val="00BE4B27"/>
    <w:rsid w:val="00BE65E9"/>
    <w:rsid w:val="00BE7D2C"/>
    <w:rsid w:val="00BF1452"/>
    <w:rsid w:val="00BF1700"/>
    <w:rsid w:val="00BF1FD8"/>
    <w:rsid w:val="00BF40C3"/>
    <w:rsid w:val="00BF5452"/>
    <w:rsid w:val="00BF7269"/>
    <w:rsid w:val="00C00053"/>
    <w:rsid w:val="00C0433E"/>
    <w:rsid w:val="00C073E2"/>
    <w:rsid w:val="00C0788A"/>
    <w:rsid w:val="00C117A2"/>
    <w:rsid w:val="00C14748"/>
    <w:rsid w:val="00C15A99"/>
    <w:rsid w:val="00C2164D"/>
    <w:rsid w:val="00C21F74"/>
    <w:rsid w:val="00C23943"/>
    <w:rsid w:val="00C23CA7"/>
    <w:rsid w:val="00C23E3C"/>
    <w:rsid w:val="00C27825"/>
    <w:rsid w:val="00C31738"/>
    <w:rsid w:val="00C333BB"/>
    <w:rsid w:val="00C34624"/>
    <w:rsid w:val="00C3511D"/>
    <w:rsid w:val="00C35B53"/>
    <w:rsid w:val="00C36A8E"/>
    <w:rsid w:val="00C37CC1"/>
    <w:rsid w:val="00C4026E"/>
    <w:rsid w:val="00C418D5"/>
    <w:rsid w:val="00C41E12"/>
    <w:rsid w:val="00C42DB1"/>
    <w:rsid w:val="00C42F53"/>
    <w:rsid w:val="00C437D0"/>
    <w:rsid w:val="00C44F98"/>
    <w:rsid w:val="00C4528E"/>
    <w:rsid w:val="00C4638C"/>
    <w:rsid w:val="00C50253"/>
    <w:rsid w:val="00C51636"/>
    <w:rsid w:val="00C51991"/>
    <w:rsid w:val="00C53269"/>
    <w:rsid w:val="00C5408E"/>
    <w:rsid w:val="00C5486C"/>
    <w:rsid w:val="00C54A31"/>
    <w:rsid w:val="00C573C9"/>
    <w:rsid w:val="00C57459"/>
    <w:rsid w:val="00C62362"/>
    <w:rsid w:val="00C6406C"/>
    <w:rsid w:val="00C64F14"/>
    <w:rsid w:val="00C65B98"/>
    <w:rsid w:val="00C67F90"/>
    <w:rsid w:val="00C7038C"/>
    <w:rsid w:val="00C70FCA"/>
    <w:rsid w:val="00C71214"/>
    <w:rsid w:val="00C72F88"/>
    <w:rsid w:val="00C72FAB"/>
    <w:rsid w:val="00C7449D"/>
    <w:rsid w:val="00C74723"/>
    <w:rsid w:val="00C761AC"/>
    <w:rsid w:val="00C80E13"/>
    <w:rsid w:val="00C81639"/>
    <w:rsid w:val="00C82526"/>
    <w:rsid w:val="00C862B7"/>
    <w:rsid w:val="00C867C8"/>
    <w:rsid w:val="00C9193F"/>
    <w:rsid w:val="00C93195"/>
    <w:rsid w:val="00C94839"/>
    <w:rsid w:val="00C951BC"/>
    <w:rsid w:val="00C970FA"/>
    <w:rsid w:val="00CA0164"/>
    <w:rsid w:val="00CA2F2A"/>
    <w:rsid w:val="00CA3B7F"/>
    <w:rsid w:val="00CA4356"/>
    <w:rsid w:val="00CA50BE"/>
    <w:rsid w:val="00CA583E"/>
    <w:rsid w:val="00CA7438"/>
    <w:rsid w:val="00CA7C9D"/>
    <w:rsid w:val="00CA7E1A"/>
    <w:rsid w:val="00CB43B3"/>
    <w:rsid w:val="00CB5495"/>
    <w:rsid w:val="00CB5595"/>
    <w:rsid w:val="00CB6CA2"/>
    <w:rsid w:val="00CB7163"/>
    <w:rsid w:val="00CB7F27"/>
    <w:rsid w:val="00CC05F3"/>
    <w:rsid w:val="00CC0B4B"/>
    <w:rsid w:val="00CC1A85"/>
    <w:rsid w:val="00CC3C80"/>
    <w:rsid w:val="00CC4F29"/>
    <w:rsid w:val="00CC56A5"/>
    <w:rsid w:val="00CC65FB"/>
    <w:rsid w:val="00CC6A16"/>
    <w:rsid w:val="00CC793D"/>
    <w:rsid w:val="00CD0413"/>
    <w:rsid w:val="00CD21CD"/>
    <w:rsid w:val="00CD5B60"/>
    <w:rsid w:val="00CD617C"/>
    <w:rsid w:val="00CE248D"/>
    <w:rsid w:val="00CE57F8"/>
    <w:rsid w:val="00CE6A61"/>
    <w:rsid w:val="00CE7E62"/>
    <w:rsid w:val="00CF2B52"/>
    <w:rsid w:val="00CF2CA0"/>
    <w:rsid w:val="00CF3851"/>
    <w:rsid w:val="00CF3BB8"/>
    <w:rsid w:val="00CF4866"/>
    <w:rsid w:val="00CF5D36"/>
    <w:rsid w:val="00CF73E1"/>
    <w:rsid w:val="00CF7D87"/>
    <w:rsid w:val="00CF7ED7"/>
    <w:rsid w:val="00CF7F86"/>
    <w:rsid w:val="00D0021A"/>
    <w:rsid w:val="00D01E45"/>
    <w:rsid w:val="00D02C00"/>
    <w:rsid w:val="00D04CF0"/>
    <w:rsid w:val="00D055F9"/>
    <w:rsid w:val="00D06EE2"/>
    <w:rsid w:val="00D06FC6"/>
    <w:rsid w:val="00D10409"/>
    <w:rsid w:val="00D10EB3"/>
    <w:rsid w:val="00D11015"/>
    <w:rsid w:val="00D115AF"/>
    <w:rsid w:val="00D12D66"/>
    <w:rsid w:val="00D12D76"/>
    <w:rsid w:val="00D14316"/>
    <w:rsid w:val="00D15B18"/>
    <w:rsid w:val="00D15D49"/>
    <w:rsid w:val="00D202E9"/>
    <w:rsid w:val="00D20E9D"/>
    <w:rsid w:val="00D216B9"/>
    <w:rsid w:val="00D23077"/>
    <w:rsid w:val="00D23716"/>
    <w:rsid w:val="00D248E2"/>
    <w:rsid w:val="00D25A7D"/>
    <w:rsid w:val="00D273FE"/>
    <w:rsid w:val="00D33704"/>
    <w:rsid w:val="00D33D39"/>
    <w:rsid w:val="00D35616"/>
    <w:rsid w:val="00D36AFD"/>
    <w:rsid w:val="00D37984"/>
    <w:rsid w:val="00D402D0"/>
    <w:rsid w:val="00D4147A"/>
    <w:rsid w:val="00D45BCA"/>
    <w:rsid w:val="00D508F2"/>
    <w:rsid w:val="00D52A6C"/>
    <w:rsid w:val="00D52F7A"/>
    <w:rsid w:val="00D57460"/>
    <w:rsid w:val="00D5760C"/>
    <w:rsid w:val="00D600A9"/>
    <w:rsid w:val="00D612BA"/>
    <w:rsid w:val="00D61659"/>
    <w:rsid w:val="00D62204"/>
    <w:rsid w:val="00D63E51"/>
    <w:rsid w:val="00D642D2"/>
    <w:rsid w:val="00D64D65"/>
    <w:rsid w:val="00D66231"/>
    <w:rsid w:val="00D67E9E"/>
    <w:rsid w:val="00D7087A"/>
    <w:rsid w:val="00D71E27"/>
    <w:rsid w:val="00D735CF"/>
    <w:rsid w:val="00D73A89"/>
    <w:rsid w:val="00D73EEA"/>
    <w:rsid w:val="00D75BE6"/>
    <w:rsid w:val="00D80D8E"/>
    <w:rsid w:val="00D80FED"/>
    <w:rsid w:val="00D81B3F"/>
    <w:rsid w:val="00D81E7F"/>
    <w:rsid w:val="00D83B2D"/>
    <w:rsid w:val="00D85EF2"/>
    <w:rsid w:val="00D86CE1"/>
    <w:rsid w:val="00D86F9E"/>
    <w:rsid w:val="00D9017F"/>
    <w:rsid w:val="00D90643"/>
    <w:rsid w:val="00D922D7"/>
    <w:rsid w:val="00D935D1"/>
    <w:rsid w:val="00D95611"/>
    <w:rsid w:val="00D961AA"/>
    <w:rsid w:val="00D9625C"/>
    <w:rsid w:val="00DA143B"/>
    <w:rsid w:val="00DA193D"/>
    <w:rsid w:val="00DA1C0E"/>
    <w:rsid w:val="00DA41B7"/>
    <w:rsid w:val="00DA4217"/>
    <w:rsid w:val="00DA44F2"/>
    <w:rsid w:val="00DA4CF0"/>
    <w:rsid w:val="00DA6257"/>
    <w:rsid w:val="00DA6C41"/>
    <w:rsid w:val="00DA7BD0"/>
    <w:rsid w:val="00DB095C"/>
    <w:rsid w:val="00DB09D9"/>
    <w:rsid w:val="00DB3365"/>
    <w:rsid w:val="00DB52E9"/>
    <w:rsid w:val="00DB5D03"/>
    <w:rsid w:val="00DB637D"/>
    <w:rsid w:val="00DC1B73"/>
    <w:rsid w:val="00DC487D"/>
    <w:rsid w:val="00DC5993"/>
    <w:rsid w:val="00DC5AD4"/>
    <w:rsid w:val="00DC63F3"/>
    <w:rsid w:val="00DC644E"/>
    <w:rsid w:val="00DC7018"/>
    <w:rsid w:val="00DD043F"/>
    <w:rsid w:val="00DD221C"/>
    <w:rsid w:val="00DD37B9"/>
    <w:rsid w:val="00DD3E52"/>
    <w:rsid w:val="00DE0153"/>
    <w:rsid w:val="00DE0D33"/>
    <w:rsid w:val="00DE0E53"/>
    <w:rsid w:val="00DE116D"/>
    <w:rsid w:val="00DE12F8"/>
    <w:rsid w:val="00DE1774"/>
    <w:rsid w:val="00DE46D5"/>
    <w:rsid w:val="00DE4C1B"/>
    <w:rsid w:val="00DE57A5"/>
    <w:rsid w:val="00DF08A8"/>
    <w:rsid w:val="00DF1147"/>
    <w:rsid w:val="00DF1231"/>
    <w:rsid w:val="00DF20A5"/>
    <w:rsid w:val="00DF3F21"/>
    <w:rsid w:val="00DF42DF"/>
    <w:rsid w:val="00DF56D9"/>
    <w:rsid w:val="00DF65D5"/>
    <w:rsid w:val="00DF7019"/>
    <w:rsid w:val="00DF77D1"/>
    <w:rsid w:val="00E02FB6"/>
    <w:rsid w:val="00E03691"/>
    <w:rsid w:val="00E0564C"/>
    <w:rsid w:val="00E05C98"/>
    <w:rsid w:val="00E107DA"/>
    <w:rsid w:val="00E136D7"/>
    <w:rsid w:val="00E149FE"/>
    <w:rsid w:val="00E14B55"/>
    <w:rsid w:val="00E167BE"/>
    <w:rsid w:val="00E2185D"/>
    <w:rsid w:val="00E22318"/>
    <w:rsid w:val="00E23309"/>
    <w:rsid w:val="00E256A7"/>
    <w:rsid w:val="00E2674C"/>
    <w:rsid w:val="00E27463"/>
    <w:rsid w:val="00E278C7"/>
    <w:rsid w:val="00E27A83"/>
    <w:rsid w:val="00E32269"/>
    <w:rsid w:val="00E33FA1"/>
    <w:rsid w:val="00E34A96"/>
    <w:rsid w:val="00E36153"/>
    <w:rsid w:val="00E40B27"/>
    <w:rsid w:val="00E40E9D"/>
    <w:rsid w:val="00E4134B"/>
    <w:rsid w:val="00E44C40"/>
    <w:rsid w:val="00E4539F"/>
    <w:rsid w:val="00E46A01"/>
    <w:rsid w:val="00E50C99"/>
    <w:rsid w:val="00E5170B"/>
    <w:rsid w:val="00E52FCA"/>
    <w:rsid w:val="00E5664C"/>
    <w:rsid w:val="00E57DA2"/>
    <w:rsid w:val="00E57ED7"/>
    <w:rsid w:val="00E60895"/>
    <w:rsid w:val="00E6172E"/>
    <w:rsid w:val="00E63844"/>
    <w:rsid w:val="00E673D7"/>
    <w:rsid w:val="00E72514"/>
    <w:rsid w:val="00E72C4A"/>
    <w:rsid w:val="00E74D51"/>
    <w:rsid w:val="00E77939"/>
    <w:rsid w:val="00E81D54"/>
    <w:rsid w:val="00E83A57"/>
    <w:rsid w:val="00E905E6"/>
    <w:rsid w:val="00E94BAC"/>
    <w:rsid w:val="00EA34D7"/>
    <w:rsid w:val="00EA3C0D"/>
    <w:rsid w:val="00EA4A05"/>
    <w:rsid w:val="00EA6D46"/>
    <w:rsid w:val="00EA6FC3"/>
    <w:rsid w:val="00EA7033"/>
    <w:rsid w:val="00EB2384"/>
    <w:rsid w:val="00EB4529"/>
    <w:rsid w:val="00EC4A14"/>
    <w:rsid w:val="00ED00AF"/>
    <w:rsid w:val="00ED2581"/>
    <w:rsid w:val="00ED29BC"/>
    <w:rsid w:val="00ED54C3"/>
    <w:rsid w:val="00ED6520"/>
    <w:rsid w:val="00EE164F"/>
    <w:rsid w:val="00EE243E"/>
    <w:rsid w:val="00EE4452"/>
    <w:rsid w:val="00EE556B"/>
    <w:rsid w:val="00EE6D6A"/>
    <w:rsid w:val="00EE754C"/>
    <w:rsid w:val="00EF28C9"/>
    <w:rsid w:val="00EF37DD"/>
    <w:rsid w:val="00EF5027"/>
    <w:rsid w:val="00EF58A6"/>
    <w:rsid w:val="00EF5A6B"/>
    <w:rsid w:val="00F00441"/>
    <w:rsid w:val="00F004D7"/>
    <w:rsid w:val="00F01916"/>
    <w:rsid w:val="00F02502"/>
    <w:rsid w:val="00F02A99"/>
    <w:rsid w:val="00F04BF8"/>
    <w:rsid w:val="00F07A64"/>
    <w:rsid w:val="00F10E6F"/>
    <w:rsid w:val="00F12B82"/>
    <w:rsid w:val="00F12E92"/>
    <w:rsid w:val="00F13B2B"/>
    <w:rsid w:val="00F151E1"/>
    <w:rsid w:val="00F153BD"/>
    <w:rsid w:val="00F15579"/>
    <w:rsid w:val="00F17691"/>
    <w:rsid w:val="00F2172D"/>
    <w:rsid w:val="00F22A39"/>
    <w:rsid w:val="00F24704"/>
    <w:rsid w:val="00F24888"/>
    <w:rsid w:val="00F25EF6"/>
    <w:rsid w:val="00F31BD8"/>
    <w:rsid w:val="00F32459"/>
    <w:rsid w:val="00F33F4D"/>
    <w:rsid w:val="00F346A4"/>
    <w:rsid w:val="00F36905"/>
    <w:rsid w:val="00F40CBA"/>
    <w:rsid w:val="00F43DD7"/>
    <w:rsid w:val="00F45818"/>
    <w:rsid w:val="00F466D5"/>
    <w:rsid w:val="00F46979"/>
    <w:rsid w:val="00F4751F"/>
    <w:rsid w:val="00F52231"/>
    <w:rsid w:val="00F52903"/>
    <w:rsid w:val="00F52FFE"/>
    <w:rsid w:val="00F5407D"/>
    <w:rsid w:val="00F54B02"/>
    <w:rsid w:val="00F560B5"/>
    <w:rsid w:val="00F57B9E"/>
    <w:rsid w:val="00F60067"/>
    <w:rsid w:val="00F61087"/>
    <w:rsid w:val="00F6195E"/>
    <w:rsid w:val="00F619D5"/>
    <w:rsid w:val="00F62683"/>
    <w:rsid w:val="00F628B0"/>
    <w:rsid w:val="00F639BA"/>
    <w:rsid w:val="00F63BA7"/>
    <w:rsid w:val="00F677C0"/>
    <w:rsid w:val="00F73544"/>
    <w:rsid w:val="00F74086"/>
    <w:rsid w:val="00F74997"/>
    <w:rsid w:val="00F74E8E"/>
    <w:rsid w:val="00F81687"/>
    <w:rsid w:val="00F822E5"/>
    <w:rsid w:val="00F83A6A"/>
    <w:rsid w:val="00F86128"/>
    <w:rsid w:val="00F87E72"/>
    <w:rsid w:val="00F90946"/>
    <w:rsid w:val="00F930E5"/>
    <w:rsid w:val="00F94C91"/>
    <w:rsid w:val="00F95322"/>
    <w:rsid w:val="00F95578"/>
    <w:rsid w:val="00F95BF4"/>
    <w:rsid w:val="00F96A30"/>
    <w:rsid w:val="00F96FEC"/>
    <w:rsid w:val="00F9741B"/>
    <w:rsid w:val="00F97A07"/>
    <w:rsid w:val="00FA1422"/>
    <w:rsid w:val="00FA1512"/>
    <w:rsid w:val="00FA2699"/>
    <w:rsid w:val="00FB329B"/>
    <w:rsid w:val="00FB34C5"/>
    <w:rsid w:val="00FB5C1E"/>
    <w:rsid w:val="00FB6AF4"/>
    <w:rsid w:val="00FB6B7C"/>
    <w:rsid w:val="00FC0BBB"/>
    <w:rsid w:val="00FC1393"/>
    <w:rsid w:val="00FC2D3A"/>
    <w:rsid w:val="00FC518C"/>
    <w:rsid w:val="00FC62AA"/>
    <w:rsid w:val="00FC7434"/>
    <w:rsid w:val="00FD3594"/>
    <w:rsid w:val="00FD4828"/>
    <w:rsid w:val="00FE01BE"/>
    <w:rsid w:val="00FE1B50"/>
    <w:rsid w:val="00FE329A"/>
    <w:rsid w:val="00FE7002"/>
    <w:rsid w:val="00FF2420"/>
    <w:rsid w:val="00FF2B52"/>
    <w:rsid w:val="00FF3547"/>
    <w:rsid w:val="00FF4944"/>
    <w:rsid w:val="00FF5A19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7B3152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David Transparent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FF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link w:val="20"/>
    <w:uiPriority w:val="99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7E58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9"/>
    <w:semiHidden/>
    <w:locked/>
    <w:rsid w:val="007E58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כותרת 4 תו"/>
    <w:basedOn w:val="a0"/>
    <w:link w:val="4"/>
    <w:uiPriority w:val="99"/>
    <w:semiHidden/>
    <w:locked/>
    <w:rsid w:val="007E5820"/>
    <w:rPr>
      <w:rFonts w:ascii="Calibri" w:hAnsi="Calibri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sid w:val="007E5820"/>
    <w:rPr>
      <w:rFonts w:ascii="David Transparent" w:hAnsi="David Transparent" w:cs="Times New Roman"/>
      <w:bCs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47AF9"/>
    <w:pPr>
      <w:bidi/>
    </w:pPr>
    <w:rPr>
      <w:rFonts w:ascii="Arial Black" w:hAnsi="Arial Blac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A23DF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7E5820"/>
    <w:rPr>
      <w:rFonts w:ascii="Times New Roman" w:hAnsi="Times New Roman" w:cs="Times New Roman"/>
      <w:bCs/>
      <w:sz w:val="2"/>
    </w:rPr>
  </w:style>
  <w:style w:type="paragraph" w:styleId="aa">
    <w:name w:val="Subtitle"/>
    <w:basedOn w:val="a"/>
    <w:link w:val="ab"/>
    <w:uiPriority w:val="99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b">
    <w:name w:val="כותרת משנה תו"/>
    <w:basedOn w:val="a0"/>
    <w:link w:val="aa"/>
    <w:uiPriority w:val="99"/>
    <w:locked/>
    <w:rsid w:val="007E5820"/>
    <w:rPr>
      <w:rFonts w:ascii="Cambria" w:hAnsi="Cambria" w:cs="Times New Roman"/>
      <w:bCs/>
      <w:sz w:val="24"/>
      <w:szCs w:val="24"/>
    </w:rPr>
  </w:style>
  <w:style w:type="paragraph" w:styleId="ac">
    <w:name w:val="Body Text Indent"/>
    <w:basedOn w:val="a"/>
    <w:link w:val="ad"/>
    <w:uiPriority w:val="99"/>
    <w:rsid w:val="00E2330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David"/>
      <w:bCs w:val="0"/>
    </w:rPr>
  </w:style>
  <w:style w:type="character" w:customStyle="1" w:styleId="ad">
    <w:name w:val="כניסה בגוף טקסט תו"/>
    <w:basedOn w:val="a0"/>
    <w:link w:val="ac"/>
    <w:uiPriority w:val="99"/>
    <w:locked/>
    <w:rsid w:val="00E23309"/>
    <w:rPr>
      <w:rFonts w:ascii="Times New Roman" w:hAnsi="Times New Roman" w:cs="David"/>
      <w:lang w:bidi="he-IL"/>
    </w:rPr>
  </w:style>
  <w:style w:type="paragraph" w:styleId="ae">
    <w:name w:val="List Paragraph"/>
    <w:basedOn w:val="a"/>
    <w:uiPriority w:val="34"/>
    <w:qFormat/>
    <w:rsid w:val="005A2CB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11">
    <w:name w:val="פיסקת רשימה1"/>
    <w:basedOn w:val="a"/>
    <w:uiPriority w:val="99"/>
    <w:rsid w:val="00981F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21">
    <w:name w:val="פיסקת רשימה2"/>
    <w:basedOn w:val="a"/>
    <w:uiPriority w:val="99"/>
    <w:rsid w:val="00F83A6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f">
    <w:name w:val="Title"/>
    <w:basedOn w:val="a"/>
    <w:next w:val="a"/>
    <w:link w:val="af0"/>
    <w:qFormat/>
    <w:locked/>
    <w:rsid w:val="003A78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כותרת טקסט תו"/>
    <w:basedOn w:val="a0"/>
    <w:link w:val="af"/>
    <w:rsid w:val="003A78B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elib\Application%20Data\Microsoft\Templates\&#1500;&#1493;&#1490;&#149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23.2.2016&lt;br&gt;&lt;/p&gt;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2016-02-22T22:00:00+00:00</Sbox_DocumentDate>
  </documentManagement>
</p:properties>
</file>

<file path=customXml/itemProps1.xml><?xml version="1.0" encoding="utf-8"?>
<ds:datastoreItem xmlns:ds="http://schemas.openxmlformats.org/officeDocument/2006/customXml" ds:itemID="{891D8A60-D05E-42D8-B63C-35FFEB7C1A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31B89-27E1-4A14-B115-D5D8CB3D13D1}"/>
</file>

<file path=customXml/itemProps3.xml><?xml version="1.0" encoding="utf-8"?>
<ds:datastoreItem xmlns:ds="http://schemas.openxmlformats.org/officeDocument/2006/customXml" ds:itemID="{98F01169-55C4-4F1C-8E4D-FD7EDECA645A}"/>
</file>

<file path=customXml/itemProps4.xml><?xml version="1.0" encoding="utf-8"?>
<ds:datastoreItem xmlns:ds="http://schemas.openxmlformats.org/officeDocument/2006/customXml" ds:itemID="{2589B275-D1BD-499A-9C8C-6BAF6472CD8F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0</TotalTime>
  <Pages>1</Pages>
  <Words>196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shelib</dc:creator>
  <cp:lastModifiedBy>yinon roichman</cp:lastModifiedBy>
  <cp:revision>2</cp:revision>
  <cp:lastPrinted>2015-12-29T09:32:00Z</cp:lastPrinted>
  <dcterms:created xsi:type="dcterms:W3CDTF">2020-05-18T09:35:00Z</dcterms:created>
  <dcterms:modified xsi:type="dcterms:W3CDTF">2020-05-18T09:35:00Z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