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7B2E3" w14:textId="77777777" w:rsidR="00DC5AD4" w:rsidRPr="00DE0153" w:rsidRDefault="001928EA" w:rsidP="006004A4">
      <w:pPr>
        <w:ind w:left="-58"/>
        <w:jc w:val="right"/>
        <w:rPr>
          <w:rFonts w:cs="Narkisim"/>
          <w:sz w:val="32"/>
          <w:szCs w:val="32"/>
          <w:rtl/>
        </w:rPr>
      </w:pPr>
      <w:r>
        <w:rPr>
          <w:rFonts w:cs="Narkisim" w:hint="eastAsia"/>
          <w:b/>
          <w:bCs w:val="0"/>
          <w:sz w:val="28"/>
          <w:szCs w:val="28"/>
          <w:rtl/>
        </w:rPr>
        <w:t>‏</w:t>
      </w:r>
      <w:r>
        <w:rPr>
          <w:rFonts w:cs="Narkisim" w:hint="cs"/>
          <w:b/>
          <w:bCs w:val="0"/>
          <w:sz w:val="28"/>
          <w:szCs w:val="28"/>
          <w:rtl/>
        </w:rPr>
        <w:tab/>
      </w:r>
      <w:r>
        <w:rPr>
          <w:rFonts w:cs="Narkisim" w:hint="cs"/>
          <w:b/>
          <w:bCs w:val="0"/>
          <w:sz w:val="28"/>
          <w:szCs w:val="28"/>
          <w:rtl/>
        </w:rPr>
        <w:tab/>
      </w:r>
    </w:p>
    <w:p w14:paraId="4E26B75C" w14:textId="77777777" w:rsidR="00546B9C" w:rsidRPr="00546B9C" w:rsidRDefault="006004A4" w:rsidP="008F3719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 ישיב</w:t>
      </w:r>
      <w:r w:rsidR="00546B9C" w:rsidRPr="00546B9C">
        <w:rPr>
          <w:rFonts w:cs="Narkisim"/>
          <w:sz w:val="32"/>
          <w:szCs w:val="32"/>
          <w:u w:val="single"/>
          <w:rtl/>
        </w:rPr>
        <w:t>ה</w:t>
      </w:r>
      <w:r>
        <w:rPr>
          <w:rFonts w:cs="Narkisim" w:hint="cs"/>
          <w:sz w:val="32"/>
          <w:szCs w:val="32"/>
          <w:u w:val="single"/>
          <w:rtl/>
        </w:rPr>
        <w:t xml:space="preserve"> </w:t>
      </w:r>
      <w:r w:rsidR="008F3719">
        <w:rPr>
          <w:rFonts w:cs="Narkisim" w:hint="cs"/>
          <w:sz w:val="32"/>
          <w:szCs w:val="32"/>
          <w:u w:val="single"/>
          <w:rtl/>
        </w:rPr>
        <w:t>58</w:t>
      </w:r>
      <w:r w:rsidR="00546B9C" w:rsidRPr="00546B9C">
        <w:rPr>
          <w:rFonts w:cs="Narkisim" w:hint="cs"/>
          <w:sz w:val="32"/>
          <w:szCs w:val="32"/>
          <w:u w:val="single"/>
          <w:rtl/>
        </w:rPr>
        <w:t xml:space="preserve"> </w:t>
      </w:r>
      <w:r w:rsidR="00546B9C" w:rsidRPr="00546B9C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="00546B9C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3E5518DE" w14:textId="77777777" w:rsidR="008F3719" w:rsidRPr="000352E9" w:rsidRDefault="008F3719" w:rsidP="008F3719">
      <w:pPr>
        <w:jc w:val="center"/>
        <w:rPr>
          <w:rFonts w:asciiTheme="minorHAnsi" w:hAnsiTheme="minorHAnsi" w:cs="Narkisim"/>
          <w:sz w:val="32"/>
          <w:szCs w:val="32"/>
          <w:u w:val="single"/>
          <w:rtl/>
        </w:rPr>
      </w:pPr>
      <w:r w:rsidRPr="00E86281">
        <w:rPr>
          <w:rFonts w:asciiTheme="minorBidi" w:hAnsiTheme="minorBidi" w:cs="Narkisim"/>
          <w:sz w:val="32"/>
          <w:szCs w:val="32"/>
          <w:u w:val="single"/>
          <w:rtl/>
        </w:rPr>
        <w:t>ביום שלישי , יא' ניסן תשע"ו  - 19.04.16</w:t>
      </w:r>
    </w:p>
    <w:tbl>
      <w:tblPr>
        <w:tblStyle w:val="a7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643FDE" w14:paraId="4C295BC5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CB52" w14:textId="77777777" w:rsidR="00643FDE" w:rsidRDefault="001310D1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 w:rsidR="00643FDE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FE59" w14:textId="77777777" w:rsidR="00643FDE" w:rsidRPr="000352E9" w:rsidRDefault="00643FDE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9C4F" w14:textId="77777777" w:rsidR="00643FDE" w:rsidRPr="00923877" w:rsidRDefault="00643FDE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65D5" w14:textId="77777777" w:rsidR="00643FDE" w:rsidRDefault="00643FD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643FDE" w14:paraId="7C6A2A28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61AA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B36F" w14:textId="77777777" w:rsidR="008F3719" w:rsidRPr="000352E9" w:rsidRDefault="008F3719" w:rsidP="008F371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 xml:space="preserve">פטור ממכרז של תוכנת </w:t>
            </w:r>
            <w:proofErr w:type="spellStart"/>
            <w:r w:rsidRPr="000352E9"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>משפח"ה</w:t>
            </w:r>
            <w:proofErr w:type="spellEnd"/>
            <w:r w:rsidRPr="000352E9"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 xml:space="preserve"> תוכנה לניהול שרות פסיכולוגי</w:t>
            </w:r>
          </w:p>
          <w:p w14:paraId="3B45B31E" w14:textId="77777777" w:rsidR="00643FDE" w:rsidRPr="000352E9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13C" w14:textId="77777777" w:rsidR="00643FDE" w:rsidRPr="00923877" w:rsidRDefault="008F371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24C0" w14:textId="77777777" w:rsidR="00D94202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Calibri" w:hAnsi="Calibri"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לחב' </w:t>
            </w:r>
            <w:r>
              <w:rPr>
                <w:rFonts w:asciiTheme="minorHAnsi" w:hAnsiTheme="minorHAnsi" w:cs="Narkisim"/>
                <w:bCs w:val="0"/>
                <w:sz w:val="28"/>
                <w:szCs w:val="28"/>
              </w:rPr>
              <w:t>IP – DOT</w:t>
            </w:r>
            <w:r>
              <w:rPr>
                <w:rFonts w:asciiTheme="minorHAnsi" w:hAnsiTheme="minorHAnsi" w:cs="Narkisim" w:hint="cs"/>
                <w:bCs w:val="0"/>
                <w:sz w:val="28"/>
                <w:szCs w:val="28"/>
                <w:rtl/>
              </w:rPr>
              <w:t xml:space="preserve"> לתוכנת </w:t>
            </w:r>
            <w:proofErr w:type="spellStart"/>
            <w:r>
              <w:rPr>
                <w:rFonts w:asciiTheme="minorHAnsi" w:hAnsiTheme="minorHAnsi" w:cs="Narkisim" w:hint="cs"/>
                <w:bCs w:val="0"/>
                <w:sz w:val="28"/>
                <w:szCs w:val="28"/>
                <w:rtl/>
              </w:rPr>
              <w:t>משפח"ה</w:t>
            </w:r>
            <w:proofErr w:type="spellEnd"/>
            <w:r>
              <w:rPr>
                <w:rFonts w:ascii="Calibri" w:hAnsi="Calibri" w:cs="Narkisim" w:hint="cs"/>
                <w:b/>
                <w:bCs w:val="0"/>
                <w:sz w:val="32"/>
                <w:szCs w:val="32"/>
                <w:rtl/>
              </w:rPr>
              <w:t>.</w:t>
            </w:r>
          </w:p>
          <w:p w14:paraId="0DAE873C" w14:textId="77777777" w:rsidR="00643FDE" w:rsidRDefault="00643FDE" w:rsidP="00D94202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7B86C616" w14:textId="77777777" w:rsidR="00643FDE" w:rsidRDefault="00643FDE" w:rsidP="00D94202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643FDE" w14:paraId="31E01426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3D97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837A" w14:textId="77777777" w:rsidR="008F3719" w:rsidRPr="000352E9" w:rsidRDefault="008F3719" w:rsidP="008F3719">
            <w:pPr>
              <w:ind w:left="-1"/>
              <w:rPr>
                <w:rFonts w:asciiTheme="minorHAnsi" w:hAnsiTheme="minorHAnsi"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>דיון מכרז 58/16 אספקת מערכת לניהול לשכה משפטית</w:t>
            </w:r>
          </w:p>
          <w:p w14:paraId="3D6BACF2" w14:textId="77777777" w:rsidR="00D94202" w:rsidRPr="000352E9" w:rsidRDefault="00D94202" w:rsidP="00D94202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</w:p>
          <w:p w14:paraId="66D6A0A5" w14:textId="77777777" w:rsidR="00643FDE" w:rsidRPr="000352E9" w:rsidRDefault="00643FDE" w:rsidP="00643FDE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2DDC6E3" w14:textId="77777777" w:rsidR="00643FDE" w:rsidRPr="000352E9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05A" w14:textId="77777777" w:rsidR="00643FDE" w:rsidRPr="00923877" w:rsidRDefault="008F371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705" w14:textId="77777777" w:rsidR="008F3719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להעביר ההחלטה למועצת העיר לאישור מו"מ.</w:t>
            </w:r>
          </w:p>
          <w:p w14:paraId="7FD1E235" w14:textId="77777777" w:rsidR="00643FDE" w:rsidRDefault="00643FDE" w:rsidP="00D94202">
            <w:pPr>
              <w:ind w:left="175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643FDE" w14:paraId="6A1F87DB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CA3F" w14:textId="77777777" w:rsidR="00643FDE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C7ED" w14:textId="77777777" w:rsidR="008F3719" w:rsidRPr="000352E9" w:rsidRDefault="008F3719" w:rsidP="008F371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>דיון מכרז 57/16 אספקה התקנה ואחזקת מתקני סל במוסדות העירייה</w:t>
            </w:r>
          </w:p>
          <w:p w14:paraId="32CA9E73" w14:textId="77777777" w:rsidR="00D94202" w:rsidRPr="000352E9" w:rsidRDefault="00D94202" w:rsidP="00D94202">
            <w:pPr>
              <w:ind w:left="-2"/>
              <w:rPr>
                <w:rFonts w:cs="Narkisim"/>
                <w:b/>
                <w:bCs w:val="0"/>
                <w:sz w:val="32"/>
                <w:szCs w:val="32"/>
              </w:rPr>
            </w:pPr>
          </w:p>
          <w:p w14:paraId="222D62F8" w14:textId="77777777" w:rsidR="00643FDE" w:rsidRPr="000352E9" w:rsidRDefault="00643FD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89E" w14:textId="77777777" w:rsidR="00643FDE" w:rsidRPr="00923877" w:rsidRDefault="00D94202" w:rsidP="008F371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</w:t>
            </w:r>
            <w:r w:rsidR="008F3719"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2BE6" w14:textId="77777777" w:rsidR="008F3719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Theme="minorHAnsi" w:hAnsiTheme="minorHAnsi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העבודה לחב' תעשיות רק לספורט.</w:t>
            </w:r>
          </w:p>
          <w:p w14:paraId="17CB02FB" w14:textId="77777777" w:rsidR="008F3719" w:rsidRDefault="008F3719" w:rsidP="008F3719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623E044A" w14:textId="77777777" w:rsidR="00D94202" w:rsidRDefault="00D94202" w:rsidP="00D94202">
            <w:pPr>
              <w:ind w:left="175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00377210" w14:textId="77777777" w:rsidR="00643FDE" w:rsidRDefault="00643FDE" w:rsidP="00D94202">
            <w:pPr>
              <w:ind w:left="175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8F3719" w14:paraId="782FF709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7AB" w14:textId="77777777" w:rsidR="008F3719" w:rsidRPr="008F3719" w:rsidRDefault="008F3719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8DB2" w14:textId="77777777" w:rsidR="008F3719" w:rsidRPr="000352E9" w:rsidRDefault="008F3719" w:rsidP="008F371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>דיון ע"פ פרסום בעתון לרכישת אופנועים לשיטור העירוני</w:t>
            </w:r>
          </w:p>
          <w:p w14:paraId="00B19F96" w14:textId="77777777" w:rsidR="008F3719" w:rsidRPr="000352E9" w:rsidRDefault="008F3719" w:rsidP="008F3719">
            <w:pPr>
              <w:ind w:left="-1"/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0A1" w14:textId="77777777" w:rsidR="008F3719" w:rsidRDefault="008F3719" w:rsidP="008F371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F0BE" w14:textId="77777777" w:rsidR="008F3719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Theme="minorHAnsi" w:hAnsiTheme="minorHAnsi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את הרכישה למאיר חברה למכוניות ומשאיות בע"מ.</w:t>
            </w:r>
          </w:p>
          <w:p w14:paraId="1D985635" w14:textId="77777777" w:rsidR="008F3719" w:rsidRPr="007001DC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F3719" w14:paraId="5E18E78E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A0F" w14:textId="77777777" w:rsidR="008F3719" w:rsidRPr="008F3719" w:rsidRDefault="008F3719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555" w14:textId="77777777" w:rsidR="008F3719" w:rsidRPr="000352E9" w:rsidRDefault="008F3719" w:rsidP="008F371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דיון מכרז 59/16 מתן שירותים להעמקת הזהות והמורשת היהודית במסגרת החינוך הפורמלי והבלתי פורמלי בעיר נתניה</w:t>
            </w:r>
          </w:p>
          <w:p w14:paraId="59657639" w14:textId="77777777" w:rsidR="008F3719" w:rsidRPr="000352E9" w:rsidRDefault="008F3719" w:rsidP="008F3719">
            <w:pPr>
              <w:ind w:left="-1"/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954" w14:textId="77777777" w:rsidR="008F3719" w:rsidRDefault="008F3719" w:rsidP="008F371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F37" w14:textId="77777777" w:rsidR="008F3719" w:rsidRPr="007001DC" w:rsidRDefault="008F3719" w:rsidP="008F371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 לתת את העבודה לעמותת אור יחיאל.</w:t>
            </w:r>
          </w:p>
        </w:tc>
      </w:tr>
      <w:tr w:rsidR="000352E9" w14:paraId="543EB0F4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5F9" w14:textId="77777777" w:rsidR="000352E9" w:rsidRPr="000352E9" w:rsidRDefault="000352E9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B72C" w14:textId="77777777" w:rsidR="000352E9" w:rsidRPr="000352E9" w:rsidRDefault="000352E9" w:rsidP="000352E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 xml:space="preserve">פטור ממכרז לחב' אורד מערכות מערכת גילוי אש ומערכת </w:t>
            </w:r>
            <w:proofErr w:type="spellStart"/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>אנסול</w:t>
            </w:r>
            <w:proofErr w:type="spellEnd"/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 xml:space="preserve"> באצטדיון</w:t>
            </w:r>
          </w:p>
          <w:p w14:paraId="7B60D43E" w14:textId="77777777" w:rsidR="000352E9" w:rsidRPr="000352E9" w:rsidRDefault="000352E9" w:rsidP="008F3719">
            <w:pPr>
              <w:ind w:left="-1"/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6BE" w14:textId="77777777" w:rsidR="000352E9" w:rsidRDefault="000352E9" w:rsidP="008F371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98E" w14:textId="77777777" w:rsidR="000352E9" w:rsidRPr="007001DC" w:rsidRDefault="000352E9" w:rsidP="000352E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לחב' </w:t>
            </w:r>
            <w:r>
              <w:rPr>
                <w:rFonts w:asciiTheme="minorHAnsi" w:hAnsiTheme="minorHAnsi" w:cs="Narkisim" w:hint="cs"/>
                <w:bCs w:val="0"/>
                <w:sz w:val="28"/>
                <w:szCs w:val="28"/>
                <w:rtl/>
              </w:rPr>
              <w:t>אורד</w:t>
            </w:r>
          </w:p>
        </w:tc>
      </w:tr>
      <w:tr w:rsidR="000352E9" w14:paraId="63E1A93A" w14:textId="77777777" w:rsidTr="00643FD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EB7" w14:textId="77777777" w:rsidR="000352E9" w:rsidRDefault="000352E9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F71" w14:textId="77777777" w:rsidR="000352E9" w:rsidRPr="000352E9" w:rsidRDefault="000352E9" w:rsidP="000352E9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  <w:t xml:space="preserve">פטור ממכרז לזהות ישראלית לבני נוער עולים מצרפת ארגון </w:t>
            </w:r>
            <w:r w:rsidRPr="000352E9">
              <w:rPr>
                <w:rFonts w:asciiTheme="minorBidi" w:hAnsiTheme="minorBidi" w:cs="Narkisim"/>
                <w:b/>
                <w:bCs w:val="0"/>
                <w:sz w:val="32"/>
                <w:szCs w:val="32"/>
              </w:rPr>
              <w:t>VIF</w:t>
            </w:r>
          </w:p>
          <w:p w14:paraId="010014EE" w14:textId="77777777" w:rsidR="000352E9" w:rsidRPr="000352E9" w:rsidRDefault="000352E9" w:rsidP="000352E9">
            <w:pPr>
              <w:ind w:left="-1"/>
              <w:rPr>
                <w:rFonts w:asciiTheme="minorBidi" w:hAnsiTheme="minorBidi" w:cs="Narkisim"/>
                <w:b/>
                <w:bCs w:val="0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AEBF" w14:textId="77777777" w:rsidR="000352E9" w:rsidRDefault="000352E9" w:rsidP="008F371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FBE" w14:textId="77777777" w:rsidR="000352E9" w:rsidRPr="007001DC" w:rsidRDefault="000352E9" w:rsidP="000352E9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לאור האמור לעיל, 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לארגון</w:t>
            </w:r>
            <w:r>
              <w:rPr>
                <w:rFonts w:asciiTheme="minorHAnsi" w:hAnsiTheme="minorHAnsi" w:cs="Narkisim"/>
                <w:bCs w:val="0"/>
                <w:sz w:val="28"/>
                <w:szCs w:val="28"/>
              </w:rPr>
              <w:t xml:space="preserve">VIF </w:t>
            </w:r>
            <w:r>
              <w:rPr>
                <w:rFonts w:asciiTheme="minorHAnsi" w:hAnsiTheme="minorHAnsi" w:cs="Narkisim" w:hint="cs"/>
                <w:bCs w:val="0"/>
                <w:sz w:val="28"/>
                <w:szCs w:val="28"/>
                <w:rtl/>
              </w:rPr>
              <w:t xml:space="preserve"> זהות יהודית.</w:t>
            </w:r>
          </w:p>
        </w:tc>
      </w:tr>
    </w:tbl>
    <w:p w14:paraId="632603FD" w14:textId="77777777" w:rsidR="009C3881" w:rsidRPr="00157D27" w:rsidRDefault="001310D1" w:rsidP="00BB059F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  <w:r>
        <w:rPr>
          <w:rFonts w:ascii="Arial" w:hAnsi="Arial" w:cs="Narkisim" w:hint="cs"/>
          <w:b/>
          <w:bCs w:val="0"/>
          <w:sz w:val="28"/>
          <w:szCs w:val="28"/>
          <w:rtl/>
        </w:rPr>
        <w:t xml:space="preserve">         </w:t>
      </w:r>
      <w:r>
        <w:rPr>
          <w:rFonts w:ascii="Arial" w:hAnsi="Arial" w:cs="Narkisim" w:hint="cs"/>
          <w:b/>
          <w:bCs w:val="0"/>
          <w:sz w:val="28"/>
          <w:szCs w:val="28"/>
          <w:rtl/>
        </w:rPr>
        <w:tab/>
      </w:r>
    </w:p>
    <w:sectPr w:rsidR="009C3881" w:rsidRPr="00157D27" w:rsidSect="00994F24">
      <w:footerReference w:type="default" r:id="rId8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9E2AE" w14:textId="77777777" w:rsidR="00BB7479" w:rsidRDefault="00BB7479">
      <w:r>
        <w:separator/>
      </w:r>
    </w:p>
  </w:endnote>
  <w:endnote w:type="continuationSeparator" w:id="0">
    <w:p w14:paraId="169826FE" w14:textId="77777777" w:rsidR="00BB7479" w:rsidRDefault="00B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6F3E0DB" w14:textId="77777777" w:rsidR="00C27825" w:rsidRDefault="00C2782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2E9" w:rsidRPr="000352E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15060A34" w14:textId="77777777" w:rsidR="00C27825" w:rsidRPr="00D33D39" w:rsidRDefault="00C27825" w:rsidP="00CA0164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1ED30" w14:textId="77777777" w:rsidR="00BB7479" w:rsidRDefault="00BB7479">
      <w:r>
        <w:separator/>
      </w:r>
    </w:p>
  </w:footnote>
  <w:footnote w:type="continuationSeparator" w:id="0">
    <w:p w14:paraId="705D1963" w14:textId="77777777" w:rsidR="00BB7479" w:rsidRDefault="00BB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6FE"/>
    <w:multiLevelType w:val="hybridMultilevel"/>
    <w:tmpl w:val="1DA0FE50"/>
    <w:lvl w:ilvl="0" w:tplc="C744146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40580"/>
    <w:multiLevelType w:val="hybridMultilevel"/>
    <w:tmpl w:val="15CA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24BB8"/>
    <w:multiLevelType w:val="hybridMultilevel"/>
    <w:tmpl w:val="0C206FF4"/>
    <w:lvl w:ilvl="0" w:tplc="9FE4855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" w15:restartNumberingAfterBreak="0">
    <w:nsid w:val="109552B9"/>
    <w:multiLevelType w:val="hybridMultilevel"/>
    <w:tmpl w:val="4E404E2C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11C91010"/>
    <w:multiLevelType w:val="hybridMultilevel"/>
    <w:tmpl w:val="157C8578"/>
    <w:lvl w:ilvl="0" w:tplc="F1D89774">
      <w:start w:val="1"/>
      <w:numFmt w:val="hebrew1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3683F64"/>
    <w:multiLevelType w:val="hybridMultilevel"/>
    <w:tmpl w:val="47E0AEA6"/>
    <w:lvl w:ilvl="0" w:tplc="4162A4C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B661C"/>
    <w:multiLevelType w:val="hybridMultilevel"/>
    <w:tmpl w:val="24D8D174"/>
    <w:lvl w:ilvl="0" w:tplc="74045B1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44268D2"/>
    <w:multiLevelType w:val="hybridMultilevel"/>
    <w:tmpl w:val="050876EE"/>
    <w:lvl w:ilvl="0" w:tplc="CAB29C9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1A056DF3"/>
    <w:multiLevelType w:val="hybridMultilevel"/>
    <w:tmpl w:val="1DC684B0"/>
    <w:lvl w:ilvl="0" w:tplc="C16E51CA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1CA06720"/>
    <w:multiLevelType w:val="hybridMultilevel"/>
    <w:tmpl w:val="AC78F9FA"/>
    <w:lvl w:ilvl="0" w:tplc="8E2222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274B4"/>
    <w:multiLevelType w:val="hybridMultilevel"/>
    <w:tmpl w:val="2EEC6B4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22DED"/>
    <w:multiLevelType w:val="hybridMultilevel"/>
    <w:tmpl w:val="8534A750"/>
    <w:lvl w:ilvl="0" w:tplc="432A0A68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58F06C3"/>
    <w:multiLevelType w:val="hybridMultilevel"/>
    <w:tmpl w:val="3918D154"/>
    <w:lvl w:ilvl="0" w:tplc="F648D238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328C5EC4"/>
    <w:multiLevelType w:val="hybridMultilevel"/>
    <w:tmpl w:val="4CC4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B2339"/>
    <w:multiLevelType w:val="hybridMultilevel"/>
    <w:tmpl w:val="DF86A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312F"/>
    <w:multiLevelType w:val="hybridMultilevel"/>
    <w:tmpl w:val="6CD6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948F8"/>
    <w:multiLevelType w:val="hybridMultilevel"/>
    <w:tmpl w:val="D6C2761E"/>
    <w:lvl w:ilvl="0" w:tplc="E0C686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35712"/>
    <w:multiLevelType w:val="hybridMultilevel"/>
    <w:tmpl w:val="3DDEE4D8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46C36B40"/>
    <w:multiLevelType w:val="hybridMultilevel"/>
    <w:tmpl w:val="DA94DCF4"/>
    <w:lvl w:ilvl="0" w:tplc="091A74F2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4F7E6750"/>
    <w:multiLevelType w:val="hybridMultilevel"/>
    <w:tmpl w:val="7CF42698"/>
    <w:lvl w:ilvl="0" w:tplc="F8B614F6">
      <w:start w:val="1"/>
      <w:numFmt w:val="hebrew1"/>
      <w:lvlText w:val="%1."/>
      <w:lvlJc w:val="left"/>
      <w:pPr>
        <w:ind w:left="719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5E872395"/>
    <w:multiLevelType w:val="hybridMultilevel"/>
    <w:tmpl w:val="4BF420D4"/>
    <w:lvl w:ilvl="0" w:tplc="FD16BC3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21" w15:restartNumberingAfterBreak="0">
    <w:nsid w:val="5ED8488D"/>
    <w:multiLevelType w:val="hybridMultilevel"/>
    <w:tmpl w:val="36E8C08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E7CCA"/>
    <w:multiLevelType w:val="hybridMultilevel"/>
    <w:tmpl w:val="21CABC32"/>
    <w:lvl w:ilvl="0" w:tplc="764CDBA6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708B6366"/>
    <w:multiLevelType w:val="hybridMultilevel"/>
    <w:tmpl w:val="251E64E4"/>
    <w:lvl w:ilvl="0" w:tplc="182E0F8E">
      <w:start w:val="1"/>
      <w:numFmt w:val="hebrew1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7847006D"/>
    <w:multiLevelType w:val="hybridMultilevel"/>
    <w:tmpl w:val="3FEE0DCC"/>
    <w:lvl w:ilvl="0" w:tplc="CACC9DC6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7F123B60"/>
    <w:multiLevelType w:val="hybridMultilevel"/>
    <w:tmpl w:val="0168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5"/>
  </w:num>
  <w:num w:numId="5">
    <w:abstractNumId w:val="14"/>
  </w:num>
  <w:num w:numId="6">
    <w:abstractNumId w:val="4"/>
  </w:num>
  <w:num w:numId="7">
    <w:abstractNumId w:val="8"/>
  </w:num>
  <w:num w:numId="8">
    <w:abstractNumId w:val="24"/>
  </w:num>
  <w:num w:numId="9">
    <w:abstractNumId w:val="7"/>
  </w:num>
  <w:num w:numId="10">
    <w:abstractNumId w:val="12"/>
  </w:num>
  <w:num w:numId="11">
    <w:abstractNumId w:val="19"/>
  </w:num>
  <w:num w:numId="12">
    <w:abstractNumId w:val="16"/>
  </w:num>
  <w:num w:numId="13">
    <w:abstractNumId w:val="22"/>
  </w:num>
  <w:num w:numId="14">
    <w:abstractNumId w:val="18"/>
  </w:num>
  <w:num w:numId="15">
    <w:abstractNumId w:val="0"/>
  </w:num>
  <w:num w:numId="16">
    <w:abstractNumId w:val="3"/>
  </w:num>
  <w:num w:numId="17">
    <w:abstractNumId w:val="17"/>
  </w:num>
  <w:num w:numId="18">
    <w:abstractNumId w:val="10"/>
  </w:num>
  <w:num w:numId="19">
    <w:abstractNumId w:val="10"/>
  </w:num>
  <w:num w:numId="20">
    <w:abstractNumId w:val="2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3A0"/>
    <w:rsid w:val="000012FD"/>
    <w:rsid w:val="00002E49"/>
    <w:rsid w:val="00002EAC"/>
    <w:rsid w:val="00012A10"/>
    <w:rsid w:val="0001394C"/>
    <w:rsid w:val="0001437F"/>
    <w:rsid w:val="00016021"/>
    <w:rsid w:val="000167B6"/>
    <w:rsid w:val="00017B00"/>
    <w:rsid w:val="000221C4"/>
    <w:rsid w:val="0002375C"/>
    <w:rsid w:val="0002410F"/>
    <w:rsid w:val="00024B86"/>
    <w:rsid w:val="000255B0"/>
    <w:rsid w:val="00025EAE"/>
    <w:rsid w:val="00025F87"/>
    <w:rsid w:val="00030546"/>
    <w:rsid w:val="000309C1"/>
    <w:rsid w:val="00030A9B"/>
    <w:rsid w:val="00031412"/>
    <w:rsid w:val="000314DF"/>
    <w:rsid w:val="000316AE"/>
    <w:rsid w:val="0003260A"/>
    <w:rsid w:val="000326C9"/>
    <w:rsid w:val="00033210"/>
    <w:rsid w:val="0003395A"/>
    <w:rsid w:val="0003400A"/>
    <w:rsid w:val="00034F80"/>
    <w:rsid w:val="000352E9"/>
    <w:rsid w:val="000354C6"/>
    <w:rsid w:val="00035F19"/>
    <w:rsid w:val="00036AD9"/>
    <w:rsid w:val="00041424"/>
    <w:rsid w:val="0004158C"/>
    <w:rsid w:val="00042365"/>
    <w:rsid w:val="00042FEE"/>
    <w:rsid w:val="00043D4B"/>
    <w:rsid w:val="0004580A"/>
    <w:rsid w:val="00046DC7"/>
    <w:rsid w:val="00050803"/>
    <w:rsid w:val="000538B8"/>
    <w:rsid w:val="00054DD2"/>
    <w:rsid w:val="00057E4D"/>
    <w:rsid w:val="00061A1C"/>
    <w:rsid w:val="00063BAD"/>
    <w:rsid w:val="00064AFA"/>
    <w:rsid w:val="000656A2"/>
    <w:rsid w:val="0006672E"/>
    <w:rsid w:val="00067601"/>
    <w:rsid w:val="000676A7"/>
    <w:rsid w:val="00070A1C"/>
    <w:rsid w:val="000719D9"/>
    <w:rsid w:val="000727B3"/>
    <w:rsid w:val="00074696"/>
    <w:rsid w:val="00075418"/>
    <w:rsid w:val="00076103"/>
    <w:rsid w:val="00077740"/>
    <w:rsid w:val="000835D5"/>
    <w:rsid w:val="00086404"/>
    <w:rsid w:val="00090306"/>
    <w:rsid w:val="00090828"/>
    <w:rsid w:val="0009269E"/>
    <w:rsid w:val="00093DB2"/>
    <w:rsid w:val="00093E61"/>
    <w:rsid w:val="000946E2"/>
    <w:rsid w:val="000956DB"/>
    <w:rsid w:val="00097A13"/>
    <w:rsid w:val="000A134C"/>
    <w:rsid w:val="000A483C"/>
    <w:rsid w:val="000A4C75"/>
    <w:rsid w:val="000A5257"/>
    <w:rsid w:val="000A535B"/>
    <w:rsid w:val="000A5D60"/>
    <w:rsid w:val="000A68DC"/>
    <w:rsid w:val="000A71AF"/>
    <w:rsid w:val="000B090E"/>
    <w:rsid w:val="000B183F"/>
    <w:rsid w:val="000B1C81"/>
    <w:rsid w:val="000B2754"/>
    <w:rsid w:val="000B2DD0"/>
    <w:rsid w:val="000B50C1"/>
    <w:rsid w:val="000B62F5"/>
    <w:rsid w:val="000B7ABD"/>
    <w:rsid w:val="000B7E09"/>
    <w:rsid w:val="000C022B"/>
    <w:rsid w:val="000C0588"/>
    <w:rsid w:val="000C542D"/>
    <w:rsid w:val="000D1B1D"/>
    <w:rsid w:val="000D23BF"/>
    <w:rsid w:val="000D59BC"/>
    <w:rsid w:val="000D5EC4"/>
    <w:rsid w:val="000D672C"/>
    <w:rsid w:val="000D69BD"/>
    <w:rsid w:val="000D73AC"/>
    <w:rsid w:val="000E245A"/>
    <w:rsid w:val="000E2D00"/>
    <w:rsid w:val="000E3293"/>
    <w:rsid w:val="000E329C"/>
    <w:rsid w:val="000E3F8E"/>
    <w:rsid w:val="000E5E03"/>
    <w:rsid w:val="000E6581"/>
    <w:rsid w:val="000E6A43"/>
    <w:rsid w:val="000E7835"/>
    <w:rsid w:val="000E7E3E"/>
    <w:rsid w:val="000F0D46"/>
    <w:rsid w:val="000F28BF"/>
    <w:rsid w:val="000F2D71"/>
    <w:rsid w:val="000F3433"/>
    <w:rsid w:val="000F34D1"/>
    <w:rsid w:val="000F4048"/>
    <w:rsid w:val="000F71D3"/>
    <w:rsid w:val="000F7DF5"/>
    <w:rsid w:val="001001F7"/>
    <w:rsid w:val="00104C13"/>
    <w:rsid w:val="00110550"/>
    <w:rsid w:val="00110B43"/>
    <w:rsid w:val="00112974"/>
    <w:rsid w:val="00112E1F"/>
    <w:rsid w:val="00114382"/>
    <w:rsid w:val="001148D3"/>
    <w:rsid w:val="00115401"/>
    <w:rsid w:val="00115C64"/>
    <w:rsid w:val="00117B60"/>
    <w:rsid w:val="001222E8"/>
    <w:rsid w:val="0012240D"/>
    <w:rsid w:val="0012480A"/>
    <w:rsid w:val="00127611"/>
    <w:rsid w:val="0012793D"/>
    <w:rsid w:val="00130C66"/>
    <w:rsid w:val="001310D1"/>
    <w:rsid w:val="001318CD"/>
    <w:rsid w:val="00136FB9"/>
    <w:rsid w:val="001378CF"/>
    <w:rsid w:val="00142F48"/>
    <w:rsid w:val="00144D10"/>
    <w:rsid w:val="00145A71"/>
    <w:rsid w:val="00145B48"/>
    <w:rsid w:val="001470F3"/>
    <w:rsid w:val="00151A79"/>
    <w:rsid w:val="001532C1"/>
    <w:rsid w:val="00153CFB"/>
    <w:rsid w:val="0015666F"/>
    <w:rsid w:val="00157D27"/>
    <w:rsid w:val="001624F9"/>
    <w:rsid w:val="001632FA"/>
    <w:rsid w:val="00164420"/>
    <w:rsid w:val="00167C1B"/>
    <w:rsid w:val="00172041"/>
    <w:rsid w:val="001726FC"/>
    <w:rsid w:val="00172BB2"/>
    <w:rsid w:val="00173DA2"/>
    <w:rsid w:val="00175078"/>
    <w:rsid w:val="001758A2"/>
    <w:rsid w:val="001773C7"/>
    <w:rsid w:val="00177A3A"/>
    <w:rsid w:val="00181CA0"/>
    <w:rsid w:val="00182312"/>
    <w:rsid w:val="00182E94"/>
    <w:rsid w:val="00183069"/>
    <w:rsid w:val="00183A29"/>
    <w:rsid w:val="00183B46"/>
    <w:rsid w:val="0018446F"/>
    <w:rsid w:val="00184F38"/>
    <w:rsid w:val="00185C4B"/>
    <w:rsid w:val="001913DA"/>
    <w:rsid w:val="001928EA"/>
    <w:rsid w:val="001929DB"/>
    <w:rsid w:val="00193E05"/>
    <w:rsid w:val="001A0E69"/>
    <w:rsid w:val="001A1BAA"/>
    <w:rsid w:val="001A2FA0"/>
    <w:rsid w:val="001A3147"/>
    <w:rsid w:val="001B0F05"/>
    <w:rsid w:val="001B1053"/>
    <w:rsid w:val="001B1F1C"/>
    <w:rsid w:val="001B3044"/>
    <w:rsid w:val="001B32B0"/>
    <w:rsid w:val="001B36F4"/>
    <w:rsid w:val="001B4094"/>
    <w:rsid w:val="001B4E1C"/>
    <w:rsid w:val="001B5681"/>
    <w:rsid w:val="001B793E"/>
    <w:rsid w:val="001C0071"/>
    <w:rsid w:val="001C0565"/>
    <w:rsid w:val="001C27A7"/>
    <w:rsid w:val="001C5AD7"/>
    <w:rsid w:val="001C5F1F"/>
    <w:rsid w:val="001C693F"/>
    <w:rsid w:val="001D11E9"/>
    <w:rsid w:val="001D252D"/>
    <w:rsid w:val="001D3B2B"/>
    <w:rsid w:val="001D4B33"/>
    <w:rsid w:val="001D51CC"/>
    <w:rsid w:val="001D5BFF"/>
    <w:rsid w:val="001D702D"/>
    <w:rsid w:val="001E1313"/>
    <w:rsid w:val="001E160C"/>
    <w:rsid w:val="001E181B"/>
    <w:rsid w:val="001E29EA"/>
    <w:rsid w:val="001E373A"/>
    <w:rsid w:val="001E3D94"/>
    <w:rsid w:val="001E58C7"/>
    <w:rsid w:val="001E78DE"/>
    <w:rsid w:val="001E7C47"/>
    <w:rsid w:val="001F1149"/>
    <w:rsid w:val="001F1D14"/>
    <w:rsid w:val="001F3644"/>
    <w:rsid w:val="001F5081"/>
    <w:rsid w:val="001F595D"/>
    <w:rsid w:val="001F7289"/>
    <w:rsid w:val="0020121B"/>
    <w:rsid w:val="002039A1"/>
    <w:rsid w:val="00204B4F"/>
    <w:rsid w:val="0020523D"/>
    <w:rsid w:val="00205445"/>
    <w:rsid w:val="00205DF9"/>
    <w:rsid w:val="002066D0"/>
    <w:rsid w:val="00211DF6"/>
    <w:rsid w:val="0021437D"/>
    <w:rsid w:val="00215D2B"/>
    <w:rsid w:val="002179C0"/>
    <w:rsid w:val="00217F29"/>
    <w:rsid w:val="00220AE8"/>
    <w:rsid w:val="00221582"/>
    <w:rsid w:val="00221E2A"/>
    <w:rsid w:val="00222117"/>
    <w:rsid w:val="00222620"/>
    <w:rsid w:val="00222CB2"/>
    <w:rsid w:val="00224B30"/>
    <w:rsid w:val="00231149"/>
    <w:rsid w:val="0023178A"/>
    <w:rsid w:val="0023247F"/>
    <w:rsid w:val="002325E6"/>
    <w:rsid w:val="002327C0"/>
    <w:rsid w:val="002357B3"/>
    <w:rsid w:val="00235ACA"/>
    <w:rsid w:val="00236DFC"/>
    <w:rsid w:val="0024068B"/>
    <w:rsid w:val="00241D13"/>
    <w:rsid w:val="00242293"/>
    <w:rsid w:val="00242FAD"/>
    <w:rsid w:val="002431D0"/>
    <w:rsid w:val="002442E3"/>
    <w:rsid w:val="00244365"/>
    <w:rsid w:val="00244E11"/>
    <w:rsid w:val="00245D81"/>
    <w:rsid w:val="00247733"/>
    <w:rsid w:val="00247CC3"/>
    <w:rsid w:val="00250240"/>
    <w:rsid w:val="00253B93"/>
    <w:rsid w:val="002542CA"/>
    <w:rsid w:val="002542E8"/>
    <w:rsid w:val="00254C0D"/>
    <w:rsid w:val="00254E2D"/>
    <w:rsid w:val="002558FE"/>
    <w:rsid w:val="00256731"/>
    <w:rsid w:val="00256BF9"/>
    <w:rsid w:val="00261F55"/>
    <w:rsid w:val="00262513"/>
    <w:rsid w:val="00263652"/>
    <w:rsid w:val="00264133"/>
    <w:rsid w:val="002645A3"/>
    <w:rsid w:val="002656BA"/>
    <w:rsid w:val="002663AF"/>
    <w:rsid w:val="00272305"/>
    <w:rsid w:val="002741E7"/>
    <w:rsid w:val="00274BCB"/>
    <w:rsid w:val="00274E2C"/>
    <w:rsid w:val="00276B02"/>
    <w:rsid w:val="0027777E"/>
    <w:rsid w:val="00280B7E"/>
    <w:rsid w:val="00281C93"/>
    <w:rsid w:val="002828DB"/>
    <w:rsid w:val="00283E0C"/>
    <w:rsid w:val="00284DCF"/>
    <w:rsid w:val="002852DE"/>
    <w:rsid w:val="00287BB7"/>
    <w:rsid w:val="002902B2"/>
    <w:rsid w:val="002937B2"/>
    <w:rsid w:val="00295ED1"/>
    <w:rsid w:val="00296F96"/>
    <w:rsid w:val="002A000F"/>
    <w:rsid w:val="002A0B04"/>
    <w:rsid w:val="002A0CC0"/>
    <w:rsid w:val="002A0DBE"/>
    <w:rsid w:val="002A162C"/>
    <w:rsid w:val="002A23F9"/>
    <w:rsid w:val="002A3C2D"/>
    <w:rsid w:val="002A4500"/>
    <w:rsid w:val="002A52C5"/>
    <w:rsid w:val="002A710F"/>
    <w:rsid w:val="002A7813"/>
    <w:rsid w:val="002B2A27"/>
    <w:rsid w:val="002B4E02"/>
    <w:rsid w:val="002B5A40"/>
    <w:rsid w:val="002B6A62"/>
    <w:rsid w:val="002B6AD6"/>
    <w:rsid w:val="002B6CD5"/>
    <w:rsid w:val="002C01C5"/>
    <w:rsid w:val="002C2482"/>
    <w:rsid w:val="002C2AAF"/>
    <w:rsid w:val="002C2CA1"/>
    <w:rsid w:val="002C634F"/>
    <w:rsid w:val="002C7802"/>
    <w:rsid w:val="002D063D"/>
    <w:rsid w:val="002D07BE"/>
    <w:rsid w:val="002D0DB0"/>
    <w:rsid w:val="002D0EC7"/>
    <w:rsid w:val="002D173A"/>
    <w:rsid w:val="002D1BF3"/>
    <w:rsid w:val="002D21CE"/>
    <w:rsid w:val="002D23C6"/>
    <w:rsid w:val="002D3554"/>
    <w:rsid w:val="002D4AFF"/>
    <w:rsid w:val="002D62F2"/>
    <w:rsid w:val="002D6C71"/>
    <w:rsid w:val="002D700C"/>
    <w:rsid w:val="002E2D18"/>
    <w:rsid w:val="002E56E6"/>
    <w:rsid w:val="002E7102"/>
    <w:rsid w:val="002E7871"/>
    <w:rsid w:val="002F0467"/>
    <w:rsid w:val="002F0B6C"/>
    <w:rsid w:val="002F0CD7"/>
    <w:rsid w:val="002F2F20"/>
    <w:rsid w:val="002F367B"/>
    <w:rsid w:val="002F3D8C"/>
    <w:rsid w:val="002F5D47"/>
    <w:rsid w:val="002F6FFF"/>
    <w:rsid w:val="0030122B"/>
    <w:rsid w:val="00301AC7"/>
    <w:rsid w:val="00301F5E"/>
    <w:rsid w:val="00305949"/>
    <w:rsid w:val="00305AB5"/>
    <w:rsid w:val="00305EB1"/>
    <w:rsid w:val="003061CF"/>
    <w:rsid w:val="00306BA9"/>
    <w:rsid w:val="00307C36"/>
    <w:rsid w:val="00312198"/>
    <w:rsid w:val="0031423C"/>
    <w:rsid w:val="003142BD"/>
    <w:rsid w:val="00314766"/>
    <w:rsid w:val="0031529B"/>
    <w:rsid w:val="00316787"/>
    <w:rsid w:val="00316802"/>
    <w:rsid w:val="00316DDC"/>
    <w:rsid w:val="00317533"/>
    <w:rsid w:val="003175BC"/>
    <w:rsid w:val="00317B4C"/>
    <w:rsid w:val="00317CE1"/>
    <w:rsid w:val="00321AF5"/>
    <w:rsid w:val="0032328D"/>
    <w:rsid w:val="003232AD"/>
    <w:rsid w:val="00324BEA"/>
    <w:rsid w:val="00327180"/>
    <w:rsid w:val="00330199"/>
    <w:rsid w:val="003323AC"/>
    <w:rsid w:val="00335F3A"/>
    <w:rsid w:val="00336F57"/>
    <w:rsid w:val="0033738E"/>
    <w:rsid w:val="0034088F"/>
    <w:rsid w:val="003442FA"/>
    <w:rsid w:val="00345513"/>
    <w:rsid w:val="0034591F"/>
    <w:rsid w:val="00346238"/>
    <w:rsid w:val="003470EF"/>
    <w:rsid w:val="003471A7"/>
    <w:rsid w:val="00350AD0"/>
    <w:rsid w:val="00351304"/>
    <w:rsid w:val="003524D6"/>
    <w:rsid w:val="00354742"/>
    <w:rsid w:val="003547B7"/>
    <w:rsid w:val="00355032"/>
    <w:rsid w:val="00355EE9"/>
    <w:rsid w:val="00356156"/>
    <w:rsid w:val="003566C2"/>
    <w:rsid w:val="0036124B"/>
    <w:rsid w:val="00362D9E"/>
    <w:rsid w:val="00363065"/>
    <w:rsid w:val="00364A8C"/>
    <w:rsid w:val="00364CCA"/>
    <w:rsid w:val="00365BDB"/>
    <w:rsid w:val="00365D97"/>
    <w:rsid w:val="00366C3A"/>
    <w:rsid w:val="0037091D"/>
    <w:rsid w:val="003717FF"/>
    <w:rsid w:val="00372829"/>
    <w:rsid w:val="00373F31"/>
    <w:rsid w:val="00377356"/>
    <w:rsid w:val="0038247D"/>
    <w:rsid w:val="00383871"/>
    <w:rsid w:val="00385E79"/>
    <w:rsid w:val="00387D06"/>
    <w:rsid w:val="0039097C"/>
    <w:rsid w:val="00391176"/>
    <w:rsid w:val="003916F6"/>
    <w:rsid w:val="0039256B"/>
    <w:rsid w:val="00393D51"/>
    <w:rsid w:val="00395DEC"/>
    <w:rsid w:val="003A033D"/>
    <w:rsid w:val="003A0D2D"/>
    <w:rsid w:val="003A0F41"/>
    <w:rsid w:val="003A2032"/>
    <w:rsid w:val="003A2BEB"/>
    <w:rsid w:val="003A5D60"/>
    <w:rsid w:val="003A6079"/>
    <w:rsid w:val="003A6E08"/>
    <w:rsid w:val="003A7305"/>
    <w:rsid w:val="003A78BD"/>
    <w:rsid w:val="003B0407"/>
    <w:rsid w:val="003B09D8"/>
    <w:rsid w:val="003B136E"/>
    <w:rsid w:val="003B1A7D"/>
    <w:rsid w:val="003B21FD"/>
    <w:rsid w:val="003B31F2"/>
    <w:rsid w:val="003B792B"/>
    <w:rsid w:val="003C2107"/>
    <w:rsid w:val="003C2516"/>
    <w:rsid w:val="003C387D"/>
    <w:rsid w:val="003C3CC7"/>
    <w:rsid w:val="003C4ABA"/>
    <w:rsid w:val="003C5CD5"/>
    <w:rsid w:val="003C5FC7"/>
    <w:rsid w:val="003C607C"/>
    <w:rsid w:val="003C65BE"/>
    <w:rsid w:val="003C7646"/>
    <w:rsid w:val="003C7DBA"/>
    <w:rsid w:val="003D00F1"/>
    <w:rsid w:val="003D29FC"/>
    <w:rsid w:val="003D2E52"/>
    <w:rsid w:val="003D36CB"/>
    <w:rsid w:val="003D51FE"/>
    <w:rsid w:val="003D54D7"/>
    <w:rsid w:val="003D56A7"/>
    <w:rsid w:val="003D5CB2"/>
    <w:rsid w:val="003E1686"/>
    <w:rsid w:val="003E3593"/>
    <w:rsid w:val="003E433B"/>
    <w:rsid w:val="003E526B"/>
    <w:rsid w:val="003F0012"/>
    <w:rsid w:val="003F120D"/>
    <w:rsid w:val="003F1259"/>
    <w:rsid w:val="003F34BD"/>
    <w:rsid w:val="003F5B09"/>
    <w:rsid w:val="003F5CA0"/>
    <w:rsid w:val="003F5EF4"/>
    <w:rsid w:val="003F63C6"/>
    <w:rsid w:val="003F7328"/>
    <w:rsid w:val="003F79FE"/>
    <w:rsid w:val="00402F40"/>
    <w:rsid w:val="00405A91"/>
    <w:rsid w:val="00405BF6"/>
    <w:rsid w:val="004063E0"/>
    <w:rsid w:val="00410E2A"/>
    <w:rsid w:val="0041144B"/>
    <w:rsid w:val="00411C4E"/>
    <w:rsid w:val="00412230"/>
    <w:rsid w:val="00412EBD"/>
    <w:rsid w:val="00413C37"/>
    <w:rsid w:val="00414374"/>
    <w:rsid w:val="00414D62"/>
    <w:rsid w:val="00414D93"/>
    <w:rsid w:val="0041545D"/>
    <w:rsid w:val="004163CD"/>
    <w:rsid w:val="00417DC0"/>
    <w:rsid w:val="0042499B"/>
    <w:rsid w:val="00424F90"/>
    <w:rsid w:val="0042526F"/>
    <w:rsid w:val="004258E3"/>
    <w:rsid w:val="0042644D"/>
    <w:rsid w:val="00427E01"/>
    <w:rsid w:val="004323F1"/>
    <w:rsid w:val="004357F7"/>
    <w:rsid w:val="00435E40"/>
    <w:rsid w:val="00436BA1"/>
    <w:rsid w:val="00441D82"/>
    <w:rsid w:val="00445A4D"/>
    <w:rsid w:val="004460B5"/>
    <w:rsid w:val="00446711"/>
    <w:rsid w:val="0044778C"/>
    <w:rsid w:val="00450573"/>
    <w:rsid w:val="00451866"/>
    <w:rsid w:val="00454268"/>
    <w:rsid w:val="004563CE"/>
    <w:rsid w:val="00460F92"/>
    <w:rsid w:val="00461833"/>
    <w:rsid w:val="00461CCE"/>
    <w:rsid w:val="00463252"/>
    <w:rsid w:val="00466236"/>
    <w:rsid w:val="004668DD"/>
    <w:rsid w:val="00466B1B"/>
    <w:rsid w:val="00467D9D"/>
    <w:rsid w:val="004718EA"/>
    <w:rsid w:val="00471A60"/>
    <w:rsid w:val="00471D50"/>
    <w:rsid w:val="00472D69"/>
    <w:rsid w:val="00472E61"/>
    <w:rsid w:val="00474F06"/>
    <w:rsid w:val="00476C3E"/>
    <w:rsid w:val="00477E65"/>
    <w:rsid w:val="004803EF"/>
    <w:rsid w:val="00481B91"/>
    <w:rsid w:val="004828C3"/>
    <w:rsid w:val="00483EA9"/>
    <w:rsid w:val="0048469D"/>
    <w:rsid w:val="00484804"/>
    <w:rsid w:val="004856F1"/>
    <w:rsid w:val="00485CFA"/>
    <w:rsid w:val="0048619F"/>
    <w:rsid w:val="004862CC"/>
    <w:rsid w:val="00487C0E"/>
    <w:rsid w:val="00490B20"/>
    <w:rsid w:val="00493792"/>
    <w:rsid w:val="0049524B"/>
    <w:rsid w:val="00496352"/>
    <w:rsid w:val="00497451"/>
    <w:rsid w:val="004A0541"/>
    <w:rsid w:val="004A0DD7"/>
    <w:rsid w:val="004A327A"/>
    <w:rsid w:val="004A54C0"/>
    <w:rsid w:val="004C09B3"/>
    <w:rsid w:val="004C2B24"/>
    <w:rsid w:val="004C6048"/>
    <w:rsid w:val="004C7A16"/>
    <w:rsid w:val="004D1E27"/>
    <w:rsid w:val="004D3DBE"/>
    <w:rsid w:val="004D6D48"/>
    <w:rsid w:val="004E0119"/>
    <w:rsid w:val="004E0230"/>
    <w:rsid w:val="004E1135"/>
    <w:rsid w:val="004E4321"/>
    <w:rsid w:val="004E4E51"/>
    <w:rsid w:val="004E56CC"/>
    <w:rsid w:val="004E5D48"/>
    <w:rsid w:val="004E6D51"/>
    <w:rsid w:val="004E74AC"/>
    <w:rsid w:val="004F2FA6"/>
    <w:rsid w:val="004F34BE"/>
    <w:rsid w:val="004F5AC3"/>
    <w:rsid w:val="004F5B6D"/>
    <w:rsid w:val="004F6CF9"/>
    <w:rsid w:val="00501066"/>
    <w:rsid w:val="00501302"/>
    <w:rsid w:val="00506CAB"/>
    <w:rsid w:val="00506CB5"/>
    <w:rsid w:val="00506F84"/>
    <w:rsid w:val="0050725B"/>
    <w:rsid w:val="0051138B"/>
    <w:rsid w:val="00514C52"/>
    <w:rsid w:val="0051581D"/>
    <w:rsid w:val="00517C8C"/>
    <w:rsid w:val="00520029"/>
    <w:rsid w:val="005211CE"/>
    <w:rsid w:val="005228F1"/>
    <w:rsid w:val="00522B2B"/>
    <w:rsid w:val="00522C2B"/>
    <w:rsid w:val="00523DA4"/>
    <w:rsid w:val="00526F1C"/>
    <w:rsid w:val="00531869"/>
    <w:rsid w:val="00534BD4"/>
    <w:rsid w:val="00535F73"/>
    <w:rsid w:val="0054009B"/>
    <w:rsid w:val="00541E6E"/>
    <w:rsid w:val="00542D98"/>
    <w:rsid w:val="005448F9"/>
    <w:rsid w:val="00546B9C"/>
    <w:rsid w:val="00551414"/>
    <w:rsid w:val="00552E76"/>
    <w:rsid w:val="00556614"/>
    <w:rsid w:val="00556708"/>
    <w:rsid w:val="00561101"/>
    <w:rsid w:val="0056294A"/>
    <w:rsid w:val="00562A29"/>
    <w:rsid w:val="00562E0F"/>
    <w:rsid w:val="0056492C"/>
    <w:rsid w:val="00565C87"/>
    <w:rsid w:val="00567030"/>
    <w:rsid w:val="00570A0C"/>
    <w:rsid w:val="005723C8"/>
    <w:rsid w:val="00572937"/>
    <w:rsid w:val="00572FB2"/>
    <w:rsid w:val="005734B9"/>
    <w:rsid w:val="0057408D"/>
    <w:rsid w:val="0057490C"/>
    <w:rsid w:val="005751E7"/>
    <w:rsid w:val="00580285"/>
    <w:rsid w:val="00583429"/>
    <w:rsid w:val="00584152"/>
    <w:rsid w:val="00587746"/>
    <w:rsid w:val="0059028A"/>
    <w:rsid w:val="00592E82"/>
    <w:rsid w:val="00594257"/>
    <w:rsid w:val="00595DE7"/>
    <w:rsid w:val="005960E5"/>
    <w:rsid w:val="005A2CB7"/>
    <w:rsid w:val="005A2E2A"/>
    <w:rsid w:val="005A2FDF"/>
    <w:rsid w:val="005A407F"/>
    <w:rsid w:val="005A716E"/>
    <w:rsid w:val="005B0881"/>
    <w:rsid w:val="005B0BFA"/>
    <w:rsid w:val="005B1E3A"/>
    <w:rsid w:val="005B22F5"/>
    <w:rsid w:val="005B2453"/>
    <w:rsid w:val="005B3D08"/>
    <w:rsid w:val="005B496A"/>
    <w:rsid w:val="005C04E6"/>
    <w:rsid w:val="005C0888"/>
    <w:rsid w:val="005C2C63"/>
    <w:rsid w:val="005C6792"/>
    <w:rsid w:val="005D058D"/>
    <w:rsid w:val="005D54D2"/>
    <w:rsid w:val="005D70EC"/>
    <w:rsid w:val="005E2D36"/>
    <w:rsid w:val="005F1116"/>
    <w:rsid w:val="005F2BD3"/>
    <w:rsid w:val="005F33CF"/>
    <w:rsid w:val="005F3EE1"/>
    <w:rsid w:val="005F5C13"/>
    <w:rsid w:val="005F6224"/>
    <w:rsid w:val="005F6538"/>
    <w:rsid w:val="005F6A92"/>
    <w:rsid w:val="005F6DB8"/>
    <w:rsid w:val="005F717E"/>
    <w:rsid w:val="0060036A"/>
    <w:rsid w:val="006004A4"/>
    <w:rsid w:val="00601D71"/>
    <w:rsid w:val="00601DD3"/>
    <w:rsid w:val="0060265B"/>
    <w:rsid w:val="006033A6"/>
    <w:rsid w:val="00603859"/>
    <w:rsid w:val="00604152"/>
    <w:rsid w:val="0060469D"/>
    <w:rsid w:val="00604835"/>
    <w:rsid w:val="00605487"/>
    <w:rsid w:val="00605543"/>
    <w:rsid w:val="00605A0B"/>
    <w:rsid w:val="00605CD4"/>
    <w:rsid w:val="00610095"/>
    <w:rsid w:val="00610A32"/>
    <w:rsid w:val="00612057"/>
    <w:rsid w:val="00612343"/>
    <w:rsid w:val="00614F51"/>
    <w:rsid w:val="006155F4"/>
    <w:rsid w:val="00615975"/>
    <w:rsid w:val="00616799"/>
    <w:rsid w:val="006209B6"/>
    <w:rsid w:val="00621DFC"/>
    <w:rsid w:val="00622385"/>
    <w:rsid w:val="00624364"/>
    <w:rsid w:val="00625968"/>
    <w:rsid w:val="00627EE1"/>
    <w:rsid w:val="006300C4"/>
    <w:rsid w:val="00632610"/>
    <w:rsid w:val="006339FE"/>
    <w:rsid w:val="00633CC0"/>
    <w:rsid w:val="0063795D"/>
    <w:rsid w:val="00641EA9"/>
    <w:rsid w:val="00643152"/>
    <w:rsid w:val="006431C1"/>
    <w:rsid w:val="00643456"/>
    <w:rsid w:val="00643FDE"/>
    <w:rsid w:val="00646417"/>
    <w:rsid w:val="006505C2"/>
    <w:rsid w:val="00650AFB"/>
    <w:rsid w:val="0065490D"/>
    <w:rsid w:val="006563B5"/>
    <w:rsid w:val="00657699"/>
    <w:rsid w:val="00657B59"/>
    <w:rsid w:val="006600D0"/>
    <w:rsid w:val="00660E26"/>
    <w:rsid w:val="00661116"/>
    <w:rsid w:val="00661874"/>
    <w:rsid w:val="006620A2"/>
    <w:rsid w:val="0066406E"/>
    <w:rsid w:val="00664BCE"/>
    <w:rsid w:val="006653D8"/>
    <w:rsid w:val="00666BB4"/>
    <w:rsid w:val="00666FAB"/>
    <w:rsid w:val="0067098C"/>
    <w:rsid w:val="00673FB0"/>
    <w:rsid w:val="00674DF8"/>
    <w:rsid w:val="00674E54"/>
    <w:rsid w:val="006816FC"/>
    <w:rsid w:val="006817BA"/>
    <w:rsid w:val="00682F20"/>
    <w:rsid w:val="00683BDF"/>
    <w:rsid w:val="00683E20"/>
    <w:rsid w:val="006855E2"/>
    <w:rsid w:val="0068640E"/>
    <w:rsid w:val="00686775"/>
    <w:rsid w:val="006919C1"/>
    <w:rsid w:val="00696F3C"/>
    <w:rsid w:val="0069738B"/>
    <w:rsid w:val="006973A0"/>
    <w:rsid w:val="006A2827"/>
    <w:rsid w:val="006A4679"/>
    <w:rsid w:val="006A60D9"/>
    <w:rsid w:val="006A60EB"/>
    <w:rsid w:val="006B0EF4"/>
    <w:rsid w:val="006B0FA9"/>
    <w:rsid w:val="006B1E8F"/>
    <w:rsid w:val="006B24FA"/>
    <w:rsid w:val="006B5525"/>
    <w:rsid w:val="006B5849"/>
    <w:rsid w:val="006B656C"/>
    <w:rsid w:val="006B7DA5"/>
    <w:rsid w:val="006C30F2"/>
    <w:rsid w:val="006C41FD"/>
    <w:rsid w:val="006C6DFB"/>
    <w:rsid w:val="006C757E"/>
    <w:rsid w:val="006D1B90"/>
    <w:rsid w:val="006D3B36"/>
    <w:rsid w:val="006D5424"/>
    <w:rsid w:val="006D556D"/>
    <w:rsid w:val="006D5758"/>
    <w:rsid w:val="006D5BBF"/>
    <w:rsid w:val="006D5FFD"/>
    <w:rsid w:val="006D63FA"/>
    <w:rsid w:val="006D7AF6"/>
    <w:rsid w:val="006E052B"/>
    <w:rsid w:val="006E1249"/>
    <w:rsid w:val="006E1401"/>
    <w:rsid w:val="006E51B6"/>
    <w:rsid w:val="006E629B"/>
    <w:rsid w:val="006E7AED"/>
    <w:rsid w:val="006F12C0"/>
    <w:rsid w:val="006F13B3"/>
    <w:rsid w:val="006F226D"/>
    <w:rsid w:val="006F326B"/>
    <w:rsid w:val="006F50D4"/>
    <w:rsid w:val="006F5E00"/>
    <w:rsid w:val="006F71FD"/>
    <w:rsid w:val="006F72C8"/>
    <w:rsid w:val="007001DC"/>
    <w:rsid w:val="007002C7"/>
    <w:rsid w:val="00701746"/>
    <w:rsid w:val="00701944"/>
    <w:rsid w:val="007025DD"/>
    <w:rsid w:val="0070277A"/>
    <w:rsid w:val="00703DA4"/>
    <w:rsid w:val="00703F57"/>
    <w:rsid w:val="00704D7C"/>
    <w:rsid w:val="00710947"/>
    <w:rsid w:val="00711BE2"/>
    <w:rsid w:val="0071201A"/>
    <w:rsid w:val="0071336F"/>
    <w:rsid w:val="00720193"/>
    <w:rsid w:val="00720D86"/>
    <w:rsid w:val="0072222D"/>
    <w:rsid w:val="0072254E"/>
    <w:rsid w:val="00724062"/>
    <w:rsid w:val="00724469"/>
    <w:rsid w:val="00724ED1"/>
    <w:rsid w:val="0072538E"/>
    <w:rsid w:val="00725A2B"/>
    <w:rsid w:val="00726104"/>
    <w:rsid w:val="00727F32"/>
    <w:rsid w:val="00731F55"/>
    <w:rsid w:val="00733B93"/>
    <w:rsid w:val="00735062"/>
    <w:rsid w:val="0073528F"/>
    <w:rsid w:val="00735BE1"/>
    <w:rsid w:val="00735EFC"/>
    <w:rsid w:val="00740934"/>
    <w:rsid w:val="00740DA0"/>
    <w:rsid w:val="00741F4A"/>
    <w:rsid w:val="00742940"/>
    <w:rsid w:val="00743B13"/>
    <w:rsid w:val="00745A83"/>
    <w:rsid w:val="00750DC0"/>
    <w:rsid w:val="00750ED1"/>
    <w:rsid w:val="00752797"/>
    <w:rsid w:val="007532F9"/>
    <w:rsid w:val="0076104B"/>
    <w:rsid w:val="00761ABC"/>
    <w:rsid w:val="00761B20"/>
    <w:rsid w:val="00762C12"/>
    <w:rsid w:val="00764328"/>
    <w:rsid w:val="007644C9"/>
    <w:rsid w:val="00765094"/>
    <w:rsid w:val="0076554D"/>
    <w:rsid w:val="0076562C"/>
    <w:rsid w:val="0076607F"/>
    <w:rsid w:val="007666CD"/>
    <w:rsid w:val="007700B7"/>
    <w:rsid w:val="007726BA"/>
    <w:rsid w:val="00774587"/>
    <w:rsid w:val="00775B06"/>
    <w:rsid w:val="0078030C"/>
    <w:rsid w:val="00780A4B"/>
    <w:rsid w:val="00781C35"/>
    <w:rsid w:val="00782865"/>
    <w:rsid w:val="00784823"/>
    <w:rsid w:val="007853F9"/>
    <w:rsid w:val="007866D4"/>
    <w:rsid w:val="00787D1B"/>
    <w:rsid w:val="00790C24"/>
    <w:rsid w:val="00794933"/>
    <w:rsid w:val="00794C84"/>
    <w:rsid w:val="00796C38"/>
    <w:rsid w:val="007A1940"/>
    <w:rsid w:val="007A1D05"/>
    <w:rsid w:val="007A2645"/>
    <w:rsid w:val="007A3252"/>
    <w:rsid w:val="007A4238"/>
    <w:rsid w:val="007A4F63"/>
    <w:rsid w:val="007A66E0"/>
    <w:rsid w:val="007B49FF"/>
    <w:rsid w:val="007B7A42"/>
    <w:rsid w:val="007C056B"/>
    <w:rsid w:val="007C1EDD"/>
    <w:rsid w:val="007C221F"/>
    <w:rsid w:val="007C3A36"/>
    <w:rsid w:val="007C4558"/>
    <w:rsid w:val="007C4F36"/>
    <w:rsid w:val="007C60C6"/>
    <w:rsid w:val="007C61D2"/>
    <w:rsid w:val="007C6B64"/>
    <w:rsid w:val="007C7F6E"/>
    <w:rsid w:val="007D0AA1"/>
    <w:rsid w:val="007D11CD"/>
    <w:rsid w:val="007D2242"/>
    <w:rsid w:val="007D5293"/>
    <w:rsid w:val="007D7830"/>
    <w:rsid w:val="007D7D29"/>
    <w:rsid w:val="007E37AD"/>
    <w:rsid w:val="007E51E0"/>
    <w:rsid w:val="007E5820"/>
    <w:rsid w:val="007E5BFD"/>
    <w:rsid w:val="007E7960"/>
    <w:rsid w:val="007E7ED4"/>
    <w:rsid w:val="007F0BF0"/>
    <w:rsid w:val="007F443B"/>
    <w:rsid w:val="007F5025"/>
    <w:rsid w:val="00800102"/>
    <w:rsid w:val="0080128C"/>
    <w:rsid w:val="008017CC"/>
    <w:rsid w:val="00802B27"/>
    <w:rsid w:val="0080391E"/>
    <w:rsid w:val="00804442"/>
    <w:rsid w:val="00804EC9"/>
    <w:rsid w:val="008055CB"/>
    <w:rsid w:val="0081023E"/>
    <w:rsid w:val="00810770"/>
    <w:rsid w:val="00814CAC"/>
    <w:rsid w:val="00814D74"/>
    <w:rsid w:val="00814DB9"/>
    <w:rsid w:val="008204A0"/>
    <w:rsid w:val="00820FD1"/>
    <w:rsid w:val="00821085"/>
    <w:rsid w:val="008210B9"/>
    <w:rsid w:val="0082380A"/>
    <w:rsid w:val="008244E0"/>
    <w:rsid w:val="00826EF6"/>
    <w:rsid w:val="00832709"/>
    <w:rsid w:val="0083536E"/>
    <w:rsid w:val="008358EA"/>
    <w:rsid w:val="00840088"/>
    <w:rsid w:val="008400FA"/>
    <w:rsid w:val="00847433"/>
    <w:rsid w:val="00851725"/>
    <w:rsid w:val="00852F75"/>
    <w:rsid w:val="0085408E"/>
    <w:rsid w:val="0085597B"/>
    <w:rsid w:val="00855F9C"/>
    <w:rsid w:val="00861A21"/>
    <w:rsid w:val="00862FC5"/>
    <w:rsid w:val="008652C9"/>
    <w:rsid w:val="0086533B"/>
    <w:rsid w:val="00865EB9"/>
    <w:rsid w:val="00870CCA"/>
    <w:rsid w:val="00873957"/>
    <w:rsid w:val="00874C5E"/>
    <w:rsid w:val="008755EC"/>
    <w:rsid w:val="0087575F"/>
    <w:rsid w:val="008773C0"/>
    <w:rsid w:val="00877553"/>
    <w:rsid w:val="0088198C"/>
    <w:rsid w:val="008820F3"/>
    <w:rsid w:val="00883972"/>
    <w:rsid w:val="00884AD6"/>
    <w:rsid w:val="00884E02"/>
    <w:rsid w:val="00886D04"/>
    <w:rsid w:val="00887AFD"/>
    <w:rsid w:val="00887F19"/>
    <w:rsid w:val="00892278"/>
    <w:rsid w:val="00892E61"/>
    <w:rsid w:val="00894A95"/>
    <w:rsid w:val="00895449"/>
    <w:rsid w:val="00895D8B"/>
    <w:rsid w:val="008A0EF4"/>
    <w:rsid w:val="008A1470"/>
    <w:rsid w:val="008A54D0"/>
    <w:rsid w:val="008A79B0"/>
    <w:rsid w:val="008B057A"/>
    <w:rsid w:val="008B06D4"/>
    <w:rsid w:val="008B2834"/>
    <w:rsid w:val="008B31B1"/>
    <w:rsid w:val="008B3FF7"/>
    <w:rsid w:val="008B5DF9"/>
    <w:rsid w:val="008B5F60"/>
    <w:rsid w:val="008B695B"/>
    <w:rsid w:val="008C0ED8"/>
    <w:rsid w:val="008C175B"/>
    <w:rsid w:val="008C1C87"/>
    <w:rsid w:val="008C3194"/>
    <w:rsid w:val="008C4903"/>
    <w:rsid w:val="008C5F71"/>
    <w:rsid w:val="008C6370"/>
    <w:rsid w:val="008C6FBA"/>
    <w:rsid w:val="008C7750"/>
    <w:rsid w:val="008D044D"/>
    <w:rsid w:val="008D197C"/>
    <w:rsid w:val="008D1ECF"/>
    <w:rsid w:val="008D3107"/>
    <w:rsid w:val="008D6231"/>
    <w:rsid w:val="008D6595"/>
    <w:rsid w:val="008D7747"/>
    <w:rsid w:val="008D7DEB"/>
    <w:rsid w:val="008E0A73"/>
    <w:rsid w:val="008E0D19"/>
    <w:rsid w:val="008E21D7"/>
    <w:rsid w:val="008E3250"/>
    <w:rsid w:val="008E3390"/>
    <w:rsid w:val="008E4639"/>
    <w:rsid w:val="008E678C"/>
    <w:rsid w:val="008E7692"/>
    <w:rsid w:val="008E7CF5"/>
    <w:rsid w:val="008F080C"/>
    <w:rsid w:val="008F106A"/>
    <w:rsid w:val="008F3719"/>
    <w:rsid w:val="008F3A0B"/>
    <w:rsid w:val="009010B3"/>
    <w:rsid w:val="009014F1"/>
    <w:rsid w:val="00902185"/>
    <w:rsid w:val="00902B65"/>
    <w:rsid w:val="00902FE6"/>
    <w:rsid w:val="009052F5"/>
    <w:rsid w:val="00905469"/>
    <w:rsid w:val="00906CCF"/>
    <w:rsid w:val="0090740E"/>
    <w:rsid w:val="0090755E"/>
    <w:rsid w:val="0091029D"/>
    <w:rsid w:val="009112E8"/>
    <w:rsid w:val="009114EA"/>
    <w:rsid w:val="00912220"/>
    <w:rsid w:val="0091325D"/>
    <w:rsid w:val="00914900"/>
    <w:rsid w:val="0091617B"/>
    <w:rsid w:val="009178CE"/>
    <w:rsid w:val="009178DD"/>
    <w:rsid w:val="00922F07"/>
    <w:rsid w:val="00923237"/>
    <w:rsid w:val="00923877"/>
    <w:rsid w:val="00924119"/>
    <w:rsid w:val="00924AB1"/>
    <w:rsid w:val="00925FBF"/>
    <w:rsid w:val="00926424"/>
    <w:rsid w:val="00926960"/>
    <w:rsid w:val="00927DB9"/>
    <w:rsid w:val="00930B31"/>
    <w:rsid w:val="00931241"/>
    <w:rsid w:val="0093134D"/>
    <w:rsid w:val="00932733"/>
    <w:rsid w:val="00936225"/>
    <w:rsid w:val="0093733F"/>
    <w:rsid w:val="00937399"/>
    <w:rsid w:val="00941A2F"/>
    <w:rsid w:val="009450E3"/>
    <w:rsid w:val="00945B2A"/>
    <w:rsid w:val="00945B8E"/>
    <w:rsid w:val="009464DF"/>
    <w:rsid w:val="009516C8"/>
    <w:rsid w:val="009556A7"/>
    <w:rsid w:val="00955C35"/>
    <w:rsid w:val="00955E5D"/>
    <w:rsid w:val="00955FB2"/>
    <w:rsid w:val="0095655F"/>
    <w:rsid w:val="00957A5E"/>
    <w:rsid w:val="00966EC1"/>
    <w:rsid w:val="00970B9C"/>
    <w:rsid w:val="00973BD3"/>
    <w:rsid w:val="00974BC6"/>
    <w:rsid w:val="00974C79"/>
    <w:rsid w:val="0097758F"/>
    <w:rsid w:val="00981275"/>
    <w:rsid w:val="00981F71"/>
    <w:rsid w:val="009829EE"/>
    <w:rsid w:val="0098461D"/>
    <w:rsid w:val="00984AD2"/>
    <w:rsid w:val="00984B4A"/>
    <w:rsid w:val="00985429"/>
    <w:rsid w:val="00985695"/>
    <w:rsid w:val="00985C6A"/>
    <w:rsid w:val="00985DE6"/>
    <w:rsid w:val="009901C6"/>
    <w:rsid w:val="00990461"/>
    <w:rsid w:val="00990FE0"/>
    <w:rsid w:val="00991573"/>
    <w:rsid w:val="00991780"/>
    <w:rsid w:val="00991B96"/>
    <w:rsid w:val="00991EDD"/>
    <w:rsid w:val="00992210"/>
    <w:rsid w:val="00994F24"/>
    <w:rsid w:val="00995F60"/>
    <w:rsid w:val="009978D9"/>
    <w:rsid w:val="009A383F"/>
    <w:rsid w:val="009A4FB7"/>
    <w:rsid w:val="009A5718"/>
    <w:rsid w:val="009A6C68"/>
    <w:rsid w:val="009A7AE0"/>
    <w:rsid w:val="009B00B0"/>
    <w:rsid w:val="009B0B28"/>
    <w:rsid w:val="009B235C"/>
    <w:rsid w:val="009B3A71"/>
    <w:rsid w:val="009B4490"/>
    <w:rsid w:val="009B4D9A"/>
    <w:rsid w:val="009B5F22"/>
    <w:rsid w:val="009B69A8"/>
    <w:rsid w:val="009B74BB"/>
    <w:rsid w:val="009B793E"/>
    <w:rsid w:val="009C054F"/>
    <w:rsid w:val="009C23C2"/>
    <w:rsid w:val="009C3881"/>
    <w:rsid w:val="009C608B"/>
    <w:rsid w:val="009C77D0"/>
    <w:rsid w:val="009C7E96"/>
    <w:rsid w:val="009D148B"/>
    <w:rsid w:val="009D3EFD"/>
    <w:rsid w:val="009E1154"/>
    <w:rsid w:val="009E3F30"/>
    <w:rsid w:val="009E4F08"/>
    <w:rsid w:val="009E6BEA"/>
    <w:rsid w:val="009E770F"/>
    <w:rsid w:val="009F0AB3"/>
    <w:rsid w:val="009F6AC0"/>
    <w:rsid w:val="009F75F3"/>
    <w:rsid w:val="00A03873"/>
    <w:rsid w:val="00A046FE"/>
    <w:rsid w:val="00A05DAD"/>
    <w:rsid w:val="00A05DD9"/>
    <w:rsid w:val="00A05F14"/>
    <w:rsid w:val="00A06C5E"/>
    <w:rsid w:val="00A112B9"/>
    <w:rsid w:val="00A11325"/>
    <w:rsid w:val="00A12423"/>
    <w:rsid w:val="00A12551"/>
    <w:rsid w:val="00A12925"/>
    <w:rsid w:val="00A129A2"/>
    <w:rsid w:val="00A1494E"/>
    <w:rsid w:val="00A17540"/>
    <w:rsid w:val="00A1776F"/>
    <w:rsid w:val="00A22010"/>
    <w:rsid w:val="00A223E7"/>
    <w:rsid w:val="00A22B88"/>
    <w:rsid w:val="00A23DF5"/>
    <w:rsid w:val="00A25327"/>
    <w:rsid w:val="00A261B3"/>
    <w:rsid w:val="00A2755A"/>
    <w:rsid w:val="00A31A86"/>
    <w:rsid w:val="00A3270F"/>
    <w:rsid w:val="00A32850"/>
    <w:rsid w:val="00A32E44"/>
    <w:rsid w:val="00A33AC2"/>
    <w:rsid w:val="00A41BF7"/>
    <w:rsid w:val="00A44591"/>
    <w:rsid w:val="00A44874"/>
    <w:rsid w:val="00A44C0E"/>
    <w:rsid w:val="00A46C9C"/>
    <w:rsid w:val="00A47E36"/>
    <w:rsid w:val="00A50879"/>
    <w:rsid w:val="00A52576"/>
    <w:rsid w:val="00A53212"/>
    <w:rsid w:val="00A5534F"/>
    <w:rsid w:val="00A55C51"/>
    <w:rsid w:val="00A55FA2"/>
    <w:rsid w:val="00A56507"/>
    <w:rsid w:val="00A63304"/>
    <w:rsid w:val="00A640A9"/>
    <w:rsid w:val="00A6527A"/>
    <w:rsid w:val="00A66139"/>
    <w:rsid w:val="00A709A4"/>
    <w:rsid w:val="00A70BF0"/>
    <w:rsid w:val="00A70EFC"/>
    <w:rsid w:val="00A71FC1"/>
    <w:rsid w:val="00A72ACB"/>
    <w:rsid w:val="00A73A83"/>
    <w:rsid w:val="00A7480A"/>
    <w:rsid w:val="00A74EDA"/>
    <w:rsid w:val="00A75853"/>
    <w:rsid w:val="00A80F0D"/>
    <w:rsid w:val="00A84B4B"/>
    <w:rsid w:val="00A8541D"/>
    <w:rsid w:val="00A855FA"/>
    <w:rsid w:val="00A90246"/>
    <w:rsid w:val="00A917F1"/>
    <w:rsid w:val="00A938CD"/>
    <w:rsid w:val="00A94120"/>
    <w:rsid w:val="00A9471A"/>
    <w:rsid w:val="00A9598B"/>
    <w:rsid w:val="00A95DB1"/>
    <w:rsid w:val="00A962E7"/>
    <w:rsid w:val="00A96A84"/>
    <w:rsid w:val="00A97DE3"/>
    <w:rsid w:val="00AA0754"/>
    <w:rsid w:val="00AA1713"/>
    <w:rsid w:val="00AA178A"/>
    <w:rsid w:val="00AA2235"/>
    <w:rsid w:val="00AA2A75"/>
    <w:rsid w:val="00AA2EC7"/>
    <w:rsid w:val="00AA307C"/>
    <w:rsid w:val="00AA5B14"/>
    <w:rsid w:val="00AA75B1"/>
    <w:rsid w:val="00AB033A"/>
    <w:rsid w:val="00AB1149"/>
    <w:rsid w:val="00AB1B02"/>
    <w:rsid w:val="00AB1F7A"/>
    <w:rsid w:val="00AB2231"/>
    <w:rsid w:val="00AB4CB1"/>
    <w:rsid w:val="00AB5005"/>
    <w:rsid w:val="00AB510D"/>
    <w:rsid w:val="00AB5268"/>
    <w:rsid w:val="00AB52B3"/>
    <w:rsid w:val="00AC0733"/>
    <w:rsid w:val="00AC3584"/>
    <w:rsid w:val="00AC3B5E"/>
    <w:rsid w:val="00AC5486"/>
    <w:rsid w:val="00AC684C"/>
    <w:rsid w:val="00AD09AC"/>
    <w:rsid w:val="00AD25F1"/>
    <w:rsid w:val="00AD48B7"/>
    <w:rsid w:val="00AD5B03"/>
    <w:rsid w:val="00AD6DD6"/>
    <w:rsid w:val="00AE139F"/>
    <w:rsid w:val="00AF19BD"/>
    <w:rsid w:val="00AF219D"/>
    <w:rsid w:val="00AF3FBE"/>
    <w:rsid w:val="00AF55DE"/>
    <w:rsid w:val="00AF57D1"/>
    <w:rsid w:val="00AF596C"/>
    <w:rsid w:val="00AF6985"/>
    <w:rsid w:val="00AF7DAC"/>
    <w:rsid w:val="00B00A0C"/>
    <w:rsid w:val="00B00FFE"/>
    <w:rsid w:val="00B037E2"/>
    <w:rsid w:val="00B05162"/>
    <w:rsid w:val="00B07E40"/>
    <w:rsid w:val="00B1085A"/>
    <w:rsid w:val="00B11023"/>
    <w:rsid w:val="00B12B37"/>
    <w:rsid w:val="00B17189"/>
    <w:rsid w:val="00B1762D"/>
    <w:rsid w:val="00B21464"/>
    <w:rsid w:val="00B25BAB"/>
    <w:rsid w:val="00B26431"/>
    <w:rsid w:val="00B264CD"/>
    <w:rsid w:val="00B34A2F"/>
    <w:rsid w:val="00B36AAF"/>
    <w:rsid w:val="00B3762F"/>
    <w:rsid w:val="00B37936"/>
    <w:rsid w:val="00B43CFB"/>
    <w:rsid w:val="00B448F8"/>
    <w:rsid w:val="00B44937"/>
    <w:rsid w:val="00B45519"/>
    <w:rsid w:val="00B472F0"/>
    <w:rsid w:val="00B47A3D"/>
    <w:rsid w:val="00B47AF9"/>
    <w:rsid w:val="00B50A96"/>
    <w:rsid w:val="00B5145B"/>
    <w:rsid w:val="00B53767"/>
    <w:rsid w:val="00B5494E"/>
    <w:rsid w:val="00B55014"/>
    <w:rsid w:val="00B601FC"/>
    <w:rsid w:val="00B6092D"/>
    <w:rsid w:val="00B61B90"/>
    <w:rsid w:val="00B61E50"/>
    <w:rsid w:val="00B623BA"/>
    <w:rsid w:val="00B63218"/>
    <w:rsid w:val="00B64B24"/>
    <w:rsid w:val="00B6525B"/>
    <w:rsid w:val="00B65939"/>
    <w:rsid w:val="00B65EB5"/>
    <w:rsid w:val="00B67CDF"/>
    <w:rsid w:val="00B707DC"/>
    <w:rsid w:val="00B71480"/>
    <w:rsid w:val="00B71F45"/>
    <w:rsid w:val="00B724B4"/>
    <w:rsid w:val="00B72A36"/>
    <w:rsid w:val="00B72CD6"/>
    <w:rsid w:val="00B73CD5"/>
    <w:rsid w:val="00B76792"/>
    <w:rsid w:val="00B80AFA"/>
    <w:rsid w:val="00B80E24"/>
    <w:rsid w:val="00B82430"/>
    <w:rsid w:val="00B82B13"/>
    <w:rsid w:val="00B82D53"/>
    <w:rsid w:val="00B87856"/>
    <w:rsid w:val="00B9016D"/>
    <w:rsid w:val="00B91504"/>
    <w:rsid w:val="00B95DC0"/>
    <w:rsid w:val="00B9632E"/>
    <w:rsid w:val="00B967FF"/>
    <w:rsid w:val="00B976CC"/>
    <w:rsid w:val="00BA2405"/>
    <w:rsid w:val="00BA2B35"/>
    <w:rsid w:val="00BA3791"/>
    <w:rsid w:val="00BA3CB7"/>
    <w:rsid w:val="00BA643A"/>
    <w:rsid w:val="00BB0583"/>
    <w:rsid w:val="00BB059F"/>
    <w:rsid w:val="00BB3405"/>
    <w:rsid w:val="00BB4759"/>
    <w:rsid w:val="00BB47FF"/>
    <w:rsid w:val="00BB7479"/>
    <w:rsid w:val="00BB74E5"/>
    <w:rsid w:val="00BC2A9D"/>
    <w:rsid w:val="00BC2E4A"/>
    <w:rsid w:val="00BC2F45"/>
    <w:rsid w:val="00BC3A01"/>
    <w:rsid w:val="00BC5247"/>
    <w:rsid w:val="00BC6301"/>
    <w:rsid w:val="00BC726C"/>
    <w:rsid w:val="00BD069D"/>
    <w:rsid w:val="00BD1B2A"/>
    <w:rsid w:val="00BD3CC7"/>
    <w:rsid w:val="00BE43FA"/>
    <w:rsid w:val="00BE4A42"/>
    <w:rsid w:val="00BE4B27"/>
    <w:rsid w:val="00BE65E9"/>
    <w:rsid w:val="00BE7D2C"/>
    <w:rsid w:val="00BF1452"/>
    <w:rsid w:val="00BF1700"/>
    <w:rsid w:val="00BF1FD8"/>
    <w:rsid w:val="00BF40C3"/>
    <w:rsid w:val="00BF5452"/>
    <w:rsid w:val="00BF7269"/>
    <w:rsid w:val="00C00053"/>
    <w:rsid w:val="00C0433E"/>
    <w:rsid w:val="00C073E2"/>
    <w:rsid w:val="00C0788A"/>
    <w:rsid w:val="00C117A2"/>
    <w:rsid w:val="00C14748"/>
    <w:rsid w:val="00C15A99"/>
    <w:rsid w:val="00C2164D"/>
    <w:rsid w:val="00C21F74"/>
    <w:rsid w:val="00C23943"/>
    <w:rsid w:val="00C23CA7"/>
    <w:rsid w:val="00C23E3C"/>
    <w:rsid w:val="00C27825"/>
    <w:rsid w:val="00C31738"/>
    <w:rsid w:val="00C333BB"/>
    <w:rsid w:val="00C34624"/>
    <w:rsid w:val="00C3511D"/>
    <w:rsid w:val="00C35B53"/>
    <w:rsid w:val="00C36A8E"/>
    <w:rsid w:val="00C37CC1"/>
    <w:rsid w:val="00C4026E"/>
    <w:rsid w:val="00C418D5"/>
    <w:rsid w:val="00C41E12"/>
    <w:rsid w:val="00C42DB1"/>
    <w:rsid w:val="00C42F53"/>
    <w:rsid w:val="00C437D0"/>
    <w:rsid w:val="00C44F98"/>
    <w:rsid w:val="00C4528E"/>
    <w:rsid w:val="00C4638C"/>
    <w:rsid w:val="00C50253"/>
    <w:rsid w:val="00C51636"/>
    <w:rsid w:val="00C51991"/>
    <w:rsid w:val="00C53269"/>
    <w:rsid w:val="00C5408E"/>
    <w:rsid w:val="00C5486C"/>
    <w:rsid w:val="00C5498B"/>
    <w:rsid w:val="00C54A31"/>
    <w:rsid w:val="00C573C9"/>
    <w:rsid w:val="00C57459"/>
    <w:rsid w:val="00C62362"/>
    <w:rsid w:val="00C6406C"/>
    <w:rsid w:val="00C64F14"/>
    <w:rsid w:val="00C65B98"/>
    <w:rsid w:val="00C67F90"/>
    <w:rsid w:val="00C7038C"/>
    <w:rsid w:val="00C70FCA"/>
    <w:rsid w:val="00C71214"/>
    <w:rsid w:val="00C72F88"/>
    <w:rsid w:val="00C72FAB"/>
    <w:rsid w:val="00C7449D"/>
    <w:rsid w:val="00C74723"/>
    <w:rsid w:val="00C761AC"/>
    <w:rsid w:val="00C80E13"/>
    <w:rsid w:val="00C81639"/>
    <w:rsid w:val="00C82526"/>
    <w:rsid w:val="00C862B7"/>
    <w:rsid w:val="00C867C8"/>
    <w:rsid w:val="00C9193F"/>
    <w:rsid w:val="00C93195"/>
    <w:rsid w:val="00C94839"/>
    <w:rsid w:val="00C951BC"/>
    <w:rsid w:val="00C970FA"/>
    <w:rsid w:val="00CA0164"/>
    <w:rsid w:val="00CA2F2A"/>
    <w:rsid w:val="00CA3B7F"/>
    <w:rsid w:val="00CA4356"/>
    <w:rsid w:val="00CA50BE"/>
    <w:rsid w:val="00CA583E"/>
    <w:rsid w:val="00CA7438"/>
    <w:rsid w:val="00CA7C9D"/>
    <w:rsid w:val="00CA7E1A"/>
    <w:rsid w:val="00CB43B3"/>
    <w:rsid w:val="00CB5495"/>
    <w:rsid w:val="00CB5595"/>
    <w:rsid w:val="00CB6CA2"/>
    <w:rsid w:val="00CB7163"/>
    <w:rsid w:val="00CB7F27"/>
    <w:rsid w:val="00CC05F3"/>
    <w:rsid w:val="00CC0B4B"/>
    <w:rsid w:val="00CC1A85"/>
    <w:rsid w:val="00CC3C80"/>
    <w:rsid w:val="00CC4F29"/>
    <w:rsid w:val="00CC56A5"/>
    <w:rsid w:val="00CC65FB"/>
    <w:rsid w:val="00CC6A16"/>
    <w:rsid w:val="00CC793D"/>
    <w:rsid w:val="00CD0413"/>
    <w:rsid w:val="00CD21CD"/>
    <w:rsid w:val="00CD5B60"/>
    <w:rsid w:val="00CD617C"/>
    <w:rsid w:val="00CE248D"/>
    <w:rsid w:val="00CE57F8"/>
    <w:rsid w:val="00CE6A61"/>
    <w:rsid w:val="00CE7E62"/>
    <w:rsid w:val="00CF2B52"/>
    <w:rsid w:val="00CF2CA0"/>
    <w:rsid w:val="00CF3851"/>
    <w:rsid w:val="00CF3BB8"/>
    <w:rsid w:val="00CF4866"/>
    <w:rsid w:val="00CF5D36"/>
    <w:rsid w:val="00CF73E1"/>
    <w:rsid w:val="00CF7D87"/>
    <w:rsid w:val="00CF7ED7"/>
    <w:rsid w:val="00CF7F86"/>
    <w:rsid w:val="00D0021A"/>
    <w:rsid w:val="00D01E45"/>
    <w:rsid w:val="00D02C00"/>
    <w:rsid w:val="00D04CF0"/>
    <w:rsid w:val="00D055F9"/>
    <w:rsid w:val="00D06EE2"/>
    <w:rsid w:val="00D06FC6"/>
    <w:rsid w:val="00D10409"/>
    <w:rsid w:val="00D10EB3"/>
    <w:rsid w:val="00D11015"/>
    <w:rsid w:val="00D115AF"/>
    <w:rsid w:val="00D12D66"/>
    <w:rsid w:val="00D12D76"/>
    <w:rsid w:val="00D14316"/>
    <w:rsid w:val="00D15B18"/>
    <w:rsid w:val="00D15D49"/>
    <w:rsid w:val="00D202E9"/>
    <w:rsid w:val="00D20E9D"/>
    <w:rsid w:val="00D216B9"/>
    <w:rsid w:val="00D23077"/>
    <w:rsid w:val="00D23716"/>
    <w:rsid w:val="00D248E2"/>
    <w:rsid w:val="00D25A7D"/>
    <w:rsid w:val="00D273FE"/>
    <w:rsid w:val="00D33704"/>
    <w:rsid w:val="00D33D39"/>
    <w:rsid w:val="00D35616"/>
    <w:rsid w:val="00D36AFD"/>
    <w:rsid w:val="00D37984"/>
    <w:rsid w:val="00D402D0"/>
    <w:rsid w:val="00D4147A"/>
    <w:rsid w:val="00D45BCA"/>
    <w:rsid w:val="00D508F2"/>
    <w:rsid w:val="00D52A6C"/>
    <w:rsid w:val="00D52F7A"/>
    <w:rsid w:val="00D57460"/>
    <w:rsid w:val="00D5760C"/>
    <w:rsid w:val="00D600A9"/>
    <w:rsid w:val="00D612BA"/>
    <w:rsid w:val="00D61659"/>
    <w:rsid w:val="00D62204"/>
    <w:rsid w:val="00D63E51"/>
    <w:rsid w:val="00D642D2"/>
    <w:rsid w:val="00D64D65"/>
    <w:rsid w:val="00D66231"/>
    <w:rsid w:val="00D67E9E"/>
    <w:rsid w:val="00D7087A"/>
    <w:rsid w:val="00D71E27"/>
    <w:rsid w:val="00D735CF"/>
    <w:rsid w:val="00D73A89"/>
    <w:rsid w:val="00D73EEA"/>
    <w:rsid w:val="00D75BE6"/>
    <w:rsid w:val="00D80D8E"/>
    <w:rsid w:val="00D80FED"/>
    <w:rsid w:val="00D81B3F"/>
    <w:rsid w:val="00D81E7F"/>
    <w:rsid w:val="00D83B2D"/>
    <w:rsid w:val="00D85EF2"/>
    <w:rsid w:val="00D86CE1"/>
    <w:rsid w:val="00D86F9E"/>
    <w:rsid w:val="00D9017F"/>
    <w:rsid w:val="00D90643"/>
    <w:rsid w:val="00D922D7"/>
    <w:rsid w:val="00D935D1"/>
    <w:rsid w:val="00D94202"/>
    <w:rsid w:val="00D95611"/>
    <w:rsid w:val="00D961AA"/>
    <w:rsid w:val="00D9625C"/>
    <w:rsid w:val="00DA143B"/>
    <w:rsid w:val="00DA193D"/>
    <w:rsid w:val="00DA1C0E"/>
    <w:rsid w:val="00DA41B7"/>
    <w:rsid w:val="00DA4217"/>
    <w:rsid w:val="00DA44F2"/>
    <w:rsid w:val="00DA4CF0"/>
    <w:rsid w:val="00DA6257"/>
    <w:rsid w:val="00DA6C41"/>
    <w:rsid w:val="00DA7BD0"/>
    <w:rsid w:val="00DB095C"/>
    <w:rsid w:val="00DB09D9"/>
    <w:rsid w:val="00DB3365"/>
    <w:rsid w:val="00DB52E9"/>
    <w:rsid w:val="00DB5D03"/>
    <w:rsid w:val="00DB637D"/>
    <w:rsid w:val="00DC1B73"/>
    <w:rsid w:val="00DC487D"/>
    <w:rsid w:val="00DC5993"/>
    <w:rsid w:val="00DC5AD4"/>
    <w:rsid w:val="00DC63F3"/>
    <w:rsid w:val="00DC644E"/>
    <w:rsid w:val="00DC7018"/>
    <w:rsid w:val="00DD043F"/>
    <w:rsid w:val="00DD221C"/>
    <w:rsid w:val="00DD37B9"/>
    <w:rsid w:val="00DD3E52"/>
    <w:rsid w:val="00DE0153"/>
    <w:rsid w:val="00DE0D33"/>
    <w:rsid w:val="00DE0E53"/>
    <w:rsid w:val="00DE116D"/>
    <w:rsid w:val="00DE12F8"/>
    <w:rsid w:val="00DE1774"/>
    <w:rsid w:val="00DE46D5"/>
    <w:rsid w:val="00DE4C1B"/>
    <w:rsid w:val="00DE57A5"/>
    <w:rsid w:val="00DF08A8"/>
    <w:rsid w:val="00DF1147"/>
    <w:rsid w:val="00DF1231"/>
    <w:rsid w:val="00DF20A5"/>
    <w:rsid w:val="00DF3F21"/>
    <w:rsid w:val="00DF42DF"/>
    <w:rsid w:val="00DF56D9"/>
    <w:rsid w:val="00DF65D5"/>
    <w:rsid w:val="00DF7019"/>
    <w:rsid w:val="00DF77D1"/>
    <w:rsid w:val="00E02FB6"/>
    <w:rsid w:val="00E03691"/>
    <w:rsid w:val="00E0564C"/>
    <w:rsid w:val="00E05C98"/>
    <w:rsid w:val="00E107DA"/>
    <w:rsid w:val="00E136D7"/>
    <w:rsid w:val="00E149FE"/>
    <w:rsid w:val="00E14B55"/>
    <w:rsid w:val="00E167BE"/>
    <w:rsid w:val="00E2185D"/>
    <w:rsid w:val="00E22318"/>
    <w:rsid w:val="00E23309"/>
    <w:rsid w:val="00E256A7"/>
    <w:rsid w:val="00E2674C"/>
    <w:rsid w:val="00E27463"/>
    <w:rsid w:val="00E278C7"/>
    <w:rsid w:val="00E27A83"/>
    <w:rsid w:val="00E32269"/>
    <w:rsid w:val="00E33FA1"/>
    <w:rsid w:val="00E34A96"/>
    <w:rsid w:val="00E36153"/>
    <w:rsid w:val="00E40B27"/>
    <w:rsid w:val="00E40E9D"/>
    <w:rsid w:val="00E4134B"/>
    <w:rsid w:val="00E44C40"/>
    <w:rsid w:val="00E4539F"/>
    <w:rsid w:val="00E46A01"/>
    <w:rsid w:val="00E50C99"/>
    <w:rsid w:val="00E5170B"/>
    <w:rsid w:val="00E52FCA"/>
    <w:rsid w:val="00E5664C"/>
    <w:rsid w:val="00E57DA2"/>
    <w:rsid w:val="00E57ED7"/>
    <w:rsid w:val="00E60895"/>
    <w:rsid w:val="00E6172E"/>
    <w:rsid w:val="00E63844"/>
    <w:rsid w:val="00E673D7"/>
    <w:rsid w:val="00E72514"/>
    <w:rsid w:val="00E72C4A"/>
    <w:rsid w:val="00E74D51"/>
    <w:rsid w:val="00E77939"/>
    <w:rsid w:val="00E81D54"/>
    <w:rsid w:val="00E83A57"/>
    <w:rsid w:val="00E905E6"/>
    <w:rsid w:val="00E94BAC"/>
    <w:rsid w:val="00EA34D7"/>
    <w:rsid w:val="00EA3C0D"/>
    <w:rsid w:val="00EA4A05"/>
    <w:rsid w:val="00EA6D46"/>
    <w:rsid w:val="00EA6FC3"/>
    <w:rsid w:val="00EA7033"/>
    <w:rsid w:val="00EB2384"/>
    <w:rsid w:val="00EB4529"/>
    <w:rsid w:val="00EC4A14"/>
    <w:rsid w:val="00ED00AF"/>
    <w:rsid w:val="00ED2581"/>
    <w:rsid w:val="00ED29BC"/>
    <w:rsid w:val="00ED54C3"/>
    <w:rsid w:val="00ED6520"/>
    <w:rsid w:val="00EE164F"/>
    <w:rsid w:val="00EE243E"/>
    <w:rsid w:val="00EE4452"/>
    <w:rsid w:val="00EE556B"/>
    <w:rsid w:val="00EE6D6A"/>
    <w:rsid w:val="00EE754C"/>
    <w:rsid w:val="00EF28C9"/>
    <w:rsid w:val="00EF37DD"/>
    <w:rsid w:val="00EF5027"/>
    <w:rsid w:val="00EF58A6"/>
    <w:rsid w:val="00EF5A6B"/>
    <w:rsid w:val="00F00441"/>
    <w:rsid w:val="00F004D7"/>
    <w:rsid w:val="00F01916"/>
    <w:rsid w:val="00F02502"/>
    <w:rsid w:val="00F02A99"/>
    <w:rsid w:val="00F04BF8"/>
    <w:rsid w:val="00F07A64"/>
    <w:rsid w:val="00F10E6F"/>
    <w:rsid w:val="00F12B82"/>
    <w:rsid w:val="00F12E92"/>
    <w:rsid w:val="00F13B2B"/>
    <w:rsid w:val="00F151E1"/>
    <w:rsid w:val="00F153BD"/>
    <w:rsid w:val="00F15579"/>
    <w:rsid w:val="00F17691"/>
    <w:rsid w:val="00F2172D"/>
    <w:rsid w:val="00F22A39"/>
    <w:rsid w:val="00F24704"/>
    <w:rsid w:val="00F24888"/>
    <w:rsid w:val="00F25EF6"/>
    <w:rsid w:val="00F31BD8"/>
    <w:rsid w:val="00F32459"/>
    <w:rsid w:val="00F33F4D"/>
    <w:rsid w:val="00F346A4"/>
    <w:rsid w:val="00F36905"/>
    <w:rsid w:val="00F40CBA"/>
    <w:rsid w:val="00F43DD7"/>
    <w:rsid w:val="00F45818"/>
    <w:rsid w:val="00F466D5"/>
    <w:rsid w:val="00F46979"/>
    <w:rsid w:val="00F4751F"/>
    <w:rsid w:val="00F52231"/>
    <w:rsid w:val="00F52903"/>
    <w:rsid w:val="00F52FFE"/>
    <w:rsid w:val="00F5407D"/>
    <w:rsid w:val="00F54B02"/>
    <w:rsid w:val="00F560B5"/>
    <w:rsid w:val="00F57B9E"/>
    <w:rsid w:val="00F60067"/>
    <w:rsid w:val="00F61087"/>
    <w:rsid w:val="00F6195E"/>
    <w:rsid w:val="00F619D5"/>
    <w:rsid w:val="00F62683"/>
    <w:rsid w:val="00F628B0"/>
    <w:rsid w:val="00F639BA"/>
    <w:rsid w:val="00F63BA7"/>
    <w:rsid w:val="00F65FFA"/>
    <w:rsid w:val="00F677C0"/>
    <w:rsid w:val="00F73544"/>
    <w:rsid w:val="00F74086"/>
    <w:rsid w:val="00F74997"/>
    <w:rsid w:val="00F74E8E"/>
    <w:rsid w:val="00F81687"/>
    <w:rsid w:val="00F822E5"/>
    <w:rsid w:val="00F83A6A"/>
    <w:rsid w:val="00F86128"/>
    <w:rsid w:val="00F87E72"/>
    <w:rsid w:val="00F90946"/>
    <w:rsid w:val="00F930E5"/>
    <w:rsid w:val="00F94C91"/>
    <w:rsid w:val="00F95322"/>
    <w:rsid w:val="00F95578"/>
    <w:rsid w:val="00F95BF4"/>
    <w:rsid w:val="00F96A30"/>
    <w:rsid w:val="00F96FEC"/>
    <w:rsid w:val="00F9741B"/>
    <w:rsid w:val="00F97A07"/>
    <w:rsid w:val="00FA1422"/>
    <w:rsid w:val="00FA1512"/>
    <w:rsid w:val="00FA2699"/>
    <w:rsid w:val="00FB329B"/>
    <w:rsid w:val="00FB34C5"/>
    <w:rsid w:val="00FB5C1E"/>
    <w:rsid w:val="00FB6AF4"/>
    <w:rsid w:val="00FB6B7C"/>
    <w:rsid w:val="00FC0BBB"/>
    <w:rsid w:val="00FC1393"/>
    <w:rsid w:val="00FC2D3A"/>
    <w:rsid w:val="00FC518C"/>
    <w:rsid w:val="00FC62AA"/>
    <w:rsid w:val="00FC7434"/>
    <w:rsid w:val="00FD3594"/>
    <w:rsid w:val="00FD4828"/>
    <w:rsid w:val="00FE01BE"/>
    <w:rsid w:val="00FE1B50"/>
    <w:rsid w:val="00FE329A"/>
    <w:rsid w:val="00FE7002"/>
    <w:rsid w:val="00FF2420"/>
    <w:rsid w:val="00FF2B52"/>
    <w:rsid w:val="00FF3547"/>
    <w:rsid w:val="00FF4944"/>
    <w:rsid w:val="00FF5A19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8C3110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David Transparent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FF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link w:val="20"/>
    <w:uiPriority w:val="99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7E58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9"/>
    <w:semiHidden/>
    <w:locked/>
    <w:rsid w:val="007E58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כותרת 4 תו"/>
    <w:basedOn w:val="a0"/>
    <w:link w:val="4"/>
    <w:uiPriority w:val="99"/>
    <w:semiHidden/>
    <w:locked/>
    <w:rsid w:val="007E5820"/>
    <w:rPr>
      <w:rFonts w:ascii="Calibri" w:hAnsi="Calibri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sid w:val="007E5820"/>
    <w:rPr>
      <w:rFonts w:ascii="David Transparent" w:hAnsi="David Transparent" w:cs="Times New Roman"/>
      <w:bCs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47AF9"/>
    <w:pPr>
      <w:bidi/>
    </w:pPr>
    <w:rPr>
      <w:rFonts w:ascii="Arial Black" w:hAnsi="Arial Blac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A23DF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7E5820"/>
    <w:rPr>
      <w:rFonts w:ascii="Times New Roman" w:hAnsi="Times New Roman" w:cs="Times New Roman"/>
      <w:bCs/>
      <w:sz w:val="2"/>
    </w:rPr>
  </w:style>
  <w:style w:type="paragraph" w:styleId="aa">
    <w:name w:val="Subtitle"/>
    <w:basedOn w:val="a"/>
    <w:link w:val="ab"/>
    <w:uiPriority w:val="99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b">
    <w:name w:val="כותרת משנה תו"/>
    <w:basedOn w:val="a0"/>
    <w:link w:val="aa"/>
    <w:uiPriority w:val="99"/>
    <w:locked/>
    <w:rsid w:val="007E5820"/>
    <w:rPr>
      <w:rFonts w:ascii="Cambria" w:hAnsi="Cambria" w:cs="Times New Roman"/>
      <w:bCs/>
      <w:sz w:val="24"/>
      <w:szCs w:val="24"/>
    </w:rPr>
  </w:style>
  <w:style w:type="paragraph" w:styleId="ac">
    <w:name w:val="Body Text Indent"/>
    <w:basedOn w:val="a"/>
    <w:link w:val="ad"/>
    <w:uiPriority w:val="99"/>
    <w:rsid w:val="00E2330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David"/>
      <w:bCs w:val="0"/>
    </w:rPr>
  </w:style>
  <w:style w:type="character" w:customStyle="1" w:styleId="ad">
    <w:name w:val="כניסה בגוף טקסט תו"/>
    <w:basedOn w:val="a0"/>
    <w:link w:val="ac"/>
    <w:uiPriority w:val="99"/>
    <w:locked/>
    <w:rsid w:val="00E23309"/>
    <w:rPr>
      <w:rFonts w:ascii="Times New Roman" w:hAnsi="Times New Roman" w:cs="David"/>
      <w:lang w:bidi="he-IL"/>
    </w:rPr>
  </w:style>
  <w:style w:type="paragraph" w:styleId="ae">
    <w:name w:val="List Paragraph"/>
    <w:basedOn w:val="a"/>
    <w:uiPriority w:val="34"/>
    <w:qFormat/>
    <w:rsid w:val="005A2CB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11">
    <w:name w:val="פיסקת רשימה1"/>
    <w:basedOn w:val="a"/>
    <w:uiPriority w:val="99"/>
    <w:rsid w:val="00981F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21">
    <w:name w:val="פיסקת רשימה2"/>
    <w:basedOn w:val="a"/>
    <w:uiPriority w:val="99"/>
    <w:rsid w:val="00F83A6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f">
    <w:name w:val="Title"/>
    <w:basedOn w:val="a"/>
    <w:next w:val="a"/>
    <w:link w:val="af0"/>
    <w:qFormat/>
    <w:locked/>
    <w:rsid w:val="003A78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כותרת טקסט תו"/>
    <w:basedOn w:val="a0"/>
    <w:link w:val="af"/>
    <w:rsid w:val="003A78B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elib\Application%20Data\Microsoft\Templates\&#1500;&#1493;&#1490;&#149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19.4.2016&lt;br&gt;&lt;/p&gt;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2016-04-18T21:00:00+00:00</Sbox_DocumentDate>
  </documentManagement>
</p:properties>
</file>

<file path=customXml/itemProps1.xml><?xml version="1.0" encoding="utf-8"?>
<ds:datastoreItem xmlns:ds="http://schemas.openxmlformats.org/officeDocument/2006/customXml" ds:itemID="{2BE6F9DD-EF86-4069-9BCD-7C04480FB0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94395-2FCA-4DB0-82B7-CAC48BEE2E93}"/>
</file>

<file path=customXml/itemProps3.xml><?xml version="1.0" encoding="utf-8"?>
<ds:datastoreItem xmlns:ds="http://schemas.openxmlformats.org/officeDocument/2006/customXml" ds:itemID="{F47C9300-F8D7-4B10-B7C9-BB0CD9BEAF6A}"/>
</file>

<file path=customXml/itemProps4.xml><?xml version="1.0" encoding="utf-8"?>
<ds:datastoreItem xmlns:ds="http://schemas.openxmlformats.org/officeDocument/2006/customXml" ds:itemID="{0725A495-5397-4090-B800-92789E2650D2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0</TotalTime>
  <Pages>1</Pages>
  <Words>211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shelib</dc:creator>
  <cp:lastModifiedBy>yinon roichman</cp:lastModifiedBy>
  <cp:revision>2</cp:revision>
  <cp:lastPrinted>2015-12-29T09:32:00Z</cp:lastPrinted>
  <dcterms:created xsi:type="dcterms:W3CDTF">2020-05-18T09:37:00Z</dcterms:created>
  <dcterms:modified xsi:type="dcterms:W3CDTF">2020-05-18T09:37:00Z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