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E2F9F" w14:textId="77777777" w:rsidR="00DC5AD4" w:rsidRPr="00DE0153" w:rsidRDefault="001928EA" w:rsidP="006D58E8">
      <w:pPr>
        <w:ind w:left="-58"/>
        <w:jc w:val="right"/>
        <w:rPr>
          <w:rFonts w:cs="Narkisim"/>
          <w:sz w:val="32"/>
          <w:szCs w:val="32"/>
          <w:rtl/>
        </w:rPr>
      </w:pPr>
      <w:r>
        <w:rPr>
          <w:rFonts w:cs="Narkisim" w:hint="eastAsia"/>
          <w:b/>
          <w:bCs w:val="0"/>
          <w:sz w:val="28"/>
          <w:szCs w:val="28"/>
          <w:rtl/>
        </w:rPr>
        <w:t>‏</w:t>
      </w:r>
      <w:r>
        <w:rPr>
          <w:rFonts w:cs="Narkisim" w:hint="cs"/>
          <w:b/>
          <w:bCs w:val="0"/>
          <w:sz w:val="28"/>
          <w:szCs w:val="28"/>
          <w:rtl/>
        </w:rPr>
        <w:tab/>
      </w:r>
      <w:r>
        <w:rPr>
          <w:rFonts w:cs="Narkisim" w:hint="cs"/>
          <w:b/>
          <w:bCs w:val="0"/>
          <w:sz w:val="28"/>
          <w:szCs w:val="28"/>
          <w:rtl/>
        </w:rPr>
        <w:tab/>
      </w:r>
      <w:r>
        <w:rPr>
          <w:rFonts w:cs="Narkisim" w:hint="cs"/>
          <w:b/>
          <w:bCs w:val="0"/>
          <w:sz w:val="28"/>
          <w:szCs w:val="28"/>
          <w:rtl/>
        </w:rPr>
        <w:tab/>
      </w:r>
      <w:r>
        <w:rPr>
          <w:rFonts w:cs="Narkisim" w:hint="cs"/>
          <w:b/>
          <w:bCs w:val="0"/>
          <w:sz w:val="28"/>
          <w:szCs w:val="28"/>
          <w:rtl/>
        </w:rPr>
        <w:tab/>
      </w:r>
    </w:p>
    <w:p w14:paraId="2975CF4A" w14:textId="77777777" w:rsidR="00DC5AD4" w:rsidRPr="00DE0153" w:rsidRDefault="00DC5AD4" w:rsidP="00733B93">
      <w:pPr>
        <w:ind w:right="284"/>
        <w:jc w:val="center"/>
        <w:rPr>
          <w:rFonts w:cs="Narkisim"/>
          <w:sz w:val="32"/>
          <w:szCs w:val="32"/>
          <w:rtl/>
        </w:rPr>
      </w:pPr>
    </w:p>
    <w:p w14:paraId="279E0C45" w14:textId="77777777" w:rsidR="00546B9C" w:rsidRPr="00546B9C" w:rsidRDefault="006D58E8" w:rsidP="00003CA5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 xml:space="preserve">תוצאות ישיבה </w:t>
      </w:r>
      <w:r w:rsidR="00546B9C" w:rsidRPr="00546B9C">
        <w:rPr>
          <w:rFonts w:cs="Narkisim"/>
          <w:sz w:val="32"/>
          <w:szCs w:val="32"/>
          <w:u w:val="single"/>
          <w:rtl/>
        </w:rPr>
        <w:t>ה</w:t>
      </w:r>
      <w:r w:rsidR="00546B9C" w:rsidRPr="00546B9C">
        <w:rPr>
          <w:rFonts w:cs="Narkisim" w:hint="cs"/>
          <w:sz w:val="32"/>
          <w:szCs w:val="32"/>
          <w:u w:val="single"/>
          <w:rtl/>
        </w:rPr>
        <w:t>-</w:t>
      </w:r>
      <w:r w:rsidR="00003CA5">
        <w:rPr>
          <w:rFonts w:cs="Narkisim" w:hint="cs"/>
          <w:sz w:val="32"/>
          <w:szCs w:val="32"/>
          <w:u w:val="single"/>
          <w:rtl/>
        </w:rPr>
        <w:t>55</w:t>
      </w:r>
      <w:r w:rsidR="00546B9C" w:rsidRPr="00546B9C">
        <w:rPr>
          <w:rFonts w:cs="Narkisim" w:hint="cs"/>
          <w:sz w:val="32"/>
          <w:szCs w:val="32"/>
          <w:u w:val="single"/>
          <w:rtl/>
        </w:rPr>
        <w:t xml:space="preserve"> </w:t>
      </w:r>
      <w:r w:rsidR="00546B9C" w:rsidRPr="00546B9C">
        <w:rPr>
          <w:rFonts w:cs="Narkisim"/>
          <w:sz w:val="32"/>
          <w:szCs w:val="32"/>
          <w:u w:val="single"/>
          <w:rtl/>
        </w:rPr>
        <w:t xml:space="preserve">של ועדת המכרזים </w:t>
      </w:r>
      <w:r w:rsidR="00546B9C"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75498A5B" w14:textId="77777777" w:rsidR="00003CA5" w:rsidRPr="00003CA5" w:rsidRDefault="00003CA5" w:rsidP="00003CA5">
      <w:pPr>
        <w:jc w:val="center"/>
        <w:rPr>
          <w:rFonts w:cs="Narkisim"/>
          <w:sz w:val="32"/>
          <w:szCs w:val="32"/>
          <w:u w:val="single"/>
          <w:rtl/>
        </w:rPr>
      </w:pPr>
      <w:r w:rsidRPr="00003CA5">
        <w:rPr>
          <w:rFonts w:cs="Narkisim" w:hint="cs"/>
          <w:sz w:val="32"/>
          <w:szCs w:val="32"/>
          <w:u w:val="single"/>
          <w:rtl/>
        </w:rPr>
        <w:t>ביום שלישי , ה' אדר ב' תשע"ו  - 15.03.16</w:t>
      </w:r>
    </w:p>
    <w:p w14:paraId="214DB65A" w14:textId="77777777" w:rsidR="00991EDD" w:rsidRPr="00991EDD" w:rsidRDefault="00991EDD" w:rsidP="00991EDD">
      <w:pPr>
        <w:jc w:val="center"/>
        <w:rPr>
          <w:rFonts w:cs="Narkisim"/>
          <w:sz w:val="32"/>
          <w:szCs w:val="32"/>
          <w:u w:val="single"/>
          <w:rtl/>
        </w:rPr>
      </w:pPr>
    </w:p>
    <w:p w14:paraId="3D5966BF" w14:textId="77777777" w:rsidR="0027534E" w:rsidRDefault="0027534E" w:rsidP="00DC487D">
      <w:pPr>
        <w:ind w:left="-1"/>
        <w:rPr>
          <w:rFonts w:cs="Narkisim"/>
          <w:bCs w:val="0"/>
          <w:sz w:val="28"/>
          <w:szCs w:val="28"/>
          <w:rtl/>
        </w:rPr>
      </w:pPr>
    </w:p>
    <w:p w14:paraId="29C7953D" w14:textId="77777777" w:rsidR="0027534E" w:rsidRDefault="0027534E" w:rsidP="00DC487D">
      <w:pPr>
        <w:ind w:left="-1"/>
        <w:rPr>
          <w:rFonts w:cs="Narkisim"/>
          <w:bCs w:val="0"/>
          <w:sz w:val="28"/>
          <w:szCs w:val="28"/>
          <w:rtl/>
        </w:rPr>
      </w:pPr>
    </w:p>
    <w:p w14:paraId="68B5158E" w14:textId="77777777" w:rsidR="0027534E" w:rsidRDefault="0027534E" w:rsidP="00DC487D">
      <w:pPr>
        <w:ind w:left="-1"/>
        <w:rPr>
          <w:rFonts w:cs="Narkisim"/>
          <w:bCs w:val="0"/>
          <w:sz w:val="28"/>
          <w:szCs w:val="28"/>
          <w:rtl/>
        </w:rPr>
      </w:pPr>
    </w:p>
    <w:tbl>
      <w:tblPr>
        <w:tblStyle w:val="a7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74"/>
        <w:gridCol w:w="3260"/>
        <w:gridCol w:w="1134"/>
        <w:gridCol w:w="4218"/>
      </w:tblGrid>
      <w:tr w:rsidR="003D4EBE" w:rsidRPr="003D4EBE" w14:paraId="3F78B9CB" w14:textId="77777777" w:rsidTr="003D4EB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E4F9" w14:textId="77777777" w:rsidR="003D4EBE" w:rsidRPr="003D4EBE" w:rsidRDefault="003D4EBE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3D4EBE"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C5A7" w14:textId="77777777" w:rsidR="003D4EBE" w:rsidRPr="003D4EBE" w:rsidRDefault="003D4EBE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3D4EBE">
              <w:rPr>
                <w:rFonts w:ascii="Arial" w:hAnsi="Arial" w:cs="Narkisim" w:hint="cs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5D0D" w14:textId="77777777" w:rsidR="003D4EBE" w:rsidRPr="003D4EBE" w:rsidRDefault="003D4EBE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3D4EBE">
              <w:rPr>
                <w:rFonts w:ascii="Arial" w:hAnsi="Arial" w:cs="Narkisim" w:hint="cs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9D35" w14:textId="77777777" w:rsidR="003D4EBE" w:rsidRPr="003D4EBE" w:rsidRDefault="003D4EBE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3D4EBE"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3D4EBE" w14:paraId="58143310" w14:textId="77777777" w:rsidTr="003D4EB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7BC9" w14:textId="77777777" w:rsidR="003D4EBE" w:rsidRDefault="003D4EB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9C18" w14:textId="77777777" w:rsidR="003D4EBE" w:rsidRPr="003D4EBE" w:rsidRDefault="003D4EB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3D4EBE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פטור ממכרז לספק יחיד </w:t>
            </w:r>
            <w:proofErr w:type="spellStart"/>
            <w:r w:rsidRPr="003D4EBE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אולטרא</w:t>
            </w:r>
            <w:proofErr w:type="spellEnd"/>
            <w:r w:rsidRPr="003D4EBE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 שי תווי קנייה משולב עבור מט</w:t>
            </w:r>
            <w:r w:rsidRPr="003D4EB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ופ</w:t>
            </w:r>
            <w:r w:rsidRPr="003D4EBE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לי אגף הרווחה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28E5" w14:textId="77777777" w:rsidR="003D4EBE" w:rsidRPr="003D4EBE" w:rsidRDefault="003D4EB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3D4EBE">
              <w:rPr>
                <w:rFonts w:cs="Narkisim" w:hint="cs"/>
                <w:b/>
                <w:bCs w:val="0"/>
                <w:sz w:val="28"/>
                <w:szCs w:val="28"/>
                <w:rtl/>
              </w:rPr>
              <w:t>268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D3C6" w14:textId="77777777" w:rsidR="003D4EBE" w:rsidRDefault="003D4EBE" w:rsidP="003D4EBE">
            <w:pPr>
              <w:overflowPunct w:val="0"/>
              <w:autoSpaceDE w:val="0"/>
              <w:autoSpaceDN w:val="0"/>
              <w:adjustRightInd w:val="0"/>
              <w:ind w:left="175" w:firstLine="22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לתת פטור ממכרז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לספק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אולטרא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שי"</w:t>
            </w:r>
          </w:p>
        </w:tc>
      </w:tr>
      <w:tr w:rsidR="003D4EBE" w14:paraId="4B538475" w14:textId="77777777" w:rsidTr="003D4EB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C861" w14:textId="77777777" w:rsidR="003D4EBE" w:rsidRDefault="003D4EB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E35D" w14:textId="77777777" w:rsidR="003D4EBE" w:rsidRPr="003D4EBE" w:rsidRDefault="003D4EB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3D4EBE"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  <w:t xml:space="preserve">פטור ממכרז לחב' </w:t>
            </w:r>
            <w:proofErr w:type="spellStart"/>
            <w:r w:rsidRPr="003D4EBE"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  <w:t>הופלנד</w:t>
            </w:r>
            <w:proofErr w:type="spellEnd"/>
            <w:r w:rsidRPr="003D4EBE"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  <w:t xml:space="preserve"> להפעלת לונה פארק במהלך חופשת הפסח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547C" w14:textId="77777777" w:rsidR="003D4EBE" w:rsidRPr="003D4EBE" w:rsidRDefault="003D4EB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3D4EBE">
              <w:rPr>
                <w:rFonts w:cs="Narkisim" w:hint="cs"/>
                <w:b/>
                <w:bCs w:val="0"/>
                <w:sz w:val="28"/>
                <w:szCs w:val="28"/>
                <w:rtl/>
              </w:rPr>
              <w:t>269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C987" w14:textId="77777777" w:rsidR="003D4EBE" w:rsidRDefault="003D4EBE" w:rsidP="003D4EBE">
            <w:pPr>
              <w:overflowPunct w:val="0"/>
              <w:autoSpaceDE w:val="0"/>
              <w:autoSpaceDN w:val="0"/>
              <w:adjustRightInd w:val="0"/>
              <w:ind w:left="175"/>
              <w:jc w:val="both"/>
              <w:textAlignment w:val="baseline"/>
              <w:rPr>
                <w:rFonts w:ascii="Calibri" w:hAnsi="Calibri" w:cs="Narkisim"/>
                <w:sz w:val="32"/>
                <w:szCs w:val="32"/>
                <w:u w:val="single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לחב' </w:t>
            </w:r>
            <w:proofErr w:type="spellStart"/>
            <w:r>
              <w:rPr>
                <w:rFonts w:cs="Narkisim" w:hint="cs"/>
                <w:bCs w:val="0"/>
                <w:sz w:val="28"/>
                <w:szCs w:val="28"/>
                <w:rtl/>
              </w:rPr>
              <w:t>הופלנד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6D5E0786" w14:textId="77777777" w:rsidR="003D4EBE" w:rsidRDefault="003D4EB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3D4EBE" w14:paraId="23D16F1E" w14:textId="77777777" w:rsidTr="003D4EB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622E" w14:textId="77777777" w:rsidR="003D4EBE" w:rsidRDefault="003D4EB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B35" w14:textId="77777777" w:rsidR="003D4EBE" w:rsidRPr="003D4EBE" w:rsidRDefault="003D4EBE" w:rsidP="003D4EBE">
            <w:pPr>
              <w:ind w:left="-2"/>
              <w:rPr>
                <w:rFonts w:cs="Narkisim"/>
                <w:b/>
                <w:bCs w:val="0"/>
                <w:sz w:val="28"/>
                <w:szCs w:val="28"/>
              </w:rPr>
            </w:pPr>
            <w:r w:rsidRPr="003D4EBE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פטור ממכרז לחב' </w:t>
            </w:r>
            <w:proofErr w:type="spellStart"/>
            <w:r w:rsidRPr="003D4EBE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ספייד</w:t>
            </w:r>
            <w:proofErr w:type="spellEnd"/>
            <w:r w:rsidRPr="003D4EBE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 w:rsidRPr="003D4EBE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ריידר</w:t>
            </w:r>
            <w:proofErr w:type="spellEnd"/>
            <w:r w:rsidRPr="003D4EBE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 בע"מ נציג חב' ימאהה לשם רכישת והחלפת 6 אופנועי ים</w:t>
            </w:r>
          </w:p>
          <w:p w14:paraId="3A29AAB1" w14:textId="77777777" w:rsidR="003D4EBE" w:rsidRPr="003D4EBE" w:rsidRDefault="003D4EB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2B5B" w14:textId="77777777" w:rsidR="003D4EBE" w:rsidRPr="003D4EBE" w:rsidRDefault="003D4EB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3D4EBE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270 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20D9" w14:textId="77777777" w:rsidR="003D4EBE" w:rsidRDefault="003D4EBE" w:rsidP="003D4EBE">
            <w:pPr>
              <w:overflowPunct w:val="0"/>
              <w:autoSpaceDE w:val="0"/>
              <w:autoSpaceDN w:val="0"/>
              <w:adjustRightInd w:val="0"/>
              <w:ind w:left="175"/>
              <w:jc w:val="both"/>
              <w:textAlignment w:val="baseline"/>
              <w:rPr>
                <w:rFonts w:ascii="Calibri" w:hAnsi="Calibri" w:cs="Narkisim"/>
                <w:sz w:val="32"/>
                <w:szCs w:val="32"/>
                <w:u w:val="single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לתת פטור ממכרז </w:t>
            </w:r>
            <w:r w:rsidRPr="002427CB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לחב' </w:t>
            </w:r>
            <w:proofErr w:type="spellStart"/>
            <w:r w:rsidRPr="002427CB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ספייד</w:t>
            </w:r>
            <w:proofErr w:type="spellEnd"/>
            <w:r w:rsidRPr="002427CB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 w:rsidRPr="002427CB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>ריידר</w:t>
            </w:r>
            <w:proofErr w:type="spellEnd"/>
            <w:r w:rsidRPr="002427CB"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  <w:t xml:space="preserve"> בע"מ נציג חב' ימאהה</w:t>
            </w:r>
          </w:p>
          <w:p w14:paraId="720ACFC3" w14:textId="77777777" w:rsidR="003D4EBE" w:rsidRDefault="003D4EBE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</w:tbl>
    <w:p w14:paraId="34A08E5E" w14:textId="77777777" w:rsidR="009C3881" w:rsidRPr="00157D27" w:rsidRDefault="00DC487D" w:rsidP="006652F2">
      <w:pPr>
        <w:ind w:left="-1"/>
        <w:rPr>
          <w:rFonts w:ascii="Arial" w:hAnsi="Arial" w:cs="Narkisim"/>
          <w:b/>
          <w:bCs w:val="0"/>
          <w:sz w:val="28"/>
          <w:szCs w:val="28"/>
          <w:rtl/>
        </w:rPr>
      </w:pPr>
      <w:r>
        <w:rPr>
          <w:rFonts w:ascii="Arial" w:hAnsi="Arial" w:cs="Narkisim" w:hint="cs"/>
          <w:b/>
          <w:bCs w:val="0"/>
          <w:sz w:val="28"/>
          <w:szCs w:val="28"/>
          <w:rtl/>
        </w:rPr>
        <w:t xml:space="preserve">  </w:t>
      </w:r>
      <w:r>
        <w:rPr>
          <w:rFonts w:ascii="Arial" w:hAnsi="Arial" w:cs="Narkisim" w:hint="cs"/>
          <w:b/>
          <w:bCs w:val="0"/>
          <w:sz w:val="28"/>
          <w:szCs w:val="28"/>
          <w:rtl/>
        </w:rPr>
        <w:tab/>
      </w:r>
      <w:r w:rsidR="001310D1">
        <w:rPr>
          <w:rFonts w:ascii="Arial" w:hAnsi="Arial" w:cs="Narkisim" w:hint="cs"/>
          <w:b/>
          <w:bCs w:val="0"/>
          <w:sz w:val="28"/>
          <w:szCs w:val="28"/>
          <w:rtl/>
        </w:rPr>
        <w:t xml:space="preserve">            </w:t>
      </w:r>
      <w:r w:rsidR="001310D1">
        <w:rPr>
          <w:rFonts w:ascii="Arial" w:hAnsi="Arial" w:cs="Narkisim" w:hint="cs"/>
          <w:b/>
          <w:bCs w:val="0"/>
          <w:sz w:val="28"/>
          <w:szCs w:val="28"/>
          <w:rtl/>
        </w:rPr>
        <w:tab/>
      </w:r>
    </w:p>
    <w:sectPr w:rsidR="009C3881" w:rsidRPr="00157D27" w:rsidSect="00994F24">
      <w:headerReference w:type="default" r:id="rId8"/>
      <w:footerReference w:type="default" r:id="rId9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7A347" w14:textId="77777777" w:rsidR="00AA14B1" w:rsidRDefault="00AA14B1">
      <w:r>
        <w:separator/>
      </w:r>
    </w:p>
  </w:endnote>
  <w:endnote w:type="continuationSeparator" w:id="0">
    <w:p w14:paraId="12FD2785" w14:textId="77777777" w:rsidR="00AA14B1" w:rsidRDefault="00AA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1BE0823F" w14:textId="77777777" w:rsidR="002427CB" w:rsidRDefault="002427C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4EBE" w:rsidRPr="003D4EBE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0EF17D89" w14:textId="77777777" w:rsidR="002427CB" w:rsidRPr="00D33D39" w:rsidRDefault="002427CB" w:rsidP="00CA0164">
    <w:pPr>
      <w:pStyle w:val="a5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3AB940" w14:textId="77777777" w:rsidR="00AA14B1" w:rsidRDefault="00AA14B1">
      <w:r>
        <w:separator/>
      </w:r>
    </w:p>
  </w:footnote>
  <w:footnote w:type="continuationSeparator" w:id="0">
    <w:p w14:paraId="7DDB3902" w14:textId="77777777" w:rsidR="00AA14B1" w:rsidRDefault="00AA1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EB77E" w14:textId="77777777" w:rsidR="002427CB" w:rsidRPr="00CA0164" w:rsidRDefault="002427CB" w:rsidP="006D58E8">
    <w:pPr>
      <w:pStyle w:val="a3"/>
      <w:tabs>
        <w:tab w:val="clear" w:pos="4153"/>
        <w:tab w:val="clear" w:pos="8306"/>
      </w:tabs>
      <w:rPr>
        <w:rFonts w:cs="Narkisim"/>
        <w:sz w:val="36"/>
        <w:szCs w:val="36"/>
        <w:rtl/>
      </w:rPr>
    </w:pPr>
    <w:r>
      <w:rPr>
        <w:noProof/>
        <w:rtl/>
      </w:rPr>
      <w:t xml:space="preserve"> </w:t>
    </w:r>
  </w:p>
  <w:p w14:paraId="05722828" w14:textId="77777777" w:rsidR="002427CB" w:rsidRPr="006973A0" w:rsidRDefault="002427CB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26FE"/>
    <w:multiLevelType w:val="hybridMultilevel"/>
    <w:tmpl w:val="1DA0FE50"/>
    <w:lvl w:ilvl="0" w:tplc="C7441460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40580"/>
    <w:multiLevelType w:val="hybridMultilevel"/>
    <w:tmpl w:val="15CA4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24BB8"/>
    <w:multiLevelType w:val="hybridMultilevel"/>
    <w:tmpl w:val="0C206FF4"/>
    <w:lvl w:ilvl="0" w:tplc="9FE48552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3" w15:restartNumberingAfterBreak="0">
    <w:nsid w:val="109552B9"/>
    <w:multiLevelType w:val="hybridMultilevel"/>
    <w:tmpl w:val="4E404E2C"/>
    <w:lvl w:ilvl="0" w:tplc="70504D5C">
      <w:start w:val="1"/>
      <w:numFmt w:val="decimal"/>
      <w:lvlText w:val="%1."/>
      <w:lvlJc w:val="left"/>
      <w:pPr>
        <w:ind w:left="719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11C91010"/>
    <w:multiLevelType w:val="hybridMultilevel"/>
    <w:tmpl w:val="157C8578"/>
    <w:lvl w:ilvl="0" w:tplc="F1D89774">
      <w:start w:val="1"/>
      <w:numFmt w:val="hebrew1"/>
      <w:lvlText w:val="%1."/>
      <w:lvlJc w:val="left"/>
      <w:pPr>
        <w:ind w:left="35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13683F64"/>
    <w:multiLevelType w:val="hybridMultilevel"/>
    <w:tmpl w:val="47E0AEA6"/>
    <w:lvl w:ilvl="0" w:tplc="4162A4C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2B661C"/>
    <w:multiLevelType w:val="hybridMultilevel"/>
    <w:tmpl w:val="24D8D174"/>
    <w:lvl w:ilvl="0" w:tplc="74045B12">
      <w:start w:val="1"/>
      <w:numFmt w:val="hebrew1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144268D2"/>
    <w:multiLevelType w:val="hybridMultilevel"/>
    <w:tmpl w:val="050876EE"/>
    <w:lvl w:ilvl="0" w:tplc="CAB29C92">
      <w:start w:val="1"/>
      <w:numFmt w:val="hebrew1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1A056DF3"/>
    <w:multiLevelType w:val="hybridMultilevel"/>
    <w:tmpl w:val="1DC684B0"/>
    <w:lvl w:ilvl="0" w:tplc="C16E51CA">
      <w:start w:val="1"/>
      <w:numFmt w:val="hebrew1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1CA06720"/>
    <w:multiLevelType w:val="hybridMultilevel"/>
    <w:tmpl w:val="AC78F9FA"/>
    <w:lvl w:ilvl="0" w:tplc="8E2222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274B4"/>
    <w:multiLevelType w:val="hybridMultilevel"/>
    <w:tmpl w:val="2EEC6B46"/>
    <w:lvl w:ilvl="0" w:tplc="AAC03A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22DED"/>
    <w:multiLevelType w:val="hybridMultilevel"/>
    <w:tmpl w:val="8534A750"/>
    <w:lvl w:ilvl="0" w:tplc="432A0A68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58F06C3"/>
    <w:multiLevelType w:val="hybridMultilevel"/>
    <w:tmpl w:val="3918D154"/>
    <w:lvl w:ilvl="0" w:tplc="F648D238">
      <w:start w:val="1"/>
      <w:numFmt w:val="hebrew1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328C5EC4"/>
    <w:multiLevelType w:val="hybridMultilevel"/>
    <w:tmpl w:val="4CC45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B2339"/>
    <w:multiLevelType w:val="hybridMultilevel"/>
    <w:tmpl w:val="DF86A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4312F"/>
    <w:multiLevelType w:val="hybridMultilevel"/>
    <w:tmpl w:val="6CD6C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948F8"/>
    <w:multiLevelType w:val="hybridMultilevel"/>
    <w:tmpl w:val="D6C2761E"/>
    <w:lvl w:ilvl="0" w:tplc="E0C686E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35712"/>
    <w:multiLevelType w:val="hybridMultilevel"/>
    <w:tmpl w:val="3DDEE4D8"/>
    <w:lvl w:ilvl="0" w:tplc="70504D5C">
      <w:start w:val="1"/>
      <w:numFmt w:val="decimal"/>
      <w:lvlText w:val="%1."/>
      <w:lvlJc w:val="left"/>
      <w:pPr>
        <w:ind w:left="719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46C36B40"/>
    <w:multiLevelType w:val="hybridMultilevel"/>
    <w:tmpl w:val="DA94DCF4"/>
    <w:lvl w:ilvl="0" w:tplc="091A74F2">
      <w:start w:val="1"/>
      <w:numFmt w:val="hebrew1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4F7E6750"/>
    <w:multiLevelType w:val="hybridMultilevel"/>
    <w:tmpl w:val="7CF42698"/>
    <w:lvl w:ilvl="0" w:tplc="F8B614F6">
      <w:start w:val="1"/>
      <w:numFmt w:val="hebrew1"/>
      <w:lvlText w:val="%1."/>
      <w:lvlJc w:val="left"/>
      <w:pPr>
        <w:ind w:left="719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5995611D"/>
    <w:multiLevelType w:val="hybridMultilevel"/>
    <w:tmpl w:val="3BACAE16"/>
    <w:lvl w:ilvl="0" w:tplc="2B0E3956">
      <w:start w:val="1"/>
      <w:numFmt w:val="decimal"/>
      <w:lvlText w:val="%1."/>
      <w:lvlJc w:val="left"/>
      <w:pPr>
        <w:ind w:left="1080" w:hanging="360"/>
      </w:pPr>
      <w:rPr>
        <w:rFonts w:ascii="Arial" w:hAnsi="Arial" w:cs="Narkisim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872395"/>
    <w:multiLevelType w:val="hybridMultilevel"/>
    <w:tmpl w:val="4BF420D4"/>
    <w:lvl w:ilvl="0" w:tplc="FD16BC32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22" w15:restartNumberingAfterBreak="0">
    <w:nsid w:val="5ED8488D"/>
    <w:multiLevelType w:val="hybridMultilevel"/>
    <w:tmpl w:val="36E8C086"/>
    <w:lvl w:ilvl="0" w:tplc="AAC03A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E7CCA"/>
    <w:multiLevelType w:val="hybridMultilevel"/>
    <w:tmpl w:val="21CABC32"/>
    <w:lvl w:ilvl="0" w:tplc="764CDBA6">
      <w:start w:val="1"/>
      <w:numFmt w:val="hebrew1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4" w15:restartNumberingAfterBreak="0">
    <w:nsid w:val="708B6366"/>
    <w:multiLevelType w:val="hybridMultilevel"/>
    <w:tmpl w:val="251E64E4"/>
    <w:lvl w:ilvl="0" w:tplc="182E0F8E">
      <w:start w:val="1"/>
      <w:numFmt w:val="hebrew1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5" w15:restartNumberingAfterBreak="0">
    <w:nsid w:val="7847006D"/>
    <w:multiLevelType w:val="hybridMultilevel"/>
    <w:tmpl w:val="3FEE0DCC"/>
    <w:lvl w:ilvl="0" w:tplc="CACC9DC6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6" w15:restartNumberingAfterBreak="0">
    <w:nsid w:val="7F123B60"/>
    <w:multiLevelType w:val="hybridMultilevel"/>
    <w:tmpl w:val="01687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26"/>
  </w:num>
  <w:num w:numId="5">
    <w:abstractNumId w:val="14"/>
  </w:num>
  <w:num w:numId="6">
    <w:abstractNumId w:val="4"/>
  </w:num>
  <w:num w:numId="7">
    <w:abstractNumId w:val="8"/>
  </w:num>
  <w:num w:numId="8">
    <w:abstractNumId w:val="25"/>
  </w:num>
  <w:num w:numId="9">
    <w:abstractNumId w:val="7"/>
  </w:num>
  <w:num w:numId="10">
    <w:abstractNumId w:val="12"/>
  </w:num>
  <w:num w:numId="11">
    <w:abstractNumId w:val="19"/>
  </w:num>
  <w:num w:numId="12">
    <w:abstractNumId w:val="16"/>
  </w:num>
  <w:num w:numId="13">
    <w:abstractNumId w:val="23"/>
  </w:num>
  <w:num w:numId="14">
    <w:abstractNumId w:val="18"/>
  </w:num>
  <w:num w:numId="15">
    <w:abstractNumId w:val="0"/>
  </w:num>
  <w:num w:numId="16">
    <w:abstractNumId w:val="3"/>
  </w:num>
  <w:num w:numId="17">
    <w:abstractNumId w:val="17"/>
  </w:num>
  <w:num w:numId="18">
    <w:abstractNumId w:val="10"/>
  </w:num>
  <w:num w:numId="19">
    <w:abstractNumId w:val="10"/>
  </w:num>
  <w:num w:numId="20">
    <w:abstractNumId w:val="22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4"/>
  </w:num>
  <w:num w:numId="29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3A0"/>
    <w:rsid w:val="000012FD"/>
    <w:rsid w:val="00002E49"/>
    <w:rsid w:val="00002EAC"/>
    <w:rsid w:val="00003CA5"/>
    <w:rsid w:val="00012A10"/>
    <w:rsid w:val="0001394C"/>
    <w:rsid w:val="0001437F"/>
    <w:rsid w:val="00016021"/>
    <w:rsid w:val="000167B6"/>
    <w:rsid w:val="00017B00"/>
    <w:rsid w:val="000221C4"/>
    <w:rsid w:val="0002375C"/>
    <w:rsid w:val="0002410F"/>
    <w:rsid w:val="00024285"/>
    <w:rsid w:val="00024B86"/>
    <w:rsid w:val="000255B0"/>
    <w:rsid w:val="00025EAE"/>
    <w:rsid w:val="00025F87"/>
    <w:rsid w:val="00030546"/>
    <w:rsid w:val="000309C1"/>
    <w:rsid w:val="00030A9B"/>
    <w:rsid w:val="00031412"/>
    <w:rsid w:val="000314DF"/>
    <w:rsid w:val="000316AE"/>
    <w:rsid w:val="0003260A"/>
    <w:rsid w:val="000326C9"/>
    <w:rsid w:val="00033210"/>
    <w:rsid w:val="0003395A"/>
    <w:rsid w:val="0003400A"/>
    <w:rsid w:val="00034F80"/>
    <w:rsid w:val="000354C6"/>
    <w:rsid w:val="00035F19"/>
    <w:rsid w:val="00036AD9"/>
    <w:rsid w:val="00041424"/>
    <w:rsid w:val="0004158C"/>
    <w:rsid w:val="00042365"/>
    <w:rsid w:val="00042FEE"/>
    <w:rsid w:val="00043D4B"/>
    <w:rsid w:val="0004580A"/>
    <w:rsid w:val="00046DC7"/>
    <w:rsid w:val="00050526"/>
    <w:rsid w:val="00050803"/>
    <w:rsid w:val="000538B8"/>
    <w:rsid w:val="00054DD2"/>
    <w:rsid w:val="00057E4D"/>
    <w:rsid w:val="00061A1C"/>
    <w:rsid w:val="00063BAD"/>
    <w:rsid w:val="00064AFA"/>
    <w:rsid w:val="000656A2"/>
    <w:rsid w:val="0006672E"/>
    <w:rsid w:val="00067601"/>
    <w:rsid w:val="000676A7"/>
    <w:rsid w:val="00070A1C"/>
    <w:rsid w:val="000719D9"/>
    <w:rsid w:val="000727B3"/>
    <w:rsid w:val="00074696"/>
    <w:rsid w:val="00075418"/>
    <w:rsid w:val="00076103"/>
    <w:rsid w:val="00077740"/>
    <w:rsid w:val="000835D5"/>
    <w:rsid w:val="00086404"/>
    <w:rsid w:val="00090306"/>
    <w:rsid w:val="00090828"/>
    <w:rsid w:val="0009269E"/>
    <w:rsid w:val="00093DB2"/>
    <w:rsid w:val="00093E61"/>
    <w:rsid w:val="000946E2"/>
    <w:rsid w:val="000956DB"/>
    <w:rsid w:val="00097A13"/>
    <w:rsid w:val="000A134C"/>
    <w:rsid w:val="000A483C"/>
    <w:rsid w:val="000A4C75"/>
    <w:rsid w:val="000A5257"/>
    <w:rsid w:val="000A535B"/>
    <w:rsid w:val="000A5D60"/>
    <w:rsid w:val="000A68DC"/>
    <w:rsid w:val="000A71AF"/>
    <w:rsid w:val="000B090E"/>
    <w:rsid w:val="000B183F"/>
    <w:rsid w:val="000B1C81"/>
    <w:rsid w:val="000B2754"/>
    <w:rsid w:val="000B2DD0"/>
    <w:rsid w:val="000B50C1"/>
    <w:rsid w:val="000B62F5"/>
    <w:rsid w:val="000B7ABD"/>
    <w:rsid w:val="000B7E09"/>
    <w:rsid w:val="000C022B"/>
    <w:rsid w:val="000C0588"/>
    <w:rsid w:val="000C542D"/>
    <w:rsid w:val="000C59C6"/>
    <w:rsid w:val="000D1B1D"/>
    <w:rsid w:val="000D23BF"/>
    <w:rsid w:val="000D59BC"/>
    <w:rsid w:val="000D5EC4"/>
    <w:rsid w:val="000D672C"/>
    <w:rsid w:val="000D69BD"/>
    <w:rsid w:val="000D73AC"/>
    <w:rsid w:val="000E245A"/>
    <w:rsid w:val="000E2D00"/>
    <w:rsid w:val="000E3293"/>
    <w:rsid w:val="000E329C"/>
    <w:rsid w:val="000E3F8E"/>
    <w:rsid w:val="000E5E03"/>
    <w:rsid w:val="000E6581"/>
    <w:rsid w:val="000E6A43"/>
    <w:rsid w:val="000E7835"/>
    <w:rsid w:val="000E7E3E"/>
    <w:rsid w:val="000F0D46"/>
    <w:rsid w:val="000F28BF"/>
    <w:rsid w:val="000F2D71"/>
    <w:rsid w:val="000F3433"/>
    <w:rsid w:val="000F34D1"/>
    <w:rsid w:val="000F4048"/>
    <w:rsid w:val="000F71D3"/>
    <w:rsid w:val="000F7DF5"/>
    <w:rsid w:val="001001F7"/>
    <w:rsid w:val="00104C13"/>
    <w:rsid w:val="00110550"/>
    <w:rsid w:val="00110B43"/>
    <w:rsid w:val="00112974"/>
    <w:rsid w:val="00112E1F"/>
    <w:rsid w:val="00114382"/>
    <w:rsid w:val="001148D3"/>
    <w:rsid w:val="00115401"/>
    <w:rsid w:val="00115C64"/>
    <w:rsid w:val="00117B60"/>
    <w:rsid w:val="001222E8"/>
    <w:rsid w:val="0012240D"/>
    <w:rsid w:val="0012480A"/>
    <w:rsid w:val="00127611"/>
    <w:rsid w:val="0012793D"/>
    <w:rsid w:val="00130C66"/>
    <w:rsid w:val="001310D1"/>
    <w:rsid w:val="001318CD"/>
    <w:rsid w:val="00136FB9"/>
    <w:rsid w:val="001378CF"/>
    <w:rsid w:val="00142F48"/>
    <w:rsid w:val="00144D10"/>
    <w:rsid w:val="00145A71"/>
    <w:rsid w:val="00145B48"/>
    <w:rsid w:val="001470F3"/>
    <w:rsid w:val="00151A79"/>
    <w:rsid w:val="001532C1"/>
    <w:rsid w:val="00153CFB"/>
    <w:rsid w:val="0015666F"/>
    <w:rsid w:val="00157D27"/>
    <w:rsid w:val="001624F9"/>
    <w:rsid w:val="001632FA"/>
    <w:rsid w:val="00164420"/>
    <w:rsid w:val="00167C1B"/>
    <w:rsid w:val="00172041"/>
    <w:rsid w:val="001726FC"/>
    <w:rsid w:val="00172BB2"/>
    <w:rsid w:val="00173DA2"/>
    <w:rsid w:val="00175078"/>
    <w:rsid w:val="001758A2"/>
    <w:rsid w:val="001773C7"/>
    <w:rsid w:val="00177A3A"/>
    <w:rsid w:val="00181CA0"/>
    <w:rsid w:val="00182312"/>
    <w:rsid w:val="00182E94"/>
    <w:rsid w:val="00183069"/>
    <w:rsid w:val="00183A29"/>
    <w:rsid w:val="00183B46"/>
    <w:rsid w:val="0018446F"/>
    <w:rsid w:val="00184F38"/>
    <w:rsid w:val="00185C4B"/>
    <w:rsid w:val="001913DA"/>
    <w:rsid w:val="001928EA"/>
    <w:rsid w:val="001929DB"/>
    <w:rsid w:val="00193E05"/>
    <w:rsid w:val="001A0E69"/>
    <w:rsid w:val="001A1BAA"/>
    <w:rsid w:val="001A2FA0"/>
    <w:rsid w:val="001A3147"/>
    <w:rsid w:val="001B0F05"/>
    <w:rsid w:val="001B1053"/>
    <w:rsid w:val="001B1F1C"/>
    <w:rsid w:val="001B3044"/>
    <w:rsid w:val="001B32B0"/>
    <w:rsid w:val="001B36F4"/>
    <w:rsid w:val="001B4094"/>
    <w:rsid w:val="001B4E1C"/>
    <w:rsid w:val="001B5681"/>
    <w:rsid w:val="001B793E"/>
    <w:rsid w:val="001C0071"/>
    <w:rsid w:val="001C0565"/>
    <w:rsid w:val="001C27A7"/>
    <w:rsid w:val="001C5AD7"/>
    <w:rsid w:val="001C5F1F"/>
    <w:rsid w:val="001C693F"/>
    <w:rsid w:val="001D11E9"/>
    <w:rsid w:val="001D252D"/>
    <w:rsid w:val="001D3B2B"/>
    <w:rsid w:val="001D4B33"/>
    <w:rsid w:val="001D51CC"/>
    <w:rsid w:val="001D5BFF"/>
    <w:rsid w:val="001D702D"/>
    <w:rsid w:val="001E1313"/>
    <w:rsid w:val="001E160C"/>
    <w:rsid w:val="001E181B"/>
    <w:rsid w:val="001E29EA"/>
    <w:rsid w:val="001E373A"/>
    <w:rsid w:val="001E3D94"/>
    <w:rsid w:val="001E58C7"/>
    <w:rsid w:val="001E78DE"/>
    <w:rsid w:val="001E7C47"/>
    <w:rsid w:val="001F1149"/>
    <w:rsid w:val="001F1D14"/>
    <w:rsid w:val="001F3644"/>
    <w:rsid w:val="001F5081"/>
    <w:rsid w:val="001F595D"/>
    <w:rsid w:val="001F7289"/>
    <w:rsid w:val="0020121B"/>
    <w:rsid w:val="002039A1"/>
    <w:rsid w:val="00204B4F"/>
    <w:rsid w:val="0020523D"/>
    <w:rsid w:val="00205445"/>
    <w:rsid w:val="00205DF9"/>
    <w:rsid w:val="002066D0"/>
    <w:rsid w:val="00211DF6"/>
    <w:rsid w:val="0021437D"/>
    <w:rsid w:val="00215D2B"/>
    <w:rsid w:val="002179C0"/>
    <w:rsid w:val="00217F29"/>
    <w:rsid w:val="00220AE8"/>
    <w:rsid w:val="00221582"/>
    <w:rsid w:val="00221E2A"/>
    <w:rsid w:val="00222117"/>
    <w:rsid w:val="00222620"/>
    <w:rsid w:val="00222CB2"/>
    <w:rsid w:val="00224B30"/>
    <w:rsid w:val="00231149"/>
    <w:rsid w:val="0023178A"/>
    <w:rsid w:val="0023247F"/>
    <w:rsid w:val="002325E6"/>
    <w:rsid w:val="002327C0"/>
    <w:rsid w:val="002357B3"/>
    <w:rsid w:val="00235ACA"/>
    <w:rsid w:val="00236DFC"/>
    <w:rsid w:val="0024068B"/>
    <w:rsid w:val="00241D13"/>
    <w:rsid w:val="00242293"/>
    <w:rsid w:val="002427CB"/>
    <w:rsid w:val="00242FAD"/>
    <w:rsid w:val="002431D0"/>
    <w:rsid w:val="002442E3"/>
    <w:rsid w:val="00244365"/>
    <w:rsid w:val="00244E11"/>
    <w:rsid w:val="00245D81"/>
    <w:rsid w:val="00247733"/>
    <w:rsid w:val="00247CC3"/>
    <w:rsid w:val="00250240"/>
    <w:rsid w:val="00253B93"/>
    <w:rsid w:val="002542CA"/>
    <w:rsid w:val="002542E8"/>
    <w:rsid w:val="00254C0D"/>
    <w:rsid w:val="00254E2D"/>
    <w:rsid w:val="002558FE"/>
    <w:rsid w:val="00256731"/>
    <w:rsid w:val="00256BF9"/>
    <w:rsid w:val="00261F55"/>
    <w:rsid w:val="00262513"/>
    <w:rsid w:val="00263652"/>
    <w:rsid w:val="00264133"/>
    <w:rsid w:val="002645A3"/>
    <w:rsid w:val="002656BA"/>
    <w:rsid w:val="002663AF"/>
    <w:rsid w:val="00272305"/>
    <w:rsid w:val="002741E7"/>
    <w:rsid w:val="00274BCB"/>
    <w:rsid w:val="00274E2C"/>
    <w:rsid w:val="0027534E"/>
    <w:rsid w:val="00276B02"/>
    <w:rsid w:val="0027777E"/>
    <w:rsid w:val="00280B7E"/>
    <w:rsid w:val="00281C93"/>
    <w:rsid w:val="002828DB"/>
    <w:rsid w:val="00283E0C"/>
    <w:rsid w:val="00284DCF"/>
    <w:rsid w:val="002852DE"/>
    <w:rsid w:val="00287BB7"/>
    <w:rsid w:val="002902B2"/>
    <w:rsid w:val="00293171"/>
    <w:rsid w:val="002937B2"/>
    <w:rsid w:val="00295ED1"/>
    <w:rsid w:val="00296F96"/>
    <w:rsid w:val="002A000F"/>
    <w:rsid w:val="002A0B04"/>
    <w:rsid w:val="002A0CC0"/>
    <w:rsid w:val="002A0DBE"/>
    <w:rsid w:val="002A162C"/>
    <w:rsid w:val="002A23F9"/>
    <w:rsid w:val="002A3C2D"/>
    <w:rsid w:val="002A4500"/>
    <w:rsid w:val="002A52C5"/>
    <w:rsid w:val="002A710F"/>
    <w:rsid w:val="002A7813"/>
    <w:rsid w:val="002B2A27"/>
    <w:rsid w:val="002B4E02"/>
    <w:rsid w:val="002B5A40"/>
    <w:rsid w:val="002B6A62"/>
    <w:rsid w:val="002B6AD6"/>
    <w:rsid w:val="002B6CD5"/>
    <w:rsid w:val="002C01C5"/>
    <w:rsid w:val="002C2482"/>
    <w:rsid w:val="002C2AAF"/>
    <w:rsid w:val="002C2CA1"/>
    <w:rsid w:val="002C634F"/>
    <w:rsid w:val="002C7802"/>
    <w:rsid w:val="002D063D"/>
    <w:rsid w:val="002D07BE"/>
    <w:rsid w:val="002D0DB0"/>
    <w:rsid w:val="002D0EC7"/>
    <w:rsid w:val="002D173A"/>
    <w:rsid w:val="002D1BF3"/>
    <w:rsid w:val="002D21CE"/>
    <w:rsid w:val="002D23C6"/>
    <w:rsid w:val="002D3554"/>
    <w:rsid w:val="002D4AFF"/>
    <w:rsid w:val="002D62F2"/>
    <w:rsid w:val="002D6C71"/>
    <w:rsid w:val="002D700C"/>
    <w:rsid w:val="002E2D18"/>
    <w:rsid w:val="002E56E6"/>
    <w:rsid w:val="002E7102"/>
    <w:rsid w:val="002E7871"/>
    <w:rsid w:val="002F0467"/>
    <w:rsid w:val="002F0B6C"/>
    <w:rsid w:val="002F0CD7"/>
    <w:rsid w:val="002F2F20"/>
    <w:rsid w:val="002F367B"/>
    <w:rsid w:val="002F3D8C"/>
    <w:rsid w:val="002F5D47"/>
    <w:rsid w:val="002F6FFF"/>
    <w:rsid w:val="0030122B"/>
    <w:rsid w:val="00301AC7"/>
    <w:rsid w:val="00301F5E"/>
    <w:rsid w:val="00305949"/>
    <w:rsid w:val="00305AB5"/>
    <w:rsid w:val="00305EB1"/>
    <w:rsid w:val="003061CF"/>
    <w:rsid w:val="00306BA9"/>
    <w:rsid w:val="00307C36"/>
    <w:rsid w:val="00312198"/>
    <w:rsid w:val="0031423C"/>
    <w:rsid w:val="003142BD"/>
    <w:rsid w:val="00314766"/>
    <w:rsid w:val="0031529B"/>
    <w:rsid w:val="00316787"/>
    <w:rsid w:val="00316802"/>
    <w:rsid w:val="00316DDC"/>
    <w:rsid w:val="00317533"/>
    <w:rsid w:val="003175BC"/>
    <w:rsid w:val="00317B4C"/>
    <w:rsid w:val="00317CE1"/>
    <w:rsid w:val="00321AF5"/>
    <w:rsid w:val="0032328D"/>
    <w:rsid w:val="003232AD"/>
    <w:rsid w:val="00324BEA"/>
    <w:rsid w:val="00327180"/>
    <w:rsid w:val="00330199"/>
    <w:rsid w:val="003323AC"/>
    <w:rsid w:val="00335F3A"/>
    <w:rsid w:val="00336F57"/>
    <w:rsid w:val="0033738E"/>
    <w:rsid w:val="0034088F"/>
    <w:rsid w:val="003442FA"/>
    <w:rsid w:val="00345513"/>
    <w:rsid w:val="0034591F"/>
    <w:rsid w:val="00346238"/>
    <w:rsid w:val="003470EF"/>
    <w:rsid w:val="003471A7"/>
    <w:rsid w:val="00350AD0"/>
    <w:rsid w:val="00351304"/>
    <w:rsid w:val="003524D6"/>
    <w:rsid w:val="00354742"/>
    <w:rsid w:val="003547B7"/>
    <w:rsid w:val="00355032"/>
    <w:rsid w:val="00355EE9"/>
    <w:rsid w:val="00356156"/>
    <w:rsid w:val="003566C2"/>
    <w:rsid w:val="0036124B"/>
    <w:rsid w:val="00362D9E"/>
    <w:rsid w:val="00363065"/>
    <w:rsid w:val="00364A8C"/>
    <w:rsid w:val="00364CCA"/>
    <w:rsid w:val="00365BDB"/>
    <w:rsid w:val="00365D97"/>
    <w:rsid w:val="00366C3A"/>
    <w:rsid w:val="0037091D"/>
    <w:rsid w:val="003717FF"/>
    <w:rsid w:val="00372829"/>
    <w:rsid w:val="00373F31"/>
    <w:rsid w:val="00377356"/>
    <w:rsid w:val="0038247D"/>
    <w:rsid w:val="00383871"/>
    <w:rsid w:val="00385E79"/>
    <w:rsid w:val="00387D06"/>
    <w:rsid w:val="0039097C"/>
    <w:rsid w:val="00391176"/>
    <w:rsid w:val="003916F6"/>
    <w:rsid w:val="0039256B"/>
    <w:rsid w:val="00393D51"/>
    <w:rsid w:val="00395DEC"/>
    <w:rsid w:val="003A033D"/>
    <w:rsid w:val="003A0D2D"/>
    <w:rsid w:val="003A0F41"/>
    <w:rsid w:val="003A2032"/>
    <w:rsid w:val="003A2BEB"/>
    <w:rsid w:val="003A5D60"/>
    <w:rsid w:val="003A6079"/>
    <w:rsid w:val="003A6E08"/>
    <w:rsid w:val="003A7305"/>
    <w:rsid w:val="003A78BD"/>
    <w:rsid w:val="003B0407"/>
    <w:rsid w:val="003B09D8"/>
    <w:rsid w:val="003B136E"/>
    <w:rsid w:val="003B1A7D"/>
    <w:rsid w:val="003B21FD"/>
    <w:rsid w:val="003B31F2"/>
    <w:rsid w:val="003B792B"/>
    <w:rsid w:val="003C2107"/>
    <w:rsid w:val="003C2516"/>
    <w:rsid w:val="003C387D"/>
    <w:rsid w:val="003C3CC7"/>
    <w:rsid w:val="003C4ABA"/>
    <w:rsid w:val="003C5CD5"/>
    <w:rsid w:val="003C5FC7"/>
    <w:rsid w:val="003C607C"/>
    <w:rsid w:val="003C65BE"/>
    <w:rsid w:val="003C7646"/>
    <w:rsid w:val="003C7DBA"/>
    <w:rsid w:val="003D00F1"/>
    <w:rsid w:val="003D143D"/>
    <w:rsid w:val="003D29FC"/>
    <w:rsid w:val="003D2E52"/>
    <w:rsid w:val="003D36CB"/>
    <w:rsid w:val="003D4EBE"/>
    <w:rsid w:val="003D51FE"/>
    <w:rsid w:val="003D54D7"/>
    <w:rsid w:val="003D56A7"/>
    <w:rsid w:val="003D5CB2"/>
    <w:rsid w:val="003E1686"/>
    <w:rsid w:val="003E3593"/>
    <w:rsid w:val="003E433B"/>
    <w:rsid w:val="003E526B"/>
    <w:rsid w:val="003F0012"/>
    <w:rsid w:val="003F120D"/>
    <w:rsid w:val="003F1259"/>
    <w:rsid w:val="003F34BD"/>
    <w:rsid w:val="003F5B09"/>
    <w:rsid w:val="003F5CA0"/>
    <w:rsid w:val="003F5EF4"/>
    <w:rsid w:val="003F63C6"/>
    <w:rsid w:val="003F7328"/>
    <w:rsid w:val="003F79FE"/>
    <w:rsid w:val="00402F40"/>
    <w:rsid w:val="00405A91"/>
    <w:rsid w:val="00405BF6"/>
    <w:rsid w:val="004063E0"/>
    <w:rsid w:val="00410E2A"/>
    <w:rsid w:val="0041144B"/>
    <w:rsid w:val="00411C4E"/>
    <w:rsid w:val="00412230"/>
    <w:rsid w:val="00412EBD"/>
    <w:rsid w:val="00413C37"/>
    <w:rsid w:val="00414374"/>
    <w:rsid w:val="00414D62"/>
    <w:rsid w:val="00414D93"/>
    <w:rsid w:val="0041545D"/>
    <w:rsid w:val="004163CD"/>
    <w:rsid w:val="00417DC0"/>
    <w:rsid w:val="0042499B"/>
    <w:rsid w:val="00424F90"/>
    <w:rsid w:val="0042526F"/>
    <w:rsid w:val="004258E3"/>
    <w:rsid w:val="0042644D"/>
    <w:rsid w:val="00427E01"/>
    <w:rsid w:val="004323F1"/>
    <w:rsid w:val="004357F7"/>
    <w:rsid w:val="00435E40"/>
    <w:rsid w:val="00436BA1"/>
    <w:rsid w:val="00441D82"/>
    <w:rsid w:val="00445A4D"/>
    <w:rsid w:val="004460B5"/>
    <w:rsid w:val="00446711"/>
    <w:rsid w:val="0044778C"/>
    <w:rsid w:val="00450573"/>
    <w:rsid w:val="00451866"/>
    <w:rsid w:val="00454268"/>
    <w:rsid w:val="004563CE"/>
    <w:rsid w:val="00460F92"/>
    <w:rsid w:val="00461833"/>
    <w:rsid w:val="00461CCE"/>
    <w:rsid w:val="00463252"/>
    <w:rsid w:val="00466236"/>
    <w:rsid w:val="004668DD"/>
    <w:rsid w:val="00466B1B"/>
    <w:rsid w:val="00467D9D"/>
    <w:rsid w:val="004718EA"/>
    <w:rsid w:val="00471A60"/>
    <w:rsid w:val="00471D50"/>
    <w:rsid w:val="00472D69"/>
    <w:rsid w:val="00472E61"/>
    <w:rsid w:val="00474F06"/>
    <w:rsid w:val="00476C3E"/>
    <w:rsid w:val="00477E65"/>
    <w:rsid w:val="004803EF"/>
    <w:rsid w:val="00481B91"/>
    <w:rsid w:val="004828C3"/>
    <w:rsid w:val="00483EA9"/>
    <w:rsid w:val="0048469D"/>
    <w:rsid w:val="00484804"/>
    <w:rsid w:val="004856F1"/>
    <w:rsid w:val="00485CFA"/>
    <w:rsid w:val="0048619F"/>
    <w:rsid w:val="004862CC"/>
    <w:rsid w:val="00487C0E"/>
    <w:rsid w:val="00490B20"/>
    <w:rsid w:val="00493792"/>
    <w:rsid w:val="0049524B"/>
    <w:rsid w:val="00496352"/>
    <w:rsid w:val="00497451"/>
    <w:rsid w:val="004A0541"/>
    <w:rsid w:val="004A0DD7"/>
    <w:rsid w:val="004A327A"/>
    <w:rsid w:val="004A54C0"/>
    <w:rsid w:val="004C09B3"/>
    <w:rsid w:val="004C2B24"/>
    <w:rsid w:val="004C6048"/>
    <w:rsid w:val="004C7A16"/>
    <w:rsid w:val="004D1E27"/>
    <w:rsid w:val="004D3DBE"/>
    <w:rsid w:val="004D6D48"/>
    <w:rsid w:val="004E0119"/>
    <w:rsid w:val="004E0230"/>
    <w:rsid w:val="004E1135"/>
    <w:rsid w:val="004E4321"/>
    <w:rsid w:val="004E4E51"/>
    <w:rsid w:val="004E56CC"/>
    <w:rsid w:val="004E5D48"/>
    <w:rsid w:val="004E6D51"/>
    <w:rsid w:val="004E74AC"/>
    <w:rsid w:val="004F2FA6"/>
    <w:rsid w:val="004F34BE"/>
    <w:rsid w:val="004F5AC3"/>
    <w:rsid w:val="004F5B6D"/>
    <w:rsid w:val="004F6CF9"/>
    <w:rsid w:val="00501066"/>
    <w:rsid w:val="00501302"/>
    <w:rsid w:val="00506CAB"/>
    <w:rsid w:val="00506CB5"/>
    <w:rsid w:val="00506F84"/>
    <w:rsid w:val="0050725B"/>
    <w:rsid w:val="0051138B"/>
    <w:rsid w:val="00514C52"/>
    <w:rsid w:val="0051581D"/>
    <w:rsid w:val="00517C8C"/>
    <w:rsid w:val="00520029"/>
    <w:rsid w:val="005211CE"/>
    <w:rsid w:val="005228F1"/>
    <w:rsid w:val="00522B2B"/>
    <w:rsid w:val="00522C2B"/>
    <w:rsid w:val="00523DA4"/>
    <w:rsid w:val="00526F1C"/>
    <w:rsid w:val="00531869"/>
    <w:rsid w:val="00534BD4"/>
    <w:rsid w:val="00535F73"/>
    <w:rsid w:val="0054009B"/>
    <w:rsid w:val="00541E6E"/>
    <w:rsid w:val="00542D98"/>
    <w:rsid w:val="005448F9"/>
    <w:rsid w:val="00546B9C"/>
    <w:rsid w:val="00551414"/>
    <w:rsid w:val="00552E76"/>
    <w:rsid w:val="00556614"/>
    <w:rsid w:val="00556708"/>
    <w:rsid w:val="00561101"/>
    <w:rsid w:val="0056294A"/>
    <w:rsid w:val="00562A29"/>
    <w:rsid w:val="00562E0F"/>
    <w:rsid w:val="0056492C"/>
    <w:rsid w:val="00565C87"/>
    <w:rsid w:val="00567030"/>
    <w:rsid w:val="00570A0C"/>
    <w:rsid w:val="005723C8"/>
    <w:rsid w:val="00572937"/>
    <w:rsid w:val="00572FB2"/>
    <w:rsid w:val="005734B9"/>
    <w:rsid w:val="0057408D"/>
    <w:rsid w:val="0057490C"/>
    <w:rsid w:val="005751E7"/>
    <w:rsid w:val="00580285"/>
    <w:rsid w:val="00581753"/>
    <w:rsid w:val="00583429"/>
    <w:rsid w:val="00584152"/>
    <w:rsid w:val="00587746"/>
    <w:rsid w:val="0059028A"/>
    <w:rsid w:val="00592E82"/>
    <w:rsid w:val="00594257"/>
    <w:rsid w:val="00595DE7"/>
    <w:rsid w:val="005960E5"/>
    <w:rsid w:val="005A2CB7"/>
    <w:rsid w:val="005A2E2A"/>
    <w:rsid w:val="005A2FDF"/>
    <w:rsid w:val="005A407F"/>
    <w:rsid w:val="005A716E"/>
    <w:rsid w:val="005B0881"/>
    <w:rsid w:val="005B0BFA"/>
    <w:rsid w:val="005B1E3A"/>
    <w:rsid w:val="005B22F5"/>
    <w:rsid w:val="005B2453"/>
    <w:rsid w:val="005B3D08"/>
    <w:rsid w:val="005B496A"/>
    <w:rsid w:val="005C04E6"/>
    <w:rsid w:val="005C0888"/>
    <w:rsid w:val="005C2C63"/>
    <w:rsid w:val="005C6792"/>
    <w:rsid w:val="005D058D"/>
    <w:rsid w:val="005D54D2"/>
    <w:rsid w:val="005D70EC"/>
    <w:rsid w:val="005E2D36"/>
    <w:rsid w:val="005F1116"/>
    <w:rsid w:val="005F2BD3"/>
    <w:rsid w:val="005F33CF"/>
    <w:rsid w:val="005F3EE1"/>
    <w:rsid w:val="005F5C13"/>
    <w:rsid w:val="005F6224"/>
    <w:rsid w:val="005F6538"/>
    <w:rsid w:val="005F6694"/>
    <w:rsid w:val="005F6A92"/>
    <w:rsid w:val="005F6DB8"/>
    <w:rsid w:val="005F717E"/>
    <w:rsid w:val="0060036A"/>
    <w:rsid w:val="00601D71"/>
    <w:rsid w:val="00601DD3"/>
    <w:rsid w:val="0060265B"/>
    <w:rsid w:val="006033A6"/>
    <w:rsid w:val="00603859"/>
    <w:rsid w:val="00604152"/>
    <w:rsid w:val="0060469D"/>
    <w:rsid w:val="00604835"/>
    <w:rsid w:val="00605487"/>
    <w:rsid w:val="00605543"/>
    <w:rsid w:val="00605A0B"/>
    <w:rsid w:val="00605CD4"/>
    <w:rsid w:val="00610095"/>
    <w:rsid w:val="00610A32"/>
    <w:rsid w:val="00612057"/>
    <w:rsid w:val="00612343"/>
    <w:rsid w:val="00614F51"/>
    <w:rsid w:val="006155F4"/>
    <w:rsid w:val="00615975"/>
    <w:rsid w:val="00616799"/>
    <w:rsid w:val="006209B6"/>
    <w:rsid w:val="00621DFC"/>
    <w:rsid w:val="00622385"/>
    <w:rsid w:val="00624364"/>
    <w:rsid w:val="00625968"/>
    <w:rsid w:val="00627EE1"/>
    <w:rsid w:val="006300C4"/>
    <w:rsid w:val="006311E5"/>
    <w:rsid w:val="00632610"/>
    <w:rsid w:val="006339FE"/>
    <w:rsid w:val="00633CC0"/>
    <w:rsid w:val="0063795D"/>
    <w:rsid w:val="00641EA9"/>
    <w:rsid w:val="00643152"/>
    <w:rsid w:val="006431C1"/>
    <w:rsid w:val="00643456"/>
    <w:rsid w:val="00646417"/>
    <w:rsid w:val="006505C2"/>
    <w:rsid w:val="00650AFB"/>
    <w:rsid w:val="0065490D"/>
    <w:rsid w:val="006563B5"/>
    <w:rsid w:val="00657699"/>
    <w:rsid w:val="00657B59"/>
    <w:rsid w:val="006600D0"/>
    <w:rsid w:val="00660E26"/>
    <w:rsid w:val="00661116"/>
    <w:rsid w:val="00661874"/>
    <w:rsid w:val="006620A2"/>
    <w:rsid w:val="0066406E"/>
    <w:rsid w:val="00664BCE"/>
    <w:rsid w:val="006652F2"/>
    <w:rsid w:val="006653D8"/>
    <w:rsid w:val="00666BB4"/>
    <w:rsid w:val="00666FAB"/>
    <w:rsid w:val="0067098C"/>
    <w:rsid w:val="00673FB0"/>
    <w:rsid w:val="00674DF8"/>
    <w:rsid w:val="00674E54"/>
    <w:rsid w:val="006816FC"/>
    <w:rsid w:val="006817BA"/>
    <w:rsid w:val="00682F20"/>
    <w:rsid w:val="00683BDF"/>
    <w:rsid w:val="00683E20"/>
    <w:rsid w:val="006855E2"/>
    <w:rsid w:val="0068640E"/>
    <w:rsid w:val="00686775"/>
    <w:rsid w:val="006919C1"/>
    <w:rsid w:val="00696F3C"/>
    <w:rsid w:val="0069738B"/>
    <w:rsid w:val="006973A0"/>
    <w:rsid w:val="006A2827"/>
    <w:rsid w:val="006A4679"/>
    <w:rsid w:val="006A60D9"/>
    <w:rsid w:val="006A60EB"/>
    <w:rsid w:val="006B0EF4"/>
    <w:rsid w:val="006B0FA9"/>
    <w:rsid w:val="006B1E8F"/>
    <w:rsid w:val="006B24FA"/>
    <w:rsid w:val="006B5525"/>
    <w:rsid w:val="006B5849"/>
    <w:rsid w:val="006B656C"/>
    <w:rsid w:val="006B7DA5"/>
    <w:rsid w:val="006C30F2"/>
    <w:rsid w:val="006C41FD"/>
    <w:rsid w:val="006C6DFB"/>
    <w:rsid w:val="006C757E"/>
    <w:rsid w:val="006D1B90"/>
    <w:rsid w:val="006D3B36"/>
    <w:rsid w:val="006D5424"/>
    <w:rsid w:val="006D556D"/>
    <w:rsid w:val="006D5758"/>
    <w:rsid w:val="006D58E8"/>
    <w:rsid w:val="006D5BBF"/>
    <w:rsid w:val="006D5FFD"/>
    <w:rsid w:val="006D63FA"/>
    <w:rsid w:val="006D7AF6"/>
    <w:rsid w:val="006E052B"/>
    <w:rsid w:val="006E1249"/>
    <w:rsid w:val="006E1401"/>
    <w:rsid w:val="006E51B6"/>
    <w:rsid w:val="006E629B"/>
    <w:rsid w:val="006E7AED"/>
    <w:rsid w:val="006F12C0"/>
    <w:rsid w:val="006F13B3"/>
    <w:rsid w:val="006F226D"/>
    <w:rsid w:val="006F326B"/>
    <w:rsid w:val="006F50D4"/>
    <w:rsid w:val="006F5E00"/>
    <w:rsid w:val="006F71FD"/>
    <w:rsid w:val="006F72C8"/>
    <w:rsid w:val="007001DC"/>
    <w:rsid w:val="007002C7"/>
    <w:rsid w:val="00701746"/>
    <w:rsid w:val="00701944"/>
    <w:rsid w:val="007025DD"/>
    <w:rsid w:val="0070277A"/>
    <w:rsid w:val="00703DA4"/>
    <w:rsid w:val="00703F57"/>
    <w:rsid w:val="00704D7C"/>
    <w:rsid w:val="00710947"/>
    <w:rsid w:val="00711BE2"/>
    <w:rsid w:val="0071201A"/>
    <w:rsid w:val="0071336F"/>
    <w:rsid w:val="00720193"/>
    <w:rsid w:val="00720D86"/>
    <w:rsid w:val="0072222D"/>
    <w:rsid w:val="0072254E"/>
    <w:rsid w:val="00724062"/>
    <w:rsid w:val="00724469"/>
    <w:rsid w:val="00724ED1"/>
    <w:rsid w:val="0072538E"/>
    <w:rsid w:val="00725A2B"/>
    <w:rsid w:val="00726104"/>
    <w:rsid w:val="00727F32"/>
    <w:rsid w:val="00731F55"/>
    <w:rsid w:val="00733B93"/>
    <w:rsid w:val="00735062"/>
    <w:rsid w:val="0073528F"/>
    <w:rsid w:val="00735BE1"/>
    <w:rsid w:val="00735EFC"/>
    <w:rsid w:val="00740934"/>
    <w:rsid w:val="00740DA0"/>
    <w:rsid w:val="00741F4A"/>
    <w:rsid w:val="00742940"/>
    <w:rsid w:val="00743B13"/>
    <w:rsid w:val="00745A83"/>
    <w:rsid w:val="00750DC0"/>
    <w:rsid w:val="00750ED1"/>
    <w:rsid w:val="00752797"/>
    <w:rsid w:val="007532F9"/>
    <w:rsid w:val="0076104B"/>
    <w:rsid w:val="00761ABC"/>
    <w:rsid w:val="00761B20"/>
    <w:rsid w:val="00762C12"/>
    <w:rsid w:val="00764328"/>
    <w:rsid w:val="007644C9"/>
    <w:rsid w:val="00765094"/>
    <w:rsid w:val="0076554D"/>
    <w:rsid w:val="0076562C"/>
    <w:rsid w:val="0076607F"/>
    <w:rsid w:val="007666CD"/>
    <w:rsid w:val="007700B7"/>
    <w:rsid w:val="007726BA"/>
    <w:rsid w:val="00774587"/>
    <w:rsid w:val="00775B06"/>
    <w:rsid w:val="0078030C"/>
    <w:rsid w:val="00780A4B"/>
    <w:rsid w:val="00781C35"/>
    <w:rsid w:val="00782865"/>
    <w:rsid w:val="00784823"/>
    <w:rsid w:val="007853F9"/>
    <w:rsid w:val="007866D4"/>
    <w:rsid w:val="00787D1B"/>
    <w:rsid w:val="00790C24"/>
    <w:rsid w:val="00794933"/>
    <w:rsid w:val="00794C84"/>
    <w:rsid w:val="00796C38"/>
    <w:rsid w:val="007A1940"/>
    <w:rsid w:val="007A1D05"/>
    <w:rsid w:val="007A2645"/>
    <w:rsid w:val="007A3252"/>
    <w:rsid w:val="007A4238"/>
    <w:rsid w:val="007A4F63"/>
    <w:rsid w:val="007A66E0"/>
    <w:rsid w:val="007B49FF"/>
    <w:rsid w:val="007B7A42"/>
    <w:rsid w:val="007C056B"/>
    <w:rsid w:val="007C1EDD"/>
    <w:rsid w:val="007C221F"/>
    <w:rsid w:val="007C3A36"/>
    <w:rsid w:val="007C4558"/>
    <w:rsid w:val="007C4F36"/>
    <w:rsid w:val="007C60C6"/>
    <w:rsid w:val="007C61D2"/>
    <w:rsid w:val="007C6B64"/>
    <w:rsid w:val="007C7F6E"/>
    <w:rsid w:val="007D0AA1"/>
    <w:rsid w:val="007D11CD"/>
    <w:rsid w:val="007D2242"/>
    <w:rsid w:val="007D5293"/>
    <w:rsid w:val="007D7830"/>
    <w:rsid w:val="007D7D29"/>
    <w:rsid w:val="007E37AD"/>
    <w:rsid w:val="007E51E0"/>
    <w:rsid w:val="007E5820"/>
    <w:rsid w:val="007E5BFD"/>
    <w:rsid w:val="007E7960"/>
    <w:rsid w:val="007E7ED4"/>
    <w:rsid w:val="007F0BF0"/>
    <w:rsid w:val="007F443B"/>
    <w:rsid w:val="007F5025"/>
    <w:rsid w:val="00800102"/>
    <w:rsid w:val="0080128C"/>
    <w:rsid w:val="008017CC"/>
    <w:rsid w:val="00802B27"/>
    <w:rsid w:val="0080391E"/>
    <w:rsid w:val="00804442"/>
    <w:rsid w:val="00804EC9"/>
    <w:rsid w:val="008055CB"/>
    <w:rsid w:val="0081023E"/>
    <w:rsid w:val="00810770"/>
    <w:rsid w:val="00814CAC"/>
    <w:rsid w:val="00814D74"/>
    <w:rsid w:val="00814DB9"/>
    <w:rsid w:val="008204A0"/>
    <w:rsid w:val="00820FD1"/>
    <w:rsid w:val="00821085"/>
    <w:rsid w:val="008210B9"/>
    <w:rsid w:val="0082380A"/>
    <w:rsid w:val="008244E0"/>
    <w:rsid w:val="00826EF6"/>
    <w:rsid w:val="00832709"/>
    <w:rsid w:val="0083536E"/>
    <w:rsid w:val="008358EA"/>
    <w:rsid w:val="00840088"/>
    <w:rsid w:val="008400FA"/>
    <w:rsid w:val="00847433"/>
    <w:rsid w:val="00851725"/>
    <w:rsid w:val="00852F75"/>
    <w:rsid w:val="0085408E"/>
    <w:rsid w:val="0085597B"/>
    <w:rsid w:val="00855F9C"/>
    <w:rsid w:val="00861A21"/>
    <w:rsid w:val="00862FC5"/>
    <w:rsid w:val="008652C9"/>
    <w:rsid w:val="0086533B"/>
    <w:rsid w:val="00865EB9"/>
    <w:rsid w:val="00870CCA"/>
    <w:rsid w:val="00873957"/>
    <w:rsid w:val="00874C5E"/>
    <w:rsid w:val="008755EC"/>
    <w:rsid w:val="0087575F"/>
    <w:rsid w:val="008773C0"/>
    <w:rsid w:val="00877553"/>
    <w:rsid w:val="0088198C"/>
    <w:rsid w:val="008820F3"/>
    <w:rsid w:val="00883972"/>
    <w:rsid w:val="00884AD6"/>
    <w:rsid w:val="00884E02"/>
    <w:rsid w:val="00886D04"/>
    <w:rsid w:val="00887AFD"/>
    <w:rsid w:val="00887F19"/>
    <w:rsid w:val="00892278"/>
    <w:rsid w:val="00892E61"/>
    <w:rsid w:val="00894A95"/>
    <w:rsid w:val="00895449"/>
    <w:rsid w:val="00895D8B"/>
    <w:rsid w:val="008A0EF4"/>
    <w:rsid w:val="008A1470"/>
    <w:rsid w:val="008A54D0"/>
    <w:rsid w:val="008A79B0"/>
    <w:rsid w:val="008B057A"/>
    <w:rsid w:val="008B06D4"/>
    <w:rsid w:val="008B2834"/>
    <w:rsid w:val="008B31B1"/>
    <w:rsid w:val="008B3FF7"/>
    <w:rsid w:val="008B5DF9"/>
    <w:rsid w:val="008B5F60"/>
    <w:rsid w:val="008B695B"/>
    <w:rsid w:val="008C0ED8"/>
    <w:rsid w:val="008C175B"/>
    <w:rsid w:val="008C1C87"/>
    <w:rsid w:val="008C3194"/>
    <w:rsid w:val="008C4903"/>
    <w:rsid w:val="008C5F71"/>
    <w:rsid w:val="008C6370"/>
    <w:rsid w:val="008C6FBA"/>
    <w:rsid w:val="008C7750"/>
    <w:rsid w:val="008D044D"/>
    <w:rsid w:val="008D197C"/>
    <w:rsid w:val="008D1ECF"/>
    <w:rsid w:val="008D3107"/>
    <w:rsid w:val="008D6231"/>
    <w:rsid w:val="008D6595"/>
    <w:rsid w:val="008D7747"/>
    <w:rsid w:val="008D7DEB"/>
    <w:rsid w:val="008E0A73"/>
    <w:rsid w:val="008E0D19"/>
    <w:rsid w:val="008E21D7"/>
    <w:rsid w:val="008E3250"/>
    <w:rsid w:val="008E3390"/>
    <w:rsid w:val="008E4639"/>
    <w:rsid w:val="008E678C"/>
    <w:rsid w:val="008E7692"/>
    <w:rsid w:val="008E7CF5"/>
    <w:rsid w:val="008F080C"/>
    <w:rsid w:val="008F106A"/>
    <w:rsid w:val="008F3A0B"/>
    <w:rsid w:val="009010B3"/>
    <w:rsid w:val="009014F1"/>
    <w:rsid w:val="00902185"/>
    <w:rsid w:val="00902B65"/>
    <w:rsid w:val="00902FE6"/>
    <w:rsid w:val="009052F5"/>
    <w:rsid w:val="00905469"/>
    <w:rsid w:val="00906CCF"/>
    <w:rsid w:val="0090740E"/>
    <w:rsid w:val="0090755E"/>
    <w:rsid w:val="0091029D"/>
    <w:rsid w:val="009112E8"/>
    <w:rsid w:val="009114EA"/>
    <w:rsid w:val="00912220"/>
    <w:rsid w:val="0091325D"/>
    <w:rsid w:val="00914900"/>
    <w:rsid w:val="0091617B"/>
    <w:rsid w:val="009178CE"/>
    <w:rsid w:val="009178DD"/>
    <w:rsid w:val="00922F07"/>
    <w:rsid w:val="00923237"/>
    <w:rsid w:val="00924119"/>
    <w:rsid w:val="00924AB1"/>
    <w:rsid w:val="00925FBF"/>
    <w:rsid w:val="00926424"/>
    <w:rsid w:val="00926960"/>
    <w:rsid w:val="00927DB9"/>
    <w:rsid w:val="00930B31"/>
    <w:rsid w:val="00931241"/>
    <w:rsid w:val="0093134D"/>
    <w:rsid w:val="00932733"/>
    <w:rsid w:val="00936225"/>
    <w:rsid w:val="0093733F"/>
    <w:rsid w:val="00937399"/>
    <w:rsid w:val="00941A2F"/>
    <w:rsid w:val="009450E3"/>
    <w:rsid w:val="00945B2A"/>
    <w:rsid w:val="00945B8E"/>
    <w:rsid w:val="009464DF"/>
    <w:rsid w:val="009516C8"/>
    <w:rsid w:val="009545DB"/>
    <w:rsid w:val="009556A7"/>
    <w:rsid w:val="00955C35"/>
    <w:rsid w:val="00955E5D"/>
    <w:rsid w:val="00955FB2"/>
    <w:rsid w:val="0095655F"/>
    <w:rsid w:val="00957A5E"/>
    <w:rsid w:val="00966EC1"/>
    <w:rsid w:val="00970B9C"/>
    <w:rsid w:val="00973BD3"/>
    <w:rsid w:val="00974BC6"/>
    <w:rsid w:val="00974C79"/>
    <w:rsid w:val="0097758F"/>
    <w:rsid w:val="00981275"/>
    <w:rsid w:val="00981F71"/>
    <w:rsid w:val="009829EE"/>
    <w:rsid w:val="0098461D"/>
    <w:rsid w:val="00984AD2"/>
    <w:rsid w:val="00984B4A"/>
    <w:rsid w:val="00985429"/>
    <w:rsid w:val="00985695"/>
    <w:rsid w:val="00985C6A"/>
    <w:rsid w:val="00985DE6"/>
    <w:rsid w:val="009901C6"/>
    <w:rsid w:val="00990461"/>
    <w:rsid w:val="00990FE0"/>
    <w:rsid w:val="00991573"/>
    <w:rsid w:val="00991780"/>
    <w:rsid w:val="00991B96"/>
    <w:rsid w:val="00991EDD"/>
    <w:rsid w:val="00992210"/>
    <w:rsid w:val="00994F24"/>
    <w:rsid w:val="00995F60"/>
    <w:rsid w:val="009978D9"/>
    <w:rsid w:val="009A383F"/>
    <w:rsid w:val="009A4FB7"/>
    <w:rsid w:val="009A5718"/>
    <w:rsid w:val="009A6C68"/>
    <w:rsid w:val="009A7AE0"/>
    <w:rsid w:val="009B00B0"/>
    <w:rsid w:val="009B0B28"/>
    <w:rsid w:val="009B235C"/>
    <w:rsid w:val="009B3A71"/>
    <w:rsid w:val="009B4490"/>
    <w:rsid w:val="009B4D9A"/>
    <w:rsid w:val="009B5F22"/>
    <w:rsid w:val="009B69A8"/>
    <w:rsid w:val="009B74BB"/>
    <w:rsid w:val="009B793E"/>
    <w:rsid w:val="009C054F"/>
    <w:rsid w:val="009C23C2"/>
    <w:rsid w:val="009C3881"/>
    <w:rsid w:val="009C608B"/>
    <w:rsid w:val="009C77D0"/>
    <w:rsid w:val="009C7E96"/>
    <w:rsid w:val="009D148B"/>
    <w:rsid w:val="009D3EFD"/>
    <w:rsid w:val="009D66D2"/>
    <w:rsid w:val="009E1154"/>
    <w:rsid w:val="009E3F30"/>
    <w:rsid w:val="009E4F08"/>
    <w:rsid w:val="009E6BEA"/>
    <w:rsid w:val="009E770F"/>
    <w:rsid w:val="009F0AB3"/>
    <w:rsid w:val="009F6AC0"/>
    <w:rsid w:val="009F75F3"/>
    <w:rsid w:val="00A03873"/>
    <w:rsid w:val="00A046FE"/>
    <w:rsid w:val="00A05DAD"/>
    <w:rsid w:val="00A05DD9"/>
    <w:rsid w:val="00A05F14"/>
    <w:rsid w:val="00A05F5D"/>
    <w:rsid w:val="00A06C5E"/>
    <w:rsid w:val="00A112B9"/>
    <w:rsid w:val="00A11325"/>
    <w:rsid w:val="00A12423"/>
    <w:rsid w:val="00A12551"/>
    <w:rsid w:val="00A12925"/>
    <w:rsid w:val="00A129A2"/>
    <w:rsid w:val="00A1494E"/>
    <w:rsid w:val="00A17540"/>
    <w:rsid w:val="00A1776F"/>
    <w:rsid w:val="00A22010"/>
    <w:rsid w:val="00A223E7"/>
    <w:rsid w:val="00A22B88"/>
    <w:rsid w:val="00A23DF5"/>
    <w:rsid w:val="00A25327"/>
    <w:rsid w:val="00A261B3"/>
    <w:rsid w:val="00A2755A"/>
    <w:rsid w:val="00A31A86"/>
    <w:rsid w:val="00A3270F"/>
    <w:rsid w:val="00A32850"/>
    <w:rsid w:val="00A32E44"/>
    <w:rsid w:val="00A33AC2"/>
    <w:rsid w:val="00A41BF7"/>
    <w:rsid w:val="00A44591"/>
    <w:rsid w:val="00A44874"/>
    <w:rsid w:val="00A44C0E"/>
    <w:rsid w:val="00A46C9C"/>
    <w:rsid w:val="00A47E36"/>
    <w:rsid w:val="00A50879"/>
    <w:rsid w:val="00A52576"/>
    <w:rsid w:val="00A53212"/>
    <w:rsid w:val="00A5534F"/>
    <w:rsid w:val="00A55C51"/>
    <w:rsid w:val="00A55FA2"/>
    <w:rsid w:val="00A56507"/>
    <w:rsid w:val="00A63304"/>
    <w:rsid w:val="00A640A9"/>
    <w:rsid w:val="00A6527A"/>
    <w:rsid w:val="00A66139"/>
    <w:rsid w:val="00A709A4"/>
    <w:rsid w:val="00A70BF0"/>
    <w:rsid w:val="00A70EFC"/>
    <w:rsid w:val="00A71FC1"/>
    <w:rsid w:val="00A72ACB"/>
    <w:rsid w:val="00A73A83"/>
    <w:rsid w:val="00A7480A"/>
    <w:rsid w:val="00A74EDA"/>
    <w:rsid w:val="00A75853"/>
    <w:rsid w:val="00A80F0D"/>
    <w:rsid w:val="00A84B4B"/>
    <w:rsid w:val="00A8541D"/>
    <w:rsid w:val="00A855FA"/>
    <w:rsid w:val="00A90246"/>
    <w:rsid w:val="00A917F1"/>
    <w:rsid w:val="00A938CD"/>
    <w:rsid w:val="00A94120"/>
    <w:rsid w:val="00A9471A"/>
    <w:rsid w:val="00A9598B"/>
    <w:rsid w:val="00A95DB1"/>
    <w:rsid w:val="00A962E7"/>
    <w:rsid w:val="00A96A84"/>
    <w:rsid w:val="00A97DE3"/>
    <w:rsid w:val="00AA0754"/>
    <w:rsid w:val="00AA14B1"/>
    <w:rsid w:val="00AA1713"/>
    <w:rsid w:val="00AA178A"/>
    <w:rsid w:val="00AA2235"/>
    <w:rsid w:val="00AA2A75"/>
    <w:rsid w:val="00AA2EC7"/>
    <w:rsid w:val="00AA307C"/>
    <w:rsid w:val="00AA5B14"/>
    <w:rsid w:val="00AA75B1"/>
    <w:rsid w:val="00AB033A"/>
    <w:rsid w:val="00AB1149"/>
    <w:rsid w:val="00AB1B02"/>
    <w:rsid w:val="00AB1F7A"/>
    <w:rsid w:val="00AB2231"/>
    <w:rsid w:val="00AB4CB1"/>
    <w:rsid w:val="00AB5005"/>
    <w:rsid w:val="00AB510D"/>
    <w:rsid w:val="00AB5268"/>
    <w:rsid w:val="00AB52B3"/>
    <w:rsid w:val="00AC0733"/>
    <w:rsid w:val="00AC3584"/>
    <w:rsid w:val="00AC3B5E"/>
    <w:rsid w:val="00AC5486"/>
    <w:rsid w:val="00AC684C"/>
    <w:rsid w:val="00AD09AC"/>
    <w:rsid w:val="00AD25F1"/>
    <w:rsid w:val="00AD48B7"/>
    <w:rsid w:val="00AD5B03"/>
    <w:rsid w:val="00AD6DD6"/>
    <w:rsid w:val="00AE139F"/>
    <w:rsid w:val="00AF19BD"/>
    <w:rsid w:val="00AF219D"/>
    <w:rsid w:val="00AF3FBE"/>
    <w:rsid w:val="00AF55DE"/>
    <w:rsid w:val="00AF57D1"/>
    <w:rsid w:val="00AF596C"/>
    <w:rsid w:val="00AF6985"/>
    <w:rsid w:val="00AF7DAC"/>
    <w:rsid w:val="00B00A0C"/>
    <w:rsid w:val="00B00FFE"/>
    <w:rsid w:val="00B02869"/>
    <w:rsid w:val="00B037E2"/>
    <w:rsid w:val="00B05162"/>
    <w:rsid w:val="00B07E40"/>
    <w:rsid w:val="00B1085A"/>
    <w:rsid w:val="00B11023"/>
    <w:rsid w:val="00B12B37"/>
    <w:rsid w:val="00B17189"/>
    <w:rsid w:val="00B1762D"/>
    <w:rsid w:val="00B21464"/>
    <w:rsid w:val="00B25BAB"/>
    <w:rsid w:val="00B26431"/>
    <w:rsid w:val="00B264CD"/>
    <w:rsid w:val="00B34A2F"/>
    <w:rsid w:val="00B36AAF"/>
    <w:rsid w:val="00B3762F"/>
    <w:rsid w:val="00B37936"/>
    <w:rsid w:val="00B43CFB"/>
    <w:rsid w:val="00B448F8"/>
    <w:rsid w:val="00B44937"/>
    <w:rsid w:val="00B45519"/>
    <w:rsid w:val="00B472F0"/>
    <w:rsid w:val="00B47A3D"/>
    <w:rsid w:val="00B47AF9"/>
    <w:rsid w:val="00B50A96"/>
    <w:rsid w:val="00B5145B"/>
    <w:rsid w:val="00B5348D"/>
    <w:rsid w:val="00B53767"/>
    <w:rsid w:val="00B5494E"/>
    <w:rsid w:val="00B55014"/>
    <w:rsid w:val="00B601FC"/>
    <w:rsid w:val="00B6092D"/>
    <w:rsid w:val="00B61B90"/>
    <w:rsid w:val="00B61E50"/>
    <w:rsid w:val="00B623BA"/>
    <w:rsid w:val="00B63218"/>
    <w:rsid w:val="00B64B24"/>
    <w:rsid w:val="00B6525B"/>
    <w:rsid w:val="00B65939"/>
    <w:rsid w:val="00B65EB5"/>
    <w:rsid w:val="00B67CDF"/>
    <w:rsid w:val="00B707DC"/>
    <w:rsid w:val="00B71480"/>
    <w:rsid w:val="00B71F45"/>
    <w:rsid w:val="00B724B4"/>
    <w:rsid w:val="00B72A36"/>
    <w:rsid w:val="00B72CD6"/>
    <w:rsid w:val="00B73CD5"/>
    <w:rsid w:val="00B76792"/>
    <w:rsid w:val="00B80AFA"/>
    <w:rsid w:val="00B80E24"/>
    <w:rsid w:val="00B82430"/>
    <w:rsid w:val="00B82B13"/>
    <w:rsid w:val="00B82D53"/>
    <w:rsid w:val="00B87856"/>
    <w:rsid w:val="00B9016D"/>
    <w:rsid w:val="00B91504"/>
    <w:rsid w:val="00B95DC0"/>
    <w:rsid w:val="00B9632E"/>
    <w:rsid w:val="00B967FF"/>
    <w:rsid w:val="00B976CC"/>
    <w:rsid w:val="00BA2405"/>
    <w:rsid w:val="00BA2B35"/>
    <w:rsid w:val="00BA3791"/>
    <w:rsid w:val="00BA3CB7"/>
    <w:rsid w:val="00BA643A"/>
    <w:rsid w:val="00BB0583"/>
    <w:rsid w:val="00BB059F"/>
    <w:rsid w:val="00BB3405"/>
    <w:rsid w:val="00BB4759"/>
    <w:rsid w:val="00BB47FF"/>
    <w:rsid w:val="00BB74E5"/>
    <w:rsid w:val="00BC2A9D"/>
    <w:rsid w:val="00BC2E4A"/>
    <w:rsid w:val="00BC2F45"/>
    <w:rsid w:val="00BC3A01"/>
    <w:rsid w:val="00BC5247"/>
    <w:rsid w:val="00BC6301"/>
    <w:rsid w:val="00BC6A7A"/>
    <w:rsid w:val="00BC726C"/>
    <w:rsid w:val="00BD069D"/>
    <w:rsid w:val="00BD1B2A"/>
    <w:rsid w:val="00BD3CC7"/>
    <w:rsid w:val="00BE43FA"/>
    <w:rsid w:val="00BE4A42"/>
    <w:rsid w:val="00BE4B27"/>
    <w:rsid w:val="00BE65E9"/>
    <w:rsid w:val="00BE7D2C"/>
    <w:rsid w:val="00BF1452"/>
    <w:rsid w:val="00BF1700"/>
    <w:rsid w:val="00BF1FD8"/>
    <w:rsid w:val="00BF40C3"/>
    <w:rsid w:val="00BF5452"/>
    <w:rsid w:val="00BF7269"/>
    <w:rsid w:val="00C00053"/>
    <w:rsid w:val="00C0433E"/>
    <w:rsid w:val="00C073E2"/>
    <w:rsid w:val="00C0788A"/>
    <w:rsid w:val="00C117A2"/>
    <w:rsid w:val="00C14748"/>
    <w:rsid w:val="00C15A99"/>
    <w:rsid w:val="00C2164D"/>
    <w:rsid w:val="00C21F74"/>
    <w:rsid w:val="00C23943"/>
    <w:rsid w:val="00C23CA7"/>
    <w:rsid w:val="00C23E3C"/>
    <w:rsid w:val="00C27825"/>
    <w:rsid w:val="00C31738"/>
    <w:rsid w:val="00C333BB"/>
    <w:rsid w:val="00C34624"/>
    <w:rsid w:val="00C3511D"/>
    <w:rsid w:val="00C35B53"/>
    <w:rsid w:val="00C36A8E"/>
    <w:rsid w:val="00C37CC1"/>
    <w:rsid w:val="00C4026E"/>
    <w:rsid w:val="00C418D5"/>
    <w:rsid w:val="00C41E12"/>
    <w:rsid w:val="00C42DB1"/>
    <w:rsid w:val="00C42F53"/>
    <w:rsid w:val="00C437D0"/>
    <w:rsid w:val="00C44F98"/>
    <w:rsid w:val="00C4528E"/>
    <w:rsid w:val="00C4638C"/>
    <w:rsid w:val="00C50253"/>
    <w:rsid w:val="00C51636"/>
    <w:rsid w:val="00C53269"/>
    <w:rsid w:val="00C5408E"/>
    <w:rsid w:val="00C5486C"/>
    <w:rsid w:val="00C54A31"/>
    <w:rsid w:val="00C573C9"/>
    <w:rsid w:val="00C57459"/>
    <w:rsid w:val="00C62362"/>
    <w:rsid w:val="00C6406C"/>
    <w:rsid w:val="00C64F14"/>
    <w:rsid w:val="00C65B98"/>
    <w:rsid w:val="00C67F90"/>
    <w:rsid w:val="00C7038C"/>
    <w:rsid w:val="00C70FCA"/>
    <w:rsid w:val="00C71214"/>
    <w:rsid w:val="00C72F88"/>
    <w:rsid w:val="00C72FAB"/>
    <w:rsid w:val="00C7449D"/>
    <w:rsid w:val="00C74723"/>
    <w:rsid w:val="00C761AC"/>
    <w:rsid w:val="00C80E13"/>
    <w:rsid w:val="00C81639"/>
    <w:rsid w:val="00C82526"/>
    <w:rsid w:val="00C862B7"/>
    <w:rsid w:val="00C867C8"/>
    <w:rsid w:val="00C9193F"/>
    <w:rsid w:val="00C93195"/>
    <w:rsid w:val="00C94839"/>
    <w:rsid w:val="00C951BC"/>
    <w:rsid w:val="00C970FA"/>
    <w:rsid w:val="00CA0164"/>
    <w:rsid w:val="00CA2F2A"/>
    <w:rsid w:val="00CA3B7F"/>
    <w:rsid w:val="00CA4356"/>
    <w:rsid w:val="00CA50BE"/>
    <w:rsid w:val="00CA583E"/>
    <w:rsid w:val="00CA7C9D"/>
    <w:rsid w:val="00CA7E1A"/>
    <w:rsid w:val="00CB1D31"/>
    <w:rsid w:val="00CB43B3"/>
    <w:rsid w:val="00CB5495"/>
    <w:rsid w:val="00CB5595"/>
    <w:rsid w:val="00CB6CA2"/>
    <w:rsid w:val="00CB7163"/>
    <w:rsid w:val="00CB7F27"/>
    <w:rsid w:val="00CC05F3"/>
    <w:rsid w:val="00CC0B4B"/>
    <w:rsid w:val="00CC1A85"/>
    <w:rsid w:val="00CC3C80"/>
    <w:rsid w:val="00CC4F29"/>
    <w:rsid w:val="00CC56A5"/>
    <w:rsid w:val="00CC65FB"/>
    <w:rsid w:val="00CC6A16"/>
    <w:rsid w:val="00CC793D"/>
    <w:rsid w:val="00CD0413"/>
    <w:rsid w:val="00CD21CD"/>
    <w:rsid w:val="00CD5B60"/>
    <w:rsid w:val="00CD617C"/>
    <w:rsid w:val="00CE248D"/>
    <w:rsid w:val="00CE57F8"/>
    <w:rsid w:val="00CE6A61"/>
    <w:rsid w:val="00CE7E62"/>
    <w:rsid w:val="00CF2B52"/>
    <w:rsid w:val="00CF2CA0"/>
    <w:rsid w:val="00CF3851"/>
    <w:rsid w:val="00CF3BB8"/>
    <w:rsid w:val="00CF4866"/>
    <w:rsid w:val="00CF5D36"/>
    <w:rsid w:val="00CF73E1"/>
    <w:rsid w:val="00CF7D87"/>
    <w:rsid w:val="00CF7ED7"/>
    <w:rsid w:val="00CF7F86"/>
    <w:rsid w:val="00D0021A"/>
    <w:rsid w:val="00D01E45"/>
    <w:rsid w:val="00D02C00"/>
    <w:rsid w:val="00D04CF0"/>
    <w:rsid w:val="00D055F9"/>
    <w:rsid w:val="00D06EE2"/>
    <w:rsid w:val="00D06FC6"/>
    <w:rsid w:val="00D10409"/>
    <w:rsid w:val="00D10EB3"/>
    <w:rsid w:val="00D11015"/>
    <w:rsid w:val="00D115AF"/>
    <w:rsid w:val="00D12D66"/>
    <w:rsid w:val="00D12D76"/>
    <w:rsid w:val="00D14316"/>
    <w:rsid w:val="00D15B18"/>
    <w:rsid w:val="00D15D49"/>
    <w:rsid w:val="00D202E9"/>
    <w:rsid w:val="00D20E9D"/>
    <w:rsid w:val="00D216B9"/>
    <w:rsid w:val="00D23077"/>
    <w:rsid w:val="00D23716"/>
    <w:rsid w:val="00D248E2"/>
    <w:rsid w:val="00D25A7D"/>
    <w:rsid w:val="00D273FE"/>
    <w:rsid w:val="00D33704"/>
    <w:rsid w:val="00D33D39"/>
    <w:rsid w:val="00D35616"/>
    <w:rsid w:val="00D36AFD"/>
    <w:rsid w:val="00D37984"/>
    <w:rsid w:val="00D402D0"/>
    <w:rsid w:val="00D4147A"/>
    <w:rsid w:val="00D45BCA"/>
    <w:rsid w:val="00D508F2"/>
    <w:rsid w:val="00D52A6C"/>
    <w:rsid w:val="00D52F7A"/>
    <w:rsid w:val="00D57460"/>
    <w:rsid w:val="00D5760C"/>
    <w:rsid w:val="00D600A9"/>
    <w:rsid w:val="00D612BA"/>
    <w:rsid w:val="00D61659"/>
    <w:rsid w:val="00D62204"/>
    <w:rsid w:val="00D63E51"/>
    <w:rsid w:val="00D642D2"/>
    <w:rsid w:val="00D64D65"/>
    <w:rsid w:val="00D66231"/>
    <w:rsid w:val="00D67E9E"/>
    <w:rsid w:val="00D7087A"/>
    <w:rsid w:val="00D71E27"/>
    <w:rsid w:val="00D735CF"/>
    <w:rsid w:val="00D73A89"/>
    <w:rsid w:val="00D73EEA"/>
    <w:rsid w:val="00D75BE6"/>
    <w:rsid w:val="00D80D8E"/>
    <w:rsid w:val="00D80FED"/>
    <w:rsid w:val="00D81B3F"/>
    <w:rsid w:val="00D81E7F"/>
    <w:rsid w:val="00D83B2D"/>
    <w:rsid w:val="00D85EF2"/>
    <w:rsid w:val="00D86CE1"/>
    <w:rsid w:val="00D86F9E"/>
    <w:rsid w:val="00D9017F"/>
    <w:rsid w:val="00D90643"/>
    <w:rsid w:val="00D922D7"/>
    <w:rsid w:val="00D935D1"/>
    <w:rsid w:val="00D95611"/>
    <w:rsid w:val="00D961AA"/>
    <w:rsid w:val="00D9625C"/>
    <w:rsid w:val="00DA143B"/>
    <w:rsid w:val="00DA193D"/>
    <w:rsid w:val="00DA1C0E"/>
    <w:rsid w:val="00DA41B7"/>
    <w:rsid w:val="00DA4217"/>
    <w:rsid w:val="00DA44F2"/>
    <w:rsid w:val="00DA4CF0"/>
    <w:rsid w:val="00DA6257"/>
    <w:rsid w:val="00DA6C41"/>
    <w:rsid w:val="00DA7BD0"/>
    <w:rsid w:val="00DB095C"/>
    <w:rsid w:val="00DB09D9"/>
    <w:rsid w:val="00DB3365"/>
    <w:rsid w:val="00DB52E9"/>
    <w:rsid w:val="00DB5D03"/>
    <w:rsid w:val="00DB637D"/>
    <w:rsid w:val="00DC1B73"/>
    <w:rsid w:val="00DC487D"/>
    <w:rsid w:val="00DC5993"/>
    <w:rsid w:val="00DC5AD4"/>
    <w:rsid w:val="00DC63F3"/>
    <w:rsid w:val="00DC644E"/>
    <w:rsid w:val="00DC7018"/>
    <w:rsid w:val="00DD043F"/>
    <w:rsid w:val="00DD221C"/>
    <w:rsid w:val="00DD37B9"/>
    <w:rsid w:val="00DD3E52"/>
    <w:rsid w:val="00DE0153"/>
    <w:rsid w:val="00DE0D33"/>
    <w:rsid w:val="00DE0E53"/>
    <w:rsid w:val="00DE116D"/>
    <w:rsid w:val="00DE12F8"/>
    <w:rsid w:val="00DE1774"/>
    <w:rsid w:val="00DE46D5"/>
    <w:rsid w:val="00DE4C1B"/>
    <w:rsid w:val="00DE57A5"/>
    <w:rsid w:val="00DF08A8"/>
    <w:rsid w:val="00DF1147"/>
    <w:rsid w:val="00DF1231"/>
    <w:rsid w:val="00DF20A5"/>
    <w:rsid w:val="00DF3F21"/>
    <w:rsid w:val="00DF42DF"/>
    <w:rsid w:val="00DF56D9"/>
    <w:rsid w:val="00DF65D5"/>
    <w:rsid w:val="00DF7019"/>
    <w:rsid w:val="00DF77D1"/>
    <w:rsid w:val="00E02FB6"/>
    <w:rsid w:val="00E03691"/>
    <w:rsid w:val="00E0564C"/>
    <w:rsid w:val="00E05C98"/>
    <w:rsid w:val="00E107DA"/>
    <w:rsid w:val="00E136D7"/>
    <w:rsid w:val="00E149FE"/>
    <w:rsid w:val="00E14B55"/>
    <w:rsid w:val="00E167BE"/>
    <w:rsid w:val="00E2185D"/>
    <w:rsid w:val="00E22318"/>
    <w:rsid w:val="00E23309"/>
    <w:rsid w:val="00E256A7"/>
    <w:rsid w:val="00E2674C"/>
    <w:rsid w:val="00E27463"/>
    <w:rsid w:val="00E278C7"/>
    <w:rsid w:val="00E27A83"/>
    <w:rsid w:val="00E32269"/>
    <w:rsid w:val="00E33FA1"/>
    <w:rsid w:val="00E34A96"/>
    <w:rsid w:val="00E36153"/>
    <w:rsid w:val="00E40B27"/>
    <w:rsid w:val="00E40E9D"/>
    <w:rsid w:val="00E4134B"/>
    <w:rsid w:val="00E44C40"/>
    <w:rsid w:val="00E4539F"/>
    <w:rsid w:val="00E46A01"/>
    <w:rsid w:val="00E50C99"/>
    <w:rsid w:val="00E5170B"/>
    <w:rsid w:val="00E52FCA"/>
    <w:rsid w:val="00E5664C"/>
    <w:rsid w:val="00E57DA2"/>
    <w:rsid w:val="00E57ED7"/>
    <w:rsid w:val="00E60895"/>
    <w:rsid w:val="00E6172E"/>
    <w:rsid w:val="00E63844"/>
    <w:rsid w:val="00E673D7"/>
    <w:rsid w:val="00E72514"/>
    <w:rsid w:val="00E72C4A"/>
    <w:rsid w:val="00E74D51"/>
    <w:rsid w:val="00E77939"/>
    <w:rsid w:val="00E81D54"/>
    <w:rsid w:val="00E83A57"/>
    <w:rsid w:val="00E905E6"/>
    <w:rsid w:val="00E94BAC"/>
    <w:rsid w:val="00EA34D7"/>
    <w:rsid w:val="00EA3C0D"/>
    <w:rsid w:val="00EA4A05"/>
    <w:rsid w:val="00EA6D46"/>
    <w:rsid w:val="00EA6FC3"/>
    <w:rsid w:val="00EA7033"/>
    <w:rsid w:val="00EB2384"/>
    <w:rsid w:val="00EB4529"/>
    <w:rsid w:val="00EC4A14"/>
    <w:rsid w:val="00ED00AF"/>
    <w:rsid w:val="00ED2581"/>
    <w:rsid w:val="00ED29BC"/>
    <w:rsid w:val="00ED54C3"/>
    <w:rsid w:val="00ED6520"/>
    <w:rsid w:val="00EE164F"/>
    <w:rsid w:val="00EE243E"/>
    <w:rsid w:val="00EE4452"/>
    <w:rsid w:val="00EE556B"/>
    <w:rsid w:val="00EE6D6A"/>
    <w:rsid w:val="00EE754C"/>
    <w:rsid w:val="00EF28C9"/>
    <w:rsid w:val="00EF37DD"/>
    <w:rsid w:val="00EF5027"/>
    <w:rsid w:val="00EF58A6"/>
    <w:rsid w:val="00EF5A6B"/>
    <w:rsid w:val="00F004D7"/>
    <w:rsid w:val="00F01916"/>
    <w:rsid w:val="00F02502"/>
    <w:rsid w:val="00F02A99"/>
    <w:rsid w:val="00F04BF8"/>
    <w:rsid w:val="00F07958"/>
    <w:rsid w:val="00F07A64"/>
    <w:rsid w:val="00F10E6F"/>
    <w:rsid w:val="00F12B82"/>
    <w:rsid w:val="00F12E92"/>
    <w:rsid w:val="00F13B2B"/>
    <w:rsid w:val="00F151E1"/>
    <w:rsid w:val="00F153BD"/>
    <w:rsid w:val="00F15579"/>
    <w:rsid w:val="00F17691"/>
    <w:rsid w:val="00F2172D"/>
    <w:rsid w:val="00F22A39"/>
    <w:rsid w:val="00F24704"/>
    <w:rsid w:val="00F24888"/>
    <w:rsid w:val="00F25EF6"/>
    <w:rsid w:val="00F31BD8"/>
    <w:rsid w:val="00F32459"/>
    <w:rsid w:val="00F33F4D"/>
    <w:rsid w:val="00F346A4"/>
    <w:rsid w:val="00F36905"/>
    <w:rsid w:val="00F40CBA"/>
    <w:rsid w:val="00F43DD7"/>
    <w:rsid w:val="00F45818"/>
    <w:rsid w:val="00F466D5"/>
    <w:rsid w:val="00F46979"/>
    <w:rsid w:val="00F4751F"/>
    <w:rsid w:val="00F52231"/>
    <w:rsid w:val="00F52903"/>
    <w:rsid w:val="00F52FFE"/>
    <w:rsid w:val="00F5407D"/>
    <w:rsid w:val="00F54B02"/>
    <w:rsid w:val="00F560B5"/>
    <w:rsid w:val="00F57B9E"/>
    <w:rsid w:val="00F60067"/>
    <w:rsid w:val="00F61087"/>
    <w:rsid w:val="00F6195E"/>
    <w:rsid w:val="00F619D5"/>
    <w:rsid w:val="00F62683"/>
    <w:rsid w:val="00F628B0"/>
    <w:rsid w:val="00F639BA"/>
    <w:rsid w:val="00F63BA7"/>
    <w:rsid w:val="00F677C0"/>
    <w:rsid w:val="00F7125E"/>
    <w:rsid w:val="00F73544"/>
    <w:rsid w:val="00F74086"/>
    <w:rsid w:val="00F74997"/>
    <w:rsid w:val="00F74E8E"/>
    <w:rsid w:val="00F81687"/>
    <w:rsid w:val="00F822E5"/>
    <w:rsid w:val="00F83A6A"/>
    <w:rsid w:val="00F86128"/>
    <w:rsid w:val="00F87E72"/>
    <w:rsid w:val="00F90946"/>
    <w:rsid w:val="00F930E5"/>
    <w:rsid w:val="00F94C91"/>
    <w:rsid w:val="00F94D4D"/>
    <w:rsid w:val="00F95322"/>
    <w:rsid w:val="00F95578"/>
    <w:rsid w:val="00F95BF4"/>
    <w:rsid w:val="00F96A30"/>
    <w:rsid w:val="00F96FEC"/>
    <w:rsid w:val="00F9741B"/>
    <w:rsid w:val="00F97A07"/>
    <w:rsid w:val="00FA1422"/>
    <w:rsid w:val="00FA1512"/>
    <w:rsid w:val="00FA2699"/>
    <w:rsid w:val="00FB329B"/>
    <w:rsid w:val="00FB34C5"/>
    <w:rsid w:val="00FB5C1E"/>
    <w:rsid w:val="00FB6AF4"/>
    <w:rsid w:val="00FB6B7C"/>
    <w:rsid w:val="00FC0BBB"/>
    <w:rsid w:val="00FC1393"/>
    <w:rsid w:val="00FC2D3A"/>
    <w:rsid w:val="00FC518C"/>
    <w:rsid w:val="00FC62AA"/>
    <w:rsid w:val="00FC7434"/>
    <w:rsid w:val="00FD3594"/>
    <w:rsid w:val="00FD4828"/>
    <w:rsid w:val="00FE01BE"/>
    <w:rsid w:val="00FE1B50"/>
    <w:rsid w:val="00FE329A"/>
    <w:rsid w:val="00FE7002"/>
    <w:rsid w:val="00FF2420"/>
    <w:rsid w:val="00FF2B52"/>
    <w:rsid w:val="00FF3547"/>
    <w:rsid w:val="00FF4944"/>
    <w:rsid w:val="00FF5A19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D7BD20"/>
  <w15:docId w15:val="{BD733F4E-796E-4C72-A2A5-CB44BBEE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David Transparent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FFE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link w:val="20"/>
    <w:uiPriority w:val="99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7E58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9"/>
    <w:semiHidden/>
    <w:locked/>
    <w:rsid w:val="007E58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כותרת 4 תו"/>
    <w:basedOn w:val="a0"/>
    <w:link w:val="4"/>
    <w:uiPriority w:val="99"/>
    <w:semiHidden/>
    <w:locked/>
    <w:rsid w:val="007E5820"/>
    <w:rPr>
      <w:rFonts w:ascii="Calibri" w:hAnsi="Calibri" w:cs="Arial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6C757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sid w:val="007E5820"/>
    <w:rPr>
      <w:rFonts w:ascii="David Transparent" w:hAnsi="David Transparent" w:cs="Times New Roman"/>
      <w:bCs/>
      <w:sz w:val="24"/>
      <w:szCs w:val="24"/>
      <w:lang w:bidi="he-IL"/>
    </w:rPr>
  </w:style>
  <w:style w:type="paragraph" w:styleId="a5">
    <w:name w:val="footer"/>
    <w:basedOn w:val="a"/>
    <w:link w:val="a6"/>
    <w:uiPriority w:val="99"/>
    <w:rsid w:val="006C757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locked/>
    <w:rsid w:val="00C23E3C"/>
    <w:rPr>
      <w:rFonts w:ascii="Arial Black" w:hAnsi="Arial Black" w:cs="David"/>
      <w:sz w:val="24"/>
      <w:szCs w:val="24"/>
      <w:lang w:bidi="he-IL"/>
    </w:rPr>
  </w:style>
  <w:style w:type="character" w:styleId="Hyperlink">
    <w:name w:val="Hyperlink"/>
    <w:basedOn w:val="a0"/>
    <w:uiPriority w:val="99"/>
    <w:rsid w:val="006C757E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B47AF9"/>
    <w:pPr>
      <w:bidi/>
    </w:pPr>
    <w:rPr>
      <w:rFonts w:ascii="Arial Black" w:hAnsi="Arial Blac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A23DF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locked/>
    <w:rsid w:val="007E5820"/>
    <w:rPr>
      <w:rFonts w:ascii="Times New Roman" w:hAnsi="Times New Roman" w:cs="Times New Roman"/>
      <w:bCs/>
      <w:sz w:val="2"/>
    </w:rPr>
  </w:style>
  <w:style w:type="paragraph" w:styleId="aa">
    <w:name w:val="Subtitle"/>
    <w:basedOn w:val="a"/>
    <w:link w:val="ab"/>
    <w:uiPriority w:val="99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b">
    <w:name w:val="כותרת משנה תו"/>
    <w:basedOn w:val="a0"/>
    <w:link w:val="aa"/>
    <w:uiPriority w:val="99"/>
    <w:locked/>
    <w:rsid w:val="007E5820"/>
    <w:rPr>
      <w:rFonts w:ascii="Cambria" w:hAnsi="Cambria" w:cs="Times New Roman"/>
      <w:bCs/>
      <w:sz w:val="24"/>
      <w:szCs w:val="24"/>
    </w:rPr>
  </w:style>
  <w:style w:type="paragraph" w:styleId="ac">
    <w:name w:val="Body Text Indent"/>
    <w:basedOn w:val="a"/>
    <w:link w:val="ad"/>
    <w:uiPriority w:val="99"/>
    <w:rsid w:val="00E23309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hAnsi="Times New Roman" w:cs="David"/>
      <w:bCs w:val="0"/>
    </w:rPr>
  </w:style>
  <w:style w:type="character" w:customStyle="1" w:styleId="ad">
    <w:name w:val="כניסה בגוף טקסט תו"/>
    <w:basedOn w:val="a0"/>
    <w:link w:val="ac"/>
    <w:uiPriority w:val="99"/>
    <w:locked/>
    <w:rsid w:val="00E23309"/>
    <w:rPr>
      <w:rFonts w:ascii="Times New Roman" w:hAnsi="Times New Roman" w:cs="David"/>
      <w:lang w:bidi="he-IL"/>
    </w:rPr>
  </w:style>
  <w:style w:type="paragraph" w:styleId="ae">
    <w:name w:val="List Paragraph"/>
    <w:basedOn w:val="a"/>
    <w:uiPriority w:val="34"/>
    <w:qFormat/>
    <w:rsid w:val="005A2CB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customStyle="1" w:styleId="11">
    <w:name w:val="פיסקת רשימה1"/>
    <w:basedOn w:val="a"/>
    <w:uiPriority w:val="99"/>
    <w:rsid w:val="00981F71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customStyle="1" w:styleId="21">
    <w:name w:val="פיסקת רשימה2"/>
    <w:basedOn w:val="a"/>
    <w:uiPriority w:val="99"/>
    <w:rsid w:val="00F83A6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f">
    <w:name w:val="Title"/>
    <w:basedOn w:val="a"/>
    <w:next w:val="a"/>
    <w:link w:val="af0"/>
    <w:qFormat/>
    <w:locked/>
    <w:rsid w:val="003A78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כותרת טקסט תו"/>
    <w:basedOn w:val="a0"/>
    <w:link w:val="af"/>
    <w:rsid w:val="003A78BD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elib\Application%20Data\Microsoft\Templates\&#1500;&#1493;&#1490;&#149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2016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15.3.2016&lt;br&gt;&lt;/p&gt;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2016-03-14T22:00:00+00:00</Sbox_DocumentDate>
  </documentManagement>
</p:properties>
</file>

<file path=customXml/itemProps1.xml><?xml version="1.0" encoding="utf-8"?>
<ds:datastoreItem xmlns:ds="http://schemas.openxmlformats.org/officeDocument/2006/customXml" ds:itemID="{733AC19B-F1FE-420B-945F-6DAAB06F34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FD0E2A-C467-44DC-9C46-08EF3D0E5B32}"/>
</file>

<file path=customXml/itemProps3.xml><?xml version="1.0" encoding="utf-8"?>
<ds:datastoreItem xmlns:ds="http://schemas.openxmlformats.org/officeDocument/2006/customXml" ds:itemID="{4FCB71A7-678F-4C56-8302-C01F25C8CE64}"/>
</file>

<file path=customXml/itemProps4.xml><?xml version="1.0" encoding="utf-8"?>
<ds:datastoreItem xmlns:ds="http://schemas.openxmlformats.org/officeDocument/2006/customXml" ds:itemID="{C7E71917-5FA5-48A1-BEDA-F40CDA6375AD}"/>
</file>

<file path=docProps/app.xml><?xml version="1.0" encoding="utf-8"?>
<Properties xmlns="http://schemas.openxmlformats.org/officeDocument/2006/extended-properties" xmlns:vt="http://schemas.openxmlformats.org/officeDocument/2006/docPropsVTypes">
  <Template>לוגו.dotx</Template>
  <TotalTime>1</TotalTime>
  <Pages>1</Pages>
  <Words>98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מכרזים</dc:title>
  <dc:creator>shelib</dc:creator>
  <cp:lastModifiedBy>yinon roichman</cp:lastModifiedBy>
  <cp:revision>2</cp:revision>
  <cp:lastPrinted>2016-03-17T12:47:00Z</cp:lastPrinted>
  <dcterms:created xsi:type="dcterms:W3CDTF">2020-05-18T09:34:00Z</dcterms:created>
  <dcterms:modified xsi:type="dcterms:W3CDTF">2020-05-18T09:34:00Z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