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D4" w:rsidRPr="00DE0153" w:rsidRDefault="00DC5AD4" w:rsidP="00733B93">
      <w:pPr>
        <w:ind w:right="284"/>
        <w:jc w:val="center"/>
        <w:rPr>
          <w:rFonts w:cs="Narkisim"/>
          <w:sz w:val="32"/>
          <w:szCs w:val="32"/>
          <w:rtl/>
        </w:rPr>
      </w:pPr>
    </w:p>
    <w:p w:rsidR="00552E76" w:rsidRPr="00552E76" w:rsidRDefault="000D3B4F" w:rsidP="004377AF">
      <w:pPr>
        <w:ind w:right="284"/>
        <w:jc w:val="center"/>
        <w:rPr>
          <w:rFonts w:cs="Narkisim"/>
          <w:sz w:val="32"/>
          <w:szCs w:val="32"/>
          <w:u w:val="single"/>
          <w:rtl/>
        </w:rPr>
      </w:pPr>
      <w:r w:rsidRPr="000D3B4F">
        <w:rPr>
          <w:rFonts w:cs="Narkisim" w:hint="cs"/>
          <w:sz w:val="32"/>
          <w:szCs w:val="32"/>
          <w:rtl/>
        </w:rPr>
        <w:t xml:space="preserve">   </w:t>
      </w:r>
      <w:r w:rsidR="00FB6D5B">
        <w:rPr>
          <w:rFonts w:cs="Narkisim" w:hint="cs"/>
          <w:sz w:val="32"/>
          <w:szCs w:val="32"/>
          <w:u w:val="single"/>
          <w:rtl/>
        </w:rPr>
        <w:t xml:space="preserve">תוצאות </w:t>
      </w:r>
      <w:r w:rsidR="00B82D53" w:rsidRPr="00B82D53">
        <w:rPr>
          <w:rFonts w:cs="Narkisim"/>
          <w:sz w:val="32"/>
          <w:szCs w:val="32"/>
          <w:u w:val="single"/>
          <w:rtl/>
        </w:rPr>
        <w:t>ישיבה ה</w:t>
      </w:r>
      <w:r w:rsidR="00B82D53" w:rsidRPr="00B82D53">
        <w:rPr>
          <w:rFonts w:cs="Narkisim" w:hint="cs"/>
          <w:sz w:val="32"/>
          <w:szCs w:val="32"/>
          <w:u w:val="single"/>
          <w:rtl/>
        </w:rPr>
        <w:t>-</w:t>
      </w:r>
      <w:r w:rsidR="004377AF">
        <w:rPr>
          <w:rFonts w:cs="Narkisim" w:hint="cs"/>
          <w:sz w:val="32"/>
          <w:szCs w:val="32"/>
          <w:u w:val="single"/>
          <w:rtl/>
        </w:rPr>
        <w:t>52</w:t>
      </w:r>
      <w:r w:rsidR="00974C79">
        <w:rPr>
          <w:rFonts w:cs="Narkisim" w:hint="cs"/>
          <w:sz w:val="32"/>
          <w:szCs w:val="32"/>
          <w:u w:val="single"/>
          <w:rtl/>
        </w:rPr>
        <w:t xml:space="preserve"> </w:t>
      </w:r>
      <w:r w:rsidR="00B82D53" w:rsidRPr="00B82D53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="00552E76">
        <w:rPr>
          <w:rFonts w:cs="Narkisim" w:hint="cs"/>
          <w:sz w:val="32"/>
          <w:szCs w:val="32"/>
          <w:u w:val="single"/>
          <w:rtl/>
        </w:rPr>
        <w:t>שהתקיימה</w:t>
      </w:r>
      <w:r w:rsidR="00552E76" w:rsidRPr="00552E76">
        <w:rPr>
          <w:rFonts w:cs="Narkisim"/>
          <w:sz w:val="32"/>
          <w:szCs w:val="32"/>
          <w:u w:val="single"/>
          <w:rtl/>
        </w:rPr>
        <w:t xml:space="preserve"> </w:t>
      </w:r>
    </w:p>
    <w:p w:rsidR="004377AF" w:rsidRPr="004377AF" w:rsidRDefault="004377AF" w:rsidP="004377AF">
      <w:pPr>
        <w:jc w:val="center"/>
        <w:rPr>
          <w:rFonts w:cs="Narkisim"/>
          <w:b/>
          <w:bCs w:val="0"/>
          <w:u w:val="single"/>
          <w:rtl/>
        </w:rPr>
      </w:pPr>
      <w:r w:rsidRPr="004377AF">
        <w:rPr>
          <w:rFonts w:cs="Narkisim" w:hint="cs"/>
          <w:sz w:val="30"/>
          <w:szCs w:val="30"/>
          <w:u w:val="single"/>
          <w:rtl/>
        </w:rPr>
        <w:t>ביום שלישי, כ"ג שבט תשע"ו  - 02.02.16</w:t>
      </w:r>
    </w:p>
    <w:p w:rsidR="00B9356C" w:rsidRPr="00B9356C" w:rsidRDefault="00B9356C" w:rsidP="00B9356C">
      <w:pPr>
        <w:jc w:val="center"/>
        <w:rPr>
          <w:rFonts w:cs="Narkisim"/>
          <w:b/>
          <w:bCs w:val="0"/>
          <w:sz w:val="32"/>
          <w:szCs w:val="32"/>
          <w:u w:val="single"/>
          <w:rtl/>
        </w:rPr>
      </w:pPr>
    </w:p>
    <w:p w:rsidR="00E55157" w:rsidRDefault="00E55157" w:rsidP="00BB059F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</w:p>
    <w:tbl>
      <w:tblPr>
        <w:tblStyle w:val="a7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E55157" w:rsidRPr="00B508B9" w:rsidTr="00E55157">
        <w:tc>
          <w:tcPr>
            <w:tcW w:w="674" w:type="dxa"/>
          </w:tcPr>
          <w:p w:rsidR="00E55157" w:rsidRPr="00B508B9" w:rsidRDefault="00E55157" w:rsidP="00E55157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</w:tcPr>
          <w:p w:rsidR="00E55157" w:rsidRPr="00B508B9" w:rsidRDefault="00E55157" w:rsidP="00E55157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</w:tcPr>
          <w:p w:rsidR="00E55157" w:rsidRPr="00B508B9" w:rsidRDefault="00E55157" w:rsidP="00E55157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</w:tcPr>
          <w:p w:rsidR="00E55157" w:rsidRPr="00B508B9" w:rsidRDefault="00E55157" w:rsidP="00E55157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E55157" w:rsidTr="00E55157">
        <w:tc>
          <w:tcPr>
            <w:tcW w:w="674" w:type="dxa"/>
          </w:tcPr>
          <w:p w:rsidR="00E55157" w:rsidRDefault="00E55157" w:rsidP="00E5515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</w:tcPr>
          <w:p w:rsidR="00E55157" w:rsidRPr="008700F3" w:rsidRDefault="00E55157" w:rsidP="00E55157">
            <w:pPr>
              <w:ind w:left="-1"/>
              <w:rPr>
                <w:rFonts w:asciiTheme="minorHAnsi" w:hAnsiTheme="minorHAns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י.שטרן</w:t>
            </w:r>
            <w:proofErr w:type="spellEnd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הנדסה אביזרים לתאי השירותים באצטדיון</w:t>
            </w:r>
          </w:p>
          <w:p w:rsidR="00E55157" w:rsidRPr="008700F3" w:rsidRDefault="00E55157" w:rsidP="00E5515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E55157" w:rsidP="00E5515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245</w:t>
            </w:r>
          </w:p>
        </w:tc>
        <w:tc>
          <w:tcPr>
            <w:tcW w:w="4218" w:type="dxa"/>
          </w:tcPr>
          <w:p w:rsidR="00E55157" w:rsidRPr="007001DC" w:rsidRDefault="00E55157" w:rsidP="00E551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>מחליטה הועדה להמליץ 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י.שטרן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הנדסה.</w:t>
            </w:r>
          </w:p>
          <w:p w:rsidR="00E55157" w:rsidRDefault="00E55157" w:rsidP="00E5515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</w:tcPr>
          <w:p w:rsidR="00E55157" w:rsidRPr="008700F3" w:rsidRDefault="00E55157" w:rsidP="00E55157">
            <w:pPr>
              <w:spacing w:line="276" w:lineRule="auto"/>
              <w:ind w:left="-2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</w:p>
          <w:p w:rsidR="00E55157" w:rsidRPr="008700F3" w:rsidRDefault="00E55157" w:rsidP="00E55157">
            <w:pPr>
              <w:spacing w:line="276" w:lineRule="auto"/>
              <w:ind w:left="-2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פטור ממכרז לחב' שירן תעשיות ידיות ומנעולים לדלתות בתאי השירותים באצטדיון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246</w:t>
            </w:r>
          </w:p>
        </w:tc>
        <w:tc>
          <w:tcPr>
            <w:tcW w:w="4218" w:type="dxa"/>
          </w:tcPr>
          <w:p w:rsidR="00E55157" w:rsidRPr="007001DC" w:rsidRDefault="00E55157" w:rsidP="00B13655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>מחליטה הועדה להמליץ בפני ראש העירייה</w:t>
            </w:r>
            <w:r w:rsidRPr="007001DC">
              <w:rPr>
                <w:rFonts w:cs="Narkisim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לתת פטור ממכרז לחב' שירן תעשיות.</w:t>
            </w:r>
          </w:p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spacing w:line="276" w:lineRule="auto"/>
              <w:ind w:left="-2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טופטיקס</w:t>
            </w:r>
            <w:proofErr w:type="spellEnd"/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8700F3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>–</w:t>
            </w:r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 xml:space="preserve"> מערכת סליקה אצטדיון ופטור ממכרז לחב' </w:t>
            </w:r>
            <w:proofErr w:type="spellStart"/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פורטרס</w:t>
            </w:r>
            <w:proofErr w:type="spellEnd"/>
            <w:r w:rsidRPr="008700F3"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 xml:space="preserve">  - מערכת כרטוס באצטדיון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247</w:t>
            </w:r>
          </w:p>
        </w:tc>
        <w:tc>
          <w:tcPr>
            <w:tcW w:w="4218" w:type="dxa"/>
          </w:tcPr>
          <w:p w:rsidR="00B13655" w:rsidRPr="00FC7E66" w:rsidRDefault="00B13655" w:rsidP="00B136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לפרסם מודעה לבקשת הצעות ע"פ הדרישות, ועם תוצאות הפרסום לחזור לוועדה.</w:t>
            </w:r>
          </w:p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pStyle w:val="ae"/>
              <w:overflowPunct/>
              <w:autoSpaceDE/>
              <w:autoSpaceDN/>
              <w:adjustRightInd/>
              <w:spacing w:line="276" w:lineRule="auto"/>
              <w:ind w:left="-2"/>
              <w:contextualSpacing w:val="0"/>
              <w:textAlignment w:val="auto"/>
              <w:rPr>
                <w:rFonts w:asciiTheme="minorBidi" w:hAnsiTheme="minorBidi" w:cs="Narkisim"/>
                <w:b/>
                <w:sz w:val="28"/>
                <w:szCs w:val="28"/>
              </w:rPr>
            </w:pPr>
            <w:r w:rsidRPr="008700F3">
              <w:rPr>
                <w:rFonts w:asciiTheme="minorBidi" w:hAnsiTheme="minorBidi" w:cs="Narkisim" w:hint="cs"/>
                <w:b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8700F3">
              <w:rPr>
                <w:rFonts w:asciiTheme="minorBidi" w:hAnsiTheme="minorBidi" w:cs="Narkisim" w:hint="cs"/>
                <w:b/>
                <w:sz w:val="28"/>
                <w:szCs w:val="28"/>
                <w:rtl/>
              </w:rPr>
              <w:t>ישראליפט</w:t>
            </w:r>
            <w:proofErr w:type="spellEnd"/>
            <w:r w:rsidRPr="008700F3">
              <w:rPr>
                <w:rFonts w:asciiTheme="minorBidi" w:hAnsiTheme="minorBidi" w:cs="Narkisim" w:hint="cs"/>
                <w:b/>
                <w:sz w:val="28"/>
                <w:szCs w:val="28"/>
                <w:rtl/>
              </w:rPr>
              <w:t xml:space="preserve"> </w:t>
            </w:r>
            <w:r w:rsidRPr="008700F3">
              <w:rPr>
                <w:rFonts w:asciiTheme="minorBidi" w:hAnsiTheme="minorBidi" w:cs="Narkisim"/>
                <w:b/>
                <w:sz w:val="28"/>
                <w:szCs w:val="28"/>
                <w:rtl/>
              </w:rPr>
              <w:t>–</w:t>
            </w:r>
            <w:r w:rsidRPr="008700F3">
              <w:rPr>
                <w:rFonts w:asciiTheme="minorBidi" w:hAnsiTheme="minorBidi" w:cs="Narkisim" w:hint="cs"/>
                <w:b/>
                <w:sz w:val="28"/>
                <w:szCs w:val="28"/>
                <w:rtl/>
              </w:rPr>
              <w:t xml:space="preserve"> מעליות באצטדיון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248</w:t>
            </w:r>
          </w:p>
        </w:tc>
        <w:tc>
          <w:tcPr>
            <w:tcW w:w="4218" w:type="dxa"/>
          </w:tcPr>
          <w:p w:rsidR="00E55157" w:rsidRDefault="00B13655" w:rsidP="00B136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למסור העבודה לחב'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ישראליפט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עד סוף מאי 2016, יש להיערך ליציאה לתמחור</w:t>
            </w: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spacing w:line="276" w:lineRule="auto"/>
              <w:ind w:left="-2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למירי שחף  לוי- </w:t>
            </w:r>
            <w:proofErr w:type="spellStart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כיתות רוקדות ישראל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249</w:t>
            </w:r>
          </w:p>
        </w:tc>
        <w:tc>
          <w:tcPr>
            <w:tcW w:w="4218" w:type="dxa"/>
          </w:tcPr>
          <w:p w:rsidR="00B13655" w:rsidRDefault="00B13655" w:rsidP="00B136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314724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מירי שחף  לוי- </w:t>
            </w:r>
            <w:proofErr w:type="spellStart"/>
            <w:r w:rsidRPr="00314724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314724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כיתות רוקדות ישראל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,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בכפוף לקבלת מכתב ממשרד החינוך או לחילופין פרסום קול קורא כאשר אין שום מציע נוסף.</w:t>
            </w:r>
          </w:p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לקרן מוריה להתחדשות בחינוך </w:t>
            </w:r>
            <w:r w:rsidRPr="008700F3"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  <w:t>–</w:t>
            </w: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הוראת קריאה בבתי ספר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250</w:t>
            </w:r>
          </w:p>
        </w:tc>
        <w:tc>
          <w:tcPr>
            <w:tcW w:w="4218" w:type="dxa"/>
          </w:tcPr>
          <w:p w:rsidR="00E55157" w:rsidRDefault="00B13655" w:rsidP="00B13655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למרכז הישראלי לחדשנות החינוך-קרן מוריה.</w:t>
            </w: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53/15 אספקת ציוד משרדי לעיריית נתניה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251</w:t>
            </w:r>
          </w:p>
        </w:tc>
        <w:tc>
          <w:tcPr>
            <w:tcW w:w="4218" w:type="dxa"/>
          </w:tcPr>
          <w:p w:rsidR="00B13655" w:rsidRDefault="00B13655" w:rsidP="00B13655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textAlignment w:val="baseline"/>
              <w:rPr>
                <w:rFonts w:asciiTheme="minorHAnsi" w:hAnsiTheme="minorHAnsi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העבודה לחב' גרפיטי.</w:t>
            </w:r>
          </w:p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</w:tcPr>
          <w:p w:rsidR="00B13655" w:rsidRPr="008700F3" w:rsidRDefault="00B13655" w:rsidP="00B1365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ספק יחיד </w:t>
            </w:r>
            <w:r w:rsidRPr="008700F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לחב' מוטורולה אקווה וחב' אגם ניטור</w:t>
            </w: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לביצוע שירות בקרת השקיה בגינון הציבורי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B13655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252</w:t>
            </w:r>
          </w:p>
        </w:tc>
        <w:tc>
          <w:tcPr>
            <w:tcW w:w="4218" w:type="dxa"/>
          </w:tcPr>
          <w:p w:rsidR="00B13655" w:rsidRDefault="00B13655" w:rsidP="00B13655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לחב' מוטורולה אקווה וחב' אגם ניטור ובקרת השקיה בע"מ.</w:t>
            </w:r>
          </w:p>
          <w:p w:rsidR="00E55157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55157" w:rsidTr="00E55157">
        <w:tc>
          <w:tcPr>
            <w:tcW w:w="674" w:type="dxa"/>
          </w:tcPr>
          <w:p w:rsidR="00E55157" w:rsidRDefault="005A7AE9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</w:tcPr>
          <w:p w:rsidR="005A7AE9" w:rsidRPr="008700F3" w:rsidRDefault="005A7AE9" w:rsidP="005A7AE9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ספק יחיד חב' גט' </w:t>
            </w:r>
            <w:proofErr w:type="spellStart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פצ'ר</w:t>
            </w:r>
            <w:proofErr w:type="spellEnd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תיקון כבישים</w:t>
            </w:r>
          </w:p>
          <w:p w:rsidR="00E55157" w:rsidRPr="008700F3" w:rsidRDefault="00E55157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E55157" w:rsidRPr="00B508B9" w:rsidRDefault="005A7AE9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253</w:t>
            </w:r>
          </w:p>
        </w:tc>
        <w:tc>
          <w:tcPr>
            <w:tcW w:w="4218" w:type="dxa"/>
          </w:tcPr>
          <w:p w:rsidR="00E55157" w:rsidRDefault="005A7AE9" w:rsidP="005A7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לחב' ג'ט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פצ'ר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8700F3" w:rsidRPr="00B508B9" w:rsidTr="00E55157">
        <w:tc>
          <w:tcPr>
            <w:tcW w:w="674" w:type="dxa"/>
          </w:tcPr>
          <w:p w:rsidR="008700F3" w:rsidRPr="00B508B9" w:rsidRDefault="008700F3" w:rsidP="00B218F6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lastRenderedPageBreak/>
              <w:t>מס'</w:t>
            </w:r>
          </w:p>
        </w:tc>
        <w:tc>
          <w:tcPr>
            <w:tcW w:w="3260" w:type="dxa"/>
          </w:tcPr>
          <w:p w:rsidR="008700F3" w:rsidRPr="00B508B9" w:rsidRDefault="008700F3" w:rsidP="00B218F6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</w:tcPr>
          <w:p w:rsidR="008700F3" w:rsidRPr="00B508B9" w:rsidRDefault="008700F3" w:rsidP="00B218F6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</w:tcPr>
          <w:p w:rsidR="008700F3" w:rsidRPr="00B508B9" w:rsidRDefault="008700F3" w:rsidP="00B218F6">
            <w:pPr>
              <w:jc w:val="center"/>
              <w:rPr>
                <w:rFonts w:ascii="Arial" w:hAnsi="Arial" w:cs="Narkisim"/>
                <w:sz w:val="28"/>
                <w:szCs w:val="28"/>
                <w:rtl/>
              </w:rPr>
            </w:pPr>
            <w:r w:rsidRPr="00B508B9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</w:tcPr>
          <w:p w:rsidR="008700F3" w:rsidRPr="008700F3" w:rsidRDefault="008700F3" w:rsidP="005A7AE9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54/15 אחזקת מערכות מיזוג אויר באולמות ספורט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254</w:t>
            </w:r>
          </w:p>
        </w:tc>
        <w:tc>
          <w:tcPr>
            <w:tcW w:w="4218" w:type="dxa"/>
          </w:tcPr>
          <w:p w:rsidR="008700F3" w:rsidRDefault="008700F3" w:rsidP="005A7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העבודה לסופר קירור מוטי בע"מ.</w:t>
            </w:r>
          </w:p>
          <w:p w:rsidR="008700F3" w:rsidRDefault="008700F3" w:rsidP="005A7AE9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</w:tcPr>
          <w:p w:rsidR="008700F3" w:rsidRPr="008700F3" w:rsidRDefault="008700F3" w:rsidP="005A7AE9">
            <w:pPr>
              <w:ind w:left="360" w:hanging="362"/>
              <w:rPr>
                <w:rFonts w:ascii="Calibri" w:hAnsi="Calibri" w:cs="Narkisim"/>
                <w:b/>
                <w:bCs w:val="0"/>
                <w:sz w:val="28"/>
                <w:szCs w:val="28"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אורבניקס</w:t>
            </w:r>
            <w:proofErr w:type="spellEnd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אחזקה וחלקי חילוף למתקני כושר פתוחים </w:t>
            </w:r>
          </w:p>
          <w:p w:rsidR="008700F3" w:rsidRPr="008700F3" w:rsidRDefault="008700F3" w:rsidP="005A7AE9">
            <w:pPr>
              <w:ind w:left="-2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ופטור ממכרז לחב' שעשועים וספורט למתקני כושר פתוחים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255</w:t>
            </w:r>
          </w:p>
        </w:tc>
        <w:tc>
          <w:tcPr>
            <w:tcW w:w="4218" w:type="dxa"/>
          </w:tcPr>
          <w:p w:rsidR="008700F3" w:rsidRDefault="008700F3" w:rsidP="005A7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להמליץ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בפני ראש העירייה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</w:t>
            </w:r>
            <w:proofErr w:type="spellStart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אורבניקס</w:t>
            </w:r>
            <w:proofErr w:type="spellEnd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לשלושה חודשים, ועל האגף בימים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ab/>
              <w:t>אלה להיערך למכרז חדש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</w:tcPr>
          <w:p w:rsidR="008700F3" w:rsidRPr="008700F3" w:rsidRDefault="008700F3" w:rsidP="005A7AE9">
            <w:pPr>
              <w:ind w:left="-2"/>
              <w:rPr>
                <w:rFonts w:ascii="Calibri" w:hAnsi="Calibri" w:cs="Narkisim"/>
                <w:b/>
                <w:bCs w:val="0"/>
                <w:sz w:val="28"/>
                <w:szCs w:val="28"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להתאחדות בספורט לבתי ספר להפעלת פרויקט לאומי פרחי ספורט 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256</w:t>
            </w:r>
          </w:p>
        </w:tc>
        <w:tc>
          <w:tcPr>
            <w:tcW w:w="4218" w:type="dxa"/>
          </w:tcPr>
          <w:p w:rsidR="008700F3" w:rsidRDefault="008700F3" w:rsidP="005A7AE9">
            <w:pPr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פטור ממכרז להתאחדות בספורט לבתי ספר</w:t>
            </w: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</w:tcPr>
          <w:p w:rsidR="008700F3" w:rsidRPr="008700F3" w:rsidRDefault="008700F3" w:rsidP="00023A8F">
            <w:pPr>
              <w:ind w:left="-2"/>
              <w:rPr>
                <w:rFonts w:ascii="Calibri" w:hAnsi="Calibri" w:cs="Narkisim"/>
                <w:b/>
                <w:bCs w:val="0"/>
                <w:sz w:val="28"/>
                <w:szCs w:val="28"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לבריכות השחייה אליצור אפיקי מים, עולם המים, קולג'ים ללימודי שחיה 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257</w:t>
            </w:r>
          </w:p>
        </w:tc>
        <w:tc>
          <w:tcPr>
            <w:tcW w:w="4218" w:type="dxa"/>
          </w:tcPr>
          <w:p w:rsidR="008700F3" w:rsidRDefault="008700F3" w:rsidP="00023A8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לבריכות השחייה אליצור אפיקי מים, עולם המים וקולג'ים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</w:tcPr>
          <w:p w:rsidR="008700F3" w:rsidRPr="008700F3" w:rsidRDefault="008700F3" w:rsidP="00023A8F">
            <w:pPr>
              <w:ind w:left="360" w:hanging="362"/>
              <w:rPr>
                <w:rFonts w:ascii="Calibri" w:hAnsi="Calibri"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להתאחדויות ואיגודי ספורט בישראל לספורט בענפים שונים 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258</w:t>
            </w:r>
          </w:p>
        </w:tc>
        <w:tc>
          <w:tcPr>
            <w:tcW w:w="4218" w:type="dxa"/>
          </w:tcPr>
          <w:p w:rsidR="008700F3" w:rsidRDefault="008700F3" w:rsidP="00023A8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לכל האיגודים וההתאחדויות הארציות בישראל כולל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ab/>
              <w:t>מכון וינגיט</w:t>
            </w: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</w:tcPr>
          <w:p w:rsidR="008700F3" w:rsidRPr="008700F3" w:rsidRDefault="008700F3" w:rsidP="00023A8F">
            <w:pPr>
              <w:ind w:left="-2"/>
              <w:rPr>
                <w:rFonts w:ascii="Calibri" w:hAnsi="Calibri" w:cs="Narkisim"/>
                <w:b/>
                <w:bCs w:val="0"/>
                <w:sz w:val="28"/>
                <w:szCs w:val="28"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לאגודות ספורט בנתניה כל אגודה וענף הספורט שלה להפעלת פרויקט פרחי ספורט 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259</w:t>
            </w:r>
          </w:p>
        </w:tc>
        <w:tc>
          <w:tcPr>
            <w:tcW w:w="4218" w:type="dxa"/>
          </w:tcPr>
          <w:p w:rsidR="008700F3" w:rsidRDefault="008700F3" w:rsidP="008700F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לאגודת ספורט בנתניה כל אגודה וענף הספורט שלה.</w:t>
            </w:r>
          </w:p>
        </w:tc>
      </w:tr>
      <w:tr w:rsidR="008700F3" w:rsidTr="00E55157">
        <w:tc>
          <w:tcPr>
            <w:tcW w:w="674" w:type="dxa"/>
          </w:tcPr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3260" w:type="dxa"/>
          </w:tcPr>
          <w:p w:rsidR="008700F3" w:rsidRPr="008700F3" w:rsidRDefault="008700F3" w:rsidP="008700F3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אלוריה</w:t>
            </w:r>
            <w:proofErr w:type="spellEnd"/>
            <w:r w:rsidRPr="008700F3"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 להפעלת ליגת כדורגל חופים</w:t>
            </w:r>
          </w:p>
          <w:p w:rsidR="008700F3" w:rsidRP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8700F3" w:rsidRPr="00B508B9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508B9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260</w:t>
            </w:r>
          </w:p>
        </w:tc>
        <w:tc>
          <w:tcPr>
            <w:tcW w:w="4218" w:type="dxa"/>
          </w:tcPr>
          <w:p w:rsidR="00BA320E" w:rsidRDefault="00BA320E" w:rsidP="00BA32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ת</w:t>
            </w:r>
            <w:bookmarkStart w:id="0" w:name="_GoBack"/>
            <w:bookmarkEnd w:id="0"/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>
              <w:rPr>
                <w:rFonts w:ascii="Calibri" w:hAnsi="Calibri" w:cs="Narkisim" w:hint="cs"/>
                <w:b/>
                <w:bCs w:val="0"/>
                <w:sz w:val="28"/>
                <w:szCs w:val="28"/>
                <w:rtl/>
              </w:rPr>
              <w:t>אלוריה</w:t>
            </w:r>
            <w:proofErr w:type="spellEnd"/>
            <w:r w:rsidRPr="0043664F"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>.</w:t>
            </w:r>
          </w:p>
          <w:p w:rsidR="008700F3" w:rsidRDefault="008700F3" w:rsidP="00BB059F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E55157" w:rsidRPr="00157D27" w:rsidRDefault="00E55157" w:rsidP="00BB059F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</w:p>
    <w:sectPr w:rsidR="00E55157" w:rsidRPr="00157D27" w:rsidSect="00994F24">
      <w:headerReference w:type="default" r:id="rId9"/>
      <w:footerReference w:type="default" r:id="rId10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7BC" w:rsidRDefault="00F777BC">
      <w:r>
        <w:separator/>
      </w:r>
    </w:p>
  </w:endnote>
  <w:endnote w:type="continuationSeparator" w:id="0">
    <w:p w:rsidR="00F777BC" w:rsidRDefault="00F7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D717DC" w:rsidRDefault="00D717D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20E" w:rsidRPr="00BA320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D717DC" w:rsidRPr="00D33D39" w:rsidRDefault="00D717DC" w:rsidP="00CA0164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7BC" w:rsidRDefault="00F777BC">
      <w:r>
        <w:separator/>
      </w:r>
    </w:p>
  </w:footnote>
  <w:footnote w:type="continuationSeparator" w:id="0">
    <w:p w:rsidR="00F777BC" w:rsidRDefault="00F7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7DC" w:rsidRDefault="00D717DC" w:rsidP="00CA0164">
    <w:pPr>
      <w:pStyle w:val="a3"/>
      <w:tabs>
        <w:tab w:val="clear" w:pos="4153"/>
        <w:tab w:val="clear" w:pos="8306"/>
      </w:tabs>
      <w:rPr>
        <w:rtl/>
      </w:rPr>
    </w:pPr>
    <w:r>
      <w:rPr>
        <w:noProof/>
        <w:rtl/>
      </w:rPr>
      <w:t xml:space="preserve"> </w:t>
    </w:r>
  </w:p>
  <w:p w:rsidR="00D717DC" w:rsidRDefault="00D717DC" w:rsidP="00FB6D5B">
    <w:pPr>
      <w:pStyle w:val="a3"/>
      <w:tabs>
        <w:tab w:val="clear" w:pos="4153"/>
        <w:tab w:val="clear" w:pos="8306"/>
        <w:tab w:val="left" w:pos="1275"/>
        <w:tab w:val="left" w:pos="1315"/>
      </w:tabs>
      <w:rPr>
        <w:sz w:val="36"/>
        <w:szCs w:val="36"/>
        <w:rtl/>
      </w:rPr>
    </w:pPr>
    <w:r>
      <w:rPr>
        <w:sz w:val="36"/>
        <w:szCs w:val="36"/>
        <w:rtl/>
      </w:rPr>
      <w:t xml:space="preserve">    </w:t>
    </w:r>
    <w:r w:rsidR="00FB6D5B">
      <w:rPr>
        <w:sz w:val="36"/>
        <w:szCs w:val="36"/>
        <w:rtl/>
      </w:rPr>
      <w:tab/>
    </w:r>
  </w:p>
  <w:p w:rsidR="00D717DC" w:rsidRPr="006973A0" w:rsidRDefault="00D717DC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0580"/>
    <w:multiLevelType w:val="hybridMultilevel"/>
    <w:tmpl w:val="43FA5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3ED2"/>
    <w:multiLevelType w:val="hybridMultilevel"/>
    <w:tmpl w:val="4338189C"/>
    <w:lvl w:ilvl="0" w:tplc="F4667AB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">
    <w:nsid w:val="1D9C11EA"/>
    <w:multiLevelType w:val="hybridMultilevel"/>
    <w:tmpl w:val="B9A20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274B4"/>
    <w:multiLevelType w:val="hybridMultilevel"/>
    <w:tmpl w:val="9C76D40E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17B30"/>
    <w:multiLevelType w:val="hybridMultilevel"/>
    <w:tmpl w:val="25885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37143"/>
    <w:multiLevelType w:val="hybridMultilevel"/>
    <w:tmpl w:val="D602AAC2"/>
    <w:lvl w:ilvl="0" w:tplc="6F4C1AAE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2AB51212"/>
    <w:multiLevelType w:val="hybridMultilevel"/>
    <w:tmpl w:val="5BA06506"/>
    <w:lvl w:ilvl="0" w:tplc="2BAA6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F5327F"/>
    <w:multiLevelType w:val="hybridMultilevel"/>
    <w:tmpl w:val="A5262B74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4312F"/>
    <w:multiLevelType w:val="hybridMultilevel"/>
    <w:tmpl w:val="CA6E9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4136F"/>
    <w:multiLevelType w:val="hybridMultilevel"/>
    <w:tmpl w:val="59D0053E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47706"/>
    <w:multiLevelType w:val="hybridMultilevel"/>
    <w:tmpl w:val="215C3E4E"/>
    <w:lvl w:ilvl="0" w:tplc="9AFC2C78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6E8E1020"/>
    <w:multiLevelType w:val="hybridMultilevel"/>
    <w:tmpl w:val="5D6C540C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A0"/>
    <w:rsid w:val="000012FD"/>
    <w:rsid w:val="00002E49"/>
    <w:rsid w:val="00002EAC"/>
    <w:rsid w:val="00011388"/>
    <w:rsid w:val="00012A10"/>
    <w:rsid w:val="0001437F"/>
    <w:rsid w:val="00014C62"/>
    <w:rsid w:val="00016021"/>
    <w:rsid w:val="000167B6"/>
    <w:rsid w:val="00017B00"/>
    <w:rsid w:val="0002375C"/>
    <w:rsid w:val="00023A8F"/>
    <w:rsid w:val="000255B0"/>
    <w:rsid w:val="00025EAE"/>
    <w:rsid w:val="00025F87"/>
    <w:rsid w:val="00026BF1"/>
    <w:rsid w:val="000300A2"/>
    <w:rsid w:val="00030546"/>
    <w:rsid w:val="000309C1"/>
    <w:rsid w:val="00030A9B"/>
    <w:rsid w:val="00031412"/>
    <w:rsid w:val="000314DF"/>
    <w:rsid w:val="000316AE"/>
    <w:rsid w:val="0003240B"/>
    <w:rsid w:val="0003260A"/>
    <w:rsid w:val="000326C9"/>
    <w:rsid w:val="0003395A"/>
    <w:rsid w:val="0003400A"/>
    <w:rsid w:val="00034F80"/>
    <w:rsid w:val="000354C6"/>
    <w:rsid w:val="00035F19"/>
    <w:rsid w:val="00036AD9"/>
    <w:rsid w:val="00036D80"/>
    <w:rsid w:val="00037FB7"/>
    <w:rsid w:val="00041424"/>
    <w:rsid w:val="00042365"/>
    <w:rsid w:val="00042FEE"/>
    <w:rsid w:val="00044767"/>
    <w:rsid w:val="0004580A"/>
    <w:rsid w:val="00045AA2"/>
    <w:rsid w:val="00046DC7"/>
    <w:rsid w:val="00050803"/>
    <w:rsid w:val="00051072"/>
    <w:rsid w:val="000515D7"/>
    <w:rsid w:val="00052F39"/>
    <w:rsid w:val="00053100"/>
    <w:rsid w:val="00054DD2"/>
    <w:rsid w:val="00057E4D"/>
    <w:rsid w:val="00063BAD"/>
    <w:rsid w:val="0006455F"/>
    <w:rsid w:val="00064AFA"/>
    <w:rsid w:val="000656A2"/>
    <w:rsid w:val="0006672E"/>
    <w:rsid w:val="00067601"/>
    <w:rsid w:val="000676A7"/>
    <w:rsid w:val="00070A1C"/>
    <w:rsid w:val="00070E5B"/>
    <w:rsid w:val="000719D9"/>
    <w:rsid w:val="00074237"/>
    <w:rsid w:val="00074696"/>
    <w:rsid w:val="00074DB0"/>
    <w:rsid w:val="00075418"/>
    <w:rsid w:val="00076103"/>
    <w:rsid w:val="00077740"/>
    <w:rsid w:val="00081C74"/>
    <w:rsid w:val="000835D5"/>
    <w:rsid w:val="00086404"/>
    <w:rsid w:val="0008690B"/>
    <w:rsid w:val="00090306"/>
    <w:rsid w:val="0009269E"/>
    <w:rsid w:val="00093DB2"/>
    <w:rsid w:val="000946E2"/>
    <w:rsid w:val="0009485B"/>
    <w:rsid w:val="000956DB"/>
    <w:rsid w:val="0009708B"/>
    <w:rsid w:val="000970DA"/>
    <w:rsid w:val="00097A13"/>
    <w:rsid w:val="000A134C"/>
    <w:rsid w:val="000A483C"/>
    <w:rsid w:val="000A4A99"/>
    <w:rsid w:val="000A4C75"/>
    <w:rsid w:val="000A5257"/>
    <w:rsid w:val="000A535B"/>
    <w:rsid w:val="000A5D60"/>
    <w:rsid w:val="000A68DC"/>
    <w:rsid w:val="000A71AF"/>
    <w:rsid w:val="000B090E"/>
    <w:rsid w:val="000B0C5C"/>
    <w:rsid w:val="000B0DFD"/>
    <w:rsid w:val="000B1C81"/>
    <w:rsid w:val="000B2754"/>
    <w:rsid w:val="000B279B"/>
    <w:rsid w:val="000B45BB"/>
    <w:rsid w:val="000B50C1"/>
    <w:rsid w:val="000B7ABD"/>
    <w:rsid w:val="000B7E09"/>
    <w:rsid w:val="000C022B"/>
    <w:rsid w:val="000C0588"/>
    <w:rsid w:val="000C542D"/>
    <w:rsid w:val="000C7547"/>
    <w:rsid w:val="000D044F"/>
    <w:rsid w:val="000D1B1D"/>
    <w:rsid w:val="000D3B4F"/>
    <w:rsid w:val="000D59EF"/>
    <w:rsid w:val="000D5EC4"/>
    <w:rsid w:val="000D658A"/>
    <w:rsid w:val="000D672C"/>
    <w:rsid w:val="000D69BD"/>
    <w:rsid w:val="000D73AC"/>
    <w:rsid w:val="000E245A"/>
    <w:rsid w:val="000E2D00"/>
    <w:rsid w:val="000E329C"/>
    <w:rsid w:val="000E3F8E"/>
    <w:rsid w:val="000E6581"/>
    <w:rsid w:val="000E6A43"/>
    <w:rsid w:val="000E7835"/>
    <w:rsid w:val="000E7E3E"/>
    <w:rsid w:val="000F0D46"/>
    <w:rsid w:val="000F2566"/>
    <w:rsid w:val="000F28BF"/>
    <w:rsid w:val="000F2D71"/>
    <w:rsid w:val="000F34D1"/>
    <w:rsid w:val="000F4048"/>
    <w:rsid w:val="000F449D"/>
    <w:rsid w:val="000F68BB"/>
    <w:rsid w:val="00104C13"/>
    <w:rsid w:val="00105705"/>
    <w:rsid w:val="00110550"/>
    <w:rsid w:val="00110B43"/>
    <w:rsid w:val="00112974"/>
    <w:rsid w:val="00112E1F"/>
    <w:rsid w:val="00114382"/>
    <w:rsid w:val="001148D3"/>
    <w:rsid w:val="00115401"/>
    <w:rsid w:val="00115C64"/>
    <w:rsid w:val="00117B60"/>
    <w:rsid w:val="001222E8"/>
    <w:rsid w:val="0012240D"/>
    <w:rsid w:val="0012480A"/>
    <w:rsid w:val="00126DFC"/>
    <w:rsid w:val="0012793D"/>
    <w:rsid w:val="00130C66"/>
    <w:rsid w:val="001310D1"/>
    <w:rsid w:val="00131790"/>
    <w:rsid w:val="001318CD"/>
    <w:rsid w:val="00136FB9"/>
    <w:rsid w:val="00137667"/>
    <w:rsid w:val="001378CF"/>
    <w:rsid w:val="0014100C"/>
    <w:rsid w:val="00142F48"/>
    <w:rsid w:val="00143100"/>
    <w:rsid w:val="001454F9"/>
    <w:rsid w:val="00145567"/>
    <w:rsid w:val="00145A71"/>
    <w:rsid w:val="00145B48"/>
    <w:rsid w:val="00146E5B"/>
    <w:rsid w:val="001532C1"/>
    <w:rsid w:val="00153CFB"/>
    <w:rsid w:val="00155DE5"/>
    <w:rsid w:val="0015666F"/>
    <w:rsid w:val="00157D27"/>
    <w:rsid w:val="001624F9"/>
    <w:rsid w:val="001632FA"/>
    <w:rsid w:val="00164420"/>
    <w:rsid w:val="00172041"/>
    <w:rsid w:val="00172BB2"/>
    <w:rsid w:val="00173DA2"/>
    <w:rsid w:val="00174189"/>
    <w:rsid w:val="00174754"/>
    <w:rsid w:val="00175078"/>
    <w:rsid w:val="001758A2"/>
    <w:rsid w:val="001773C7"/>
    <w:rsid w:val="00177A3A"/>
    <w:rsid w:val="00181CA0"/>
    <w:rsid w:val="00182DF2"/>
    <w:rsid w:val="00183069"/>
    <w:rsid w:val="00183A29"/>
    <w:rsid w:val="00183B46"/>
    <w:rsid w:val="0018446F"/>
    <w:rsid w:val="00184F38"/>
    <w:rsid w:val="001913DA"/>
    <w:rsid w:val="001929DB"/>
    <w:rsid w:val="00193E05"/>
    <w:rsid w:val="001A0E69"/>
    <w:rsid w:val="001A1BAA"/>
    <w:rsid w:val="001A27AB"/>
    <w:rsid w:val="001A2FA0"/>
    <w:rsid w:val="001A3147"/>
    <w:rsid w:val="001B1053"/>
    <w:rsid w:val="001B1F1C"/>
    <w:rsid w:val="001B3044"/>
    <w:rsid w:val="001B32B0"/>
    <w:rsid w:val="001B36F4"/>
    <w:rsid w:val="001B4094"/>
    <w:rsid w:val="001B4E1C"/>
    <w:rsid w:val="001B5681"/>
    <w:rsid w:val="001B592E"/>
    <w:rsid w:val="001B5D40"/>
    <w:rsid w:val="001B793E"/>
    <w:rsid w:val="001C0071"/>
    <w:rsid w:val="001C0565"/>
    <w:rsid w:val="001C27A7"/>
    <w:rsid w:val="001C5AD7"/>
    <w:rsid w:val="001C5D96"/>
    <w:rsid w:val="001C5F1F"/>
    <w:rsid w:val="001D252D"/>
    <w:rsid w:val="001D3B2B"/>
    <w:rsid w:val="001D4B33"/>
    <w:rsid w:val="001D51CC"/>
    <w:rsid w:val="001D585E"/>
    <w:rsid w:val="001D702D"/>
    <w:rsid w:val="001E0B54"/>
    <w:rsid w:val="001E1313"/>
    <w:rsid w:val="001E160C"/>
    <w:rsid w:val="001E18F6"/>
    <w:rsid w:val="001E29EA"/>
    <w:rsid w:val="001E373A"/>
    <w:rsid w:val="001E3D94"/>
    <w:rsid w:val="001E58C7"/>
    <w:rsid w:val="001E78DE"/>
    <w:rsid w:val="001F1149"/>
    <w:rsid w:val="001F1D14"/>
    <w:rsid w:val="001F3644"/>
    <w:rsid w:val="001F5081"/>
    <w:rsid w:val="001F595D"/>
    <w:rsid w:val="001F7289"/>
    <w:rsid w:val="00200271"/>
    <w:rsid w:val="002039A1"/>
    <w:rsid w:val="00204B4F"/>
    <w:rsid w:val="0020523D"/>
    <w:rsid w:val="00205445"/>
    <w:rsid w:val="00205DF9"/>
    <w:rsid w:val="002066D0"/>
    <w:rsid w:val="00207656"/>
    <w:rsid w:val="00211DF6"/>
    <w:rsid w:val="00212A10"/>
    <w:rsid w:val="0021437D"/>
    <w:rsid w:val="00214BED"/>
    <w:rsid w:val="00215D2B"/>
    <w:rsid w:val="002179C0"/>
    <w:rsid w:val="00217F29"/>
    <w:rsid w:val="00221582"/>
    <w:rsid w:val="00221E2A"/>
    <w:rsid w:val="00222117"/>
    <w:rsid w:val="00222CB2"/>
    <w:rsid w:val="00224B30"/>
    <w:rsid w:val="00224D3F"/>
    <w:rsid w:val="002250A2"/>
    <w:rsid w:val="002260FF"/>
    <w:rsid w:val="00230817"/>
    <w:rsid w:val="0023178A"/>
    <w:rsid w:val="0023247F"/>
    <w:rsid w:val="002325E6"/>
    <w:rsid w:val="002327C0"/>
    <w:rsid w:val="002357B3"/>
    <w:rsid w:val="00235ACA"/>
    <w:rsid w:val="00236DFC"/>
    <w:rsid w:val="002370AB"/>
    <w:rsid w:val="0024068B"/>
    <w:rsid w:val="00241D13"/>
    <w:rsid w:val="00242FAD"/>
    <w:rsid w:val="002431D0"/>
    <w:rsid w:val="00243D5C"/>
    <w:rsid w:val="002442E3"/>
    <w:rsid w:val="00244365"/>
    <w:rsid w:val="00244E11"/>
    <w:rsid w:val="00246358"/>
    <w:rsid w:val="00247733"/>
    <w:rsid w:val="00247CC3"/>
    <w:rsid w:val="00250240"/>
    <w:rsid w:val="00252C25"/>
    <w:rsid w:val="00253B93"/>
    <w:rsid w:val="002542CA"/>
    <w:rsid w:val="002542E8"/>
    <w:rsid w:val="00254C0D"/>
    <w:rsid w:val="00256731"/>
    <w:rsid w:val="00256BF9"/>
    <w:rsid w:val="00260285"/>
    <w:rsid w:val="00262513"/>
    <w:rsid w:val="00263652"/>
    <w:rsid w:val="002645A3"/>
    <w:rsid w:val="002656BA"/>
    <w:rsid w:val="00272305"/>
    <w:rsid w:val="002741E7"/>
    <w:rsid w:val="00274BCB"/>
    <w:rsid w:val="00274E2C"/>
    <w:rsid w:val="00276B02"/>
    <w:rsid w:val="0027777E"/>
    <w:rsid w:val="00280B7E"/>
    <w:rsid w:val="00281C93"/>
    <w:rsid w:val="00283E0C"/>
    <w:rsid w:val="00284DCF"/>
    <w:rsid w:val="002852DE"/>
    <w:rsid w:val="002854F0"/>
    <w:rsid w:val="002876E8"/>
    <w:rsid w:val="00287BB7"/>
    <w:rsid w:val="0029066B"/>
    <w:rsid w:val="002937B2"/>
    <w:rsid w:val="00295ED1"/>
    <w:rsid w:val="00296F96"/>
    <w:rsid w:val="002A000F"/>
    <w:rsid w:val="002A0CC0"/>
    <w:rsid w:val="002A0DBE"/>
    <w:rsid w:val="002A162C"/>
    <w:rsid w:val="002A3C2D"/>
    <w:rsid w:val="002A4500"/>
    <w:rsid w:val="002A52C5"/>
    <w:rsid w:val="002A52E0"/>
    <w:rsid w:val="002A710F"/>
    <w:rsid w:val="002A7813"/>
    <w:rsid w:val="002B2A27"/>
    <w:rsid w:val="002B4E02"/>
    <w:rsid w:val="002B5A40"/>
    <w:rsid w:val="002B6A62"/>
    <w:rsid w:val="002B6AD6"/>
    <w:rsid w:val="002B6CD5"/>
    <w:rsid w:val="002C01C5"/>
    <w:rsid w:val="002C2482"/>
    <w:rsid w:val="002C2AAF"/>
    <w:rsid w:val="002C2CA1"/>
    <w:rsid w:val="002C3B85"/>
    <w:rsid w:val="002C5900"/>
    <w:rsid w:val="002C634F"/>
    <w:rsid w:val="002D07BE"/>
    <w:rsid w:val="002D0DB0"/>
    <w:rsid w:val="002D0EC7"/>
    <w:rsid w:val="002D173A"/>
    <w:rsid w:val="002D1BF3"/>
    <w:rsid w:val="002D23C6"/>
    <w:rsid w:val="002D3554"/>
    <w:rsid w:val="002D4522"/>
    <w:rsid w:val="002D4752"/>
    <w:rsid w:val="002D4AFF"/>
    <w:rsid w:val="002D62F2"/>
    <w:rsid w:val="002D700C"/>
    <w:rsid w:val="002E0FDD"/>
    <w:rsid w:val="002E2201"/>
    <w:rsid w:val="002E2D18"/>
    <w:rsid w:val="002E4C5D"/>
    <w:rsid w:val="002E56E6"/>
    <w:rsid w:val="002E7102"/>
    <w:rsid w:val="002E7871"/>
    <w:rsid w:val="002F0467"/>
    <w:rsid w:val="002F0B6C"/>
    <w:rsid w:val="002F0CD7"/>
    <w:rsid w:val="002F2F20"/>
    <w:rsid w:val="002F367B"/>
    <w:rsid w:val="002F3D8C"/>
    <w:rsid w:val="002F5D47"/>
    <w:rsid w:val="002F6FFF"/>
    <w:rsid w:val="003007A3"/>
    <w:rsid w:val="0030122B"/>
    <w:rsid w:val="00301F5E"/>
    <w:rsid w:val="00305949"/>
    <w:rsid w:val="00305AB5"/>
    <w:rsid w:val="00305EB1"/>
    <w:rsid w:val="003061CF"/>
    <w:rsid w:val="00307C36"/>
    <w:rsid w:val="00312198"/>
    <w:rsid w:val="0031423C"/>
    <w:rsid w:val="00314724"/>
    <w:rsid w:val="00314766"/>
    <w:rsid w:val="00314C1C"/>
    <w:rsid w:val="00316802"/>
    <w:rsid w:val="00316DDC"/>
    <w:rsid w:val="003175BC"/>
    <w:rsid w:val="00317B4C"/>
    <w:rsid w:val="00320F60"/>
    <w:rsid w:val="00321AF5"/>
    <w:rsid w:val="0032328D"/>
    <w:rsid w:val="003232AD"/>
    <w:rsid w:val="0032699C"/>
    <w:rsid w:val="00327180"/>
    <w:rsid w:val="00330199"/>
    <w:rsid w:val="00332A0D"/>
    <w:rsid w:val="003338C2"/>
    <w:rsid w:val="00335F3A"/>
    <w:rsid w:val="00336F57"/>
    <w:rsid w:val="00337DA4"/>
    <w:rsid w:val="0034088F"/>
    <w:rsid w:val="003442FA"/>
    <w:rsid w:val="00345513"/>
    <w:rsid w:val="00346238"/>
    <w:rsid w:val="00346F7F"/>
    <w:rsid w:val="003470EF"/>
    <w:rsid w:val="003471A7"/>
    <w:rsid w:val="00350AD0"/>
    <w:rsid w:val="00351304"/>
    <w:rsid w:val="00351F09"/>
    <w:rsid w:val="003524D6"/>
    <w:rsid w:val="003547B7"/>
    <w:rsid w:val="00355032"/>
    <w:rsid w:val="00355EE9"/>
    <w:rsid w:val="00356156"/>
    <w:rsid w:val="003566C2"/>
    <w:rsid w:val="00356B8B"/>
    <w:rsid w:val="00360ACC"/>
    <w:rsid w:val="0036124B"/>
    <w:rsid w:val="00362D9E"/>
    <w:rsid w:val="00362DFA"/>
    <w:rsid w:val="00363065"/>
    <w:rsid w:val="003634BE"/>
    <w:rsid w:val="00363B80"/>
    <w:rsid w:val="00364A8C"/>
    <w:rsid w:val="00364CCA"/>
    <w:rsid w:val="00365BDB"/>
    <w:rsid w:val="00365D97"/>
    <w:rsid w:val="00366C3A"/>
    <w:rsid w:val="00367DA0"/>
    <w:rsid w:val="0037091D"/>
    <w:rsid w:val="003717FF"/>
    <w:rsid w:val="00372829"/>
    <w:rsid w:val="00373F31"/>
    <w:rsid w:val="00377356"/>
    <w:rsid w:val="00383871"/>
    <w:rsid w:val="00385E79"/>
    <w:rsid w:val="00387D06"/>
    <w:rsid w:val="0039097C"/>
    <w:rsid w:val="00391176"/>
    <w:rsid w:val="003916F6"/>
    <w:rsid w:val="0039256B"/>
    <w:rsid w:val="00393D51"/>
    <w:rsid w:val="00395DEC"/>
    <w:rsid w:val="003A0D2D"/>
    <w:rsid w:val="003A122E"/>
    <w:rsid w:val="003A2032"/>
    <w:rsid w:val="003A2BEB"/>
    <w:rsid w:val="003A384B"/>
    <w:rsid w:val="003A5D60"/>
    <w:rsid w:val="003A6079"/>
    <w:rsid w:val="003A6E08"/>
    <w:rsid w:val="003A7305"/>
    <w:rsid w:val="003B0407"/>
    <w:rsid w:val="003B1A7D"/>
    <w:rsid w:val="003B4181"/>
    <w:rsid w:val="003B792B"/>
    <w:rsid w:val="003C2107"/>
    <w:rsid w:val="003C2516"/>
    <w:rsid w:val="003C2C6F"/>
    <w:rsid w:val="003C387D"/>
    <w:rsid w:val="003C4ABA"/>
    <w:rsid w:val="003C4F84"/>
    <w:rsid w:val="003C5CD5"/>
    <w:rsid w:val="003C5FC7"/>
    <w:rsid w:val="003C607C"/>
    <w:rsid w:val="003C63CD"/>
    <w:rsid w:val="003C65BE"/>
    <w:rsid w:val="003C6DC0"/>
    <w:rsid w:val="003C7646"/>
    <w:rsid w:val="003C7907"/>
    <w:rsid w:val="003C7DBA"/>
    <w:rsid w:val="003D00F1"/>
    <w:rsid w:val="003D0C5E"/>
    <w:rsid w:val="003D1769"/>
    <w:rsid w:val="003D29FC"/>
    <w:rsid w:val="003D2E52"/>
    <w:rsid w:val="003D36CB"/>
    <w:rsid w:val="003D46C7"/>
    <w:rsid w:val="003D51FE"/>
    <w:rsid w:val="003D54D7"/>
    <w:rsid w:val="003D5CB2"/>
    <w:rsid w:val="003D6E3B"/>
    <w:rsid w:val="003E1686"/>
    <w:rsid w:val="003E433B"/>
    <w:rsid w:val="003E526B"/>
    <w:rsid w:val="003E6C5B"/>
    <w:rsid w:val="003E79FA"/>
    <w:rsid w:val="003F0012"/>
    <w:rsid w:val="003F018B"/>
    <w:rsid w:val="003F1259"/>
    <w:rsid w:val="003F5B09"/>
    <w:rsid w:val="003F5CA0"/>
    <w:rsid w:val="003F5EF4"/>
    <w:rsid w:val="003F63C6"/>
    <w:rsid w:val="003F7328"/>
    <w:rsid w:val="003F79FE"/>
    <w:rsid w:val="00401E2F"/>
    <w:rsid w:val="00402F40"/>
    <w:rsid w:val="0040370A"/>
    <w:rsid w:val="00405A91"/>
    <w:rsid w:val="00405BF6"/>
    <w:rsid w:val="004062D7"/>
    <w:rsid w:val="004063E0"/>
    <w:rsid w:val="004075D1"/>
    <w:rsid w:val="00410E2A"/>
    <w:rsid w:val="0041144B"/>
    <w:rsid w:val="00411C4E"/>
    <w:rsid w:val="00412EBD"/>
    <w:rsid w:val="00413C37"/>
    <w:rsid w:val="00414374"/>
    <w:rsid w:val="00414D62"/>
    <w:rsid w:val="00414D93"/>
    <w:rsid w:val="0041545D"/>
    <w:rsid w:val="004163CD"/>
    <w:rsid w:val="00417DC0"/>
    <w:rsid w:val="004238AD"/>
    <w:rsid w:val="0042499B"/>
    <w:rsid w:val="00424F90"/>
    <w:rsid w:val="0042526F"/>
    <w:rsid w:val="004258E3"/>
    <w:rsid w:val="0042644D"/>
    <w:rsid w:val="00427955"/>
    <w:rsid w:val="00427E01"/>
    <w:rsid w:val="004303AE"/>
    <w:rsid w:val="004322AD"/>
    <w:rsid w:val="004323F1"/>
    <w:rsid w:val="0043528B"/>
    <w:rsid w:val="004355EA"/>
    <w:rsid w:val="004357F7"/>
    <w:rsid w:val="00435E40"/>
    <w:rsid w:val="0043664F"/>
    <w:rsid w:val="004377AF"/>
    <w:rsid w:val="00440751"/>
    <w:rsid w:val="0044205A"/>
    <w:rsid w:val="00445A4D"/>
    <w:rsid w:val="004460B5"/>
    <w:rsid w:val="00446711"/>
    <w:rsid w:val="0044719C"/>
    <w:rsid w:val="0044778C"/>
    <w:rsid w:val="00450573"/>
    <w:rsid w:val="00451866"/>
    <w:rsid w:val="00454268"/>
    <w:rsid w:val="004563CE"/>
    <w:rsid w:val="00460F92"/>
    <w:rsid w:val="00461833"/>
    <w:rsid w:val="00461CCE"/>
    <w:rsid w:val="00463252"/>
    <w:rsid w:val="0046512A"/>
    <w:rsid w:val="00466236"/>
    <w:rsid w:val="00466B1B"/>
    <w:rsid w:val="004673E4"/>
    <w:rsid w:val="004677FC"/>
    <w:rsid w:val="00467D9D"/>
    <w:rsid w:val="004718EA"/>
    <w:rsid w:val="00471A60"/>
    <w:rsid w:val="00471D50"/>
    <w:rsid w:val="004723C3"/>
    <w:rsid w:val="00472D69"/>
    <w:rsid w:val="00472E61"/>
    <w:rsid w:val="00474F06"/>
    <w:rsid w:val="00475939"/>
    <w:rsid w:val="00476C3E"/>
    <w:rsid w:val="004803EF"/>
    <w:rsid w:val="00483EA9"/>
    <w:rsid w:val="0048469D"/>
    <w:rsid w:val="00484804"/>
    <w:rsid w:val="004856F1"/>
    <w:rsid w:val="004862CC"/>
    <w:rsid w:val="004873E8"/>
    <w:rsid w:val="00487C0E"/>
    <w:rsid w:val="00490B20"/>
    <w:rsid w:val="004913E7"/>
    <w:rsid w:val="00492186"/>
    <w:rsid w:val="004936D3"/>
    <w:rsid w:val="00493792"/>
    <w:rsid w:val="0049524B"/>
    <w:rsid w:val="00496352"/>
    <w:rsid w:val="00497451"/>
    <w:rsid w:val="004A0541"/>
    <w:rsid w:val="004A327A"/>
    <w:rsid w:val="004A54C0"/>
    <w:rsid w:val="004A69EE"/>
    <w:rsid w:val="004B6866"/>
    <w:rsid w:val="004C09B3"/>
    <w:rsid w:val="004C20F4"/>
    <w:rsid w:val="004C2B24"/>
    <w:rsid w:val="004C6048"/>
    <w:rsid w:val="004D0837"/>
    <w:rsid w:val="004D1E27"/>
    <w:rsid w:val="004D3DBE"/>
    <w:rsid w:val="004D4A55"/>
    <w:rsid w:val="004D6D48"/>
    <w:rsid w:val="004E0119"/>
    <w:rsid w:val="004E0230"/>
    <w:rsid w:val="004E157C"/>
    <w:rsid w:val="004E2F9C"/>
    <w:rsid w:val="004E4321"/>
    <w:rsid w:val="004E4E51"/>
    <w:rsid w:val="004E5D48"/>
    <w:rsid w:val="004E6D51"/>
    <w:rsid w:val="004E74AC"/>
    <w:rsid w:val="004F2FA6"/>
    <w:rsid w:val="004F59A8"/>
    <w:rsid w:val="004F5AC3"/>
    <w:rsid w:val="004F5B6D"/>
    <w:rsid w:val="004F6CF9"/>
    <w:rsid w:val="00501066"/>
    <w:rsid w:val="00501302"/>
    <w:rsid w:val="0050357E"/>
    <w:rsid w:val="00506CAB"/>
    <w:rsid w:val="00506F84"/>
    <w:rsid w:val="0050725B"/>
    <w:rsid w:val="0051138B"/>
    <w:rsid w:val="00514C52"/>
    <w:rsid w:val="0051581D"/>
    <w:rsid w:val="00516477"/>
    <w:rsid w:val="005204B5"/>
    <w:rsid w:val="005211CE"/>
    <w:rsid w:val="00522B2B"/>
    <w:rsid w:val="00522C2B"/>
    <w:rsid w:val="005233F3"/>
    <w:rsid w:val="00523DA4"/>
    <w:rsid w:val="00524F01"/>
    <w:rsid w:val="00526F1C"/>
    <w:rsid w:val="0053172C"/>
    <w:rsid w:val="00531869"/>
    <w:rsid w:val="00532A40"/>
    <w:rsid w:val="00533DAD"/>
    <w:rsid w:val="00534BD4"/>
    <w:rsid w:val="00535F73"/>
    <w:rsid w:val="0054009B"/>
    <w:rsid w:val="00541E6E"/>
    <w:rsid w:val="00542D98"/>
    <w:rsid w:val="005448F9"/>
    <w:rsid w:val="005454C6"/>
    <w:rsid w:val="005505CD"/>
    <w:rsid w:val="00551414"/>
    <w:rsid w:val="00552E76"/>
    <w:rsid w:val="00554434"/>
    <w:rsid w:val="00556614"/>
    <w:rsid w:val="00556708"/>
    <w:rsid w:val="00561101"/>
    <w:rsid w:val="00561A0B"/>
    <w:rsid w:val="0056294A"/>
    <w:rsid w:val="00562A29"/>
    <w:rsid w:val="0056492C"/>
    <w:rsid w:val="00565C87"/>
    <w:rsid w:val="00567030"/>
    <w:rsid w:val="00570A0C"/>
    <w:rsid w:val="005723C8"/>
    <w:rsid w:val="00572937"/>
    <w:rsid w:val="005734B9"/>
    <w:rsid w:val="0057408D"/>
    <w:rsid w:val="0057490C"/>
    <w:rsid w:val="005751E7"/>
    <w:rsid w:val="005754F9"/>
    <w:rsid w:val="00580285"/>
    <w:rsid w:val="005814FB"/>
    <w:rsid w:val="00583429"/>
    <w:rsid w:val="00584152"/>
    <w:rsid w:val="00587746"/>
    <w:rsid w:val="0059028A"/>
    <w:rsid w:val="00592E82"/>
    <w:rsid w:val="00595DE7"/>
    <w:rsid w:val="005960E5"/>
    <w:rsid w:val="005976D9"/>
    <w:rsid w:val="005A2CB7"/>
    <w:rsid w:val="005A2DE4"/>
    <w:rsid w:val="005A2FDF"/>
    <w:rsid w:val="005A407F"/>
    <w:rsid w:val="005A4D1D"/>
    <w:rsid w:val="005A4F6F"/>
    <w:rsid w:val="005A6963"/>
    <w:rsid w:val="005A7AE9"/>
    <w:rsid w:val="005B0881"/>
    <w:rsid w:val="005B0BFA"/>
    <w:rsid w:val="005B0D76"/>
    <w:rsid w:val="005B22F5"/>
    <w:rsid w:val="005B309F"/>
    <w:rsid w:val="005B3D08"/>
    <w:rsid w:val="005B496A"/>
    <w:rsid w:val="005C04E6"/>
    <w:rsid w:val="005C0888"/>
    <w:rsid w:val="005C1ED8"/>
    <w:rsid w:val="005C27DF"/>
    <w:rsid w:val="005C6792"/>
    <w:rsid w:val="005D058D"/>
    <w:rsid w:val="005D2D7B"/>
    <w:rsid w:val="005D5AFE"/>
    <w:rsid w:val="005D70EC"/>
    <w:rsid w:val="005D7325"/>
    <w:rsid w:val="005E2D36"/>
    <w:rsid w:val="005E60A6"/>
    <w:rsid w:val="005F33CF"/>
    <w:rsid w:val="005F38AC"/>
    <w:rsid w:val="005F3EE1"/>
    <w:rsid w:val="005F448D"/>
    <w:rsid w:val="005F5C13"/>
    <w:rsid w:val="005F6224"/>
    <w:rsid w:val="005F6538"/>
    <w:rsid w:val="005F6A92"/>
    <w:rsid w:val="005F6DB8"/>
    <w:rsid w:val="005F717E"/>
    <w:rsid w:val="0060036A"/>
    <w:rsid w:val="00601D71"/>
    <w:rsid w:val="0060265B"/>
    <w:rsid w:val="006033A6"/>
    <w:rsid w:val="00603859"/>
    <w:rsid w:val="00604152"/>
    <w:rsid w:val="0060469D"/>
    <w:rsid w:val="00604835"/>
    <w:rsid w:val="00605487"/>
    <w:rsid w:val="00605543"/>
    <w:rsid w:val="00605A0B"/>
    <w:rsid w:val="00605CD4"/>
    <w:rsid w:val="00610095"/>
    <w:rsid w:val="00610A32"/>
    <w:rsid w:val="00610C84"/>
    <w:rsid w:val="00612057"/>
    <w:rsid w:val="00612343"/>
    <w:rsid w:val="006128EC"/>
    <w:rsid w:val="006142DA"/>
    <w:rsid w:val="00614F51"/>
    <w:rsid w:val="00616799"/>
    <w:rsid w:val="006200B1"/>
    <w:rsid w:val="00621DFC"/>
    <w:rsid w:val="00622385"/>
    <w:rsid w:val="00625968"/>
    <w:rsid w:val="00625EFB"/>
    <w:rsid w:val="00626F81"/>
    <w:rsid w:val="00627EE1"/>
    <w:rsid w:val="006300C4"/>
    <w:rsid w:val="00632610"/>
    <w:rsid w:val="006339FE"/>
    <w:rsid w:val="00633CC0"/>
    <w:rsid w:val="0063795D"/>
    <w:rsid w:val="00641EA9"/>
    <w:rsid w:val="00643152"/>
    <w:rsid w:val="006431C1"/>
    <w:rsid w:val="00643456"/>
    <w:rsid w:val="00646417"/>
    <w:rsid w:val="006505C2"/>
    <w:rsid w:val="00650AFB"/>
    <w:rsid w:val="00651D68"/>
    <w:rsid w:val="00651DF5"/>
    <w:rsid w:val="0065274D"/>
    <w:rsid w:val="0065490D"/>
    <w:rsid w:val="00654B01"/>
    <w:rsid w:val="00655CD1"/>
    <w:rsid w:val="006563B5"/>
    <w:rsid w:val="006600D0"/>
    <w:rsid w:val="00660E26"/>
    <w:rsid w:val="00661874"/>
    <w:rsid w:val="006620A2"/>
    <w:rsid w:val="0066406E"/>
    <w:rsid w:val="00664BCE"/>
    <w:rsid w:val="006653D8"/>
    <w:rsid w:val="00666BB4"/>
    <w:rsid w:val="00666FAB"/>
    <w:rsid w:val="0067098C"/>
    <w:rsid w:val="00674E54"/>
    <w:rsid w:val="006816FC"/>
    <w:rsid w:val="006817BA"/>
    <w:rsid w:val="00682F20"/>
    <w:rsid w:val="00683BDF"/>
    <w:rsid w:val="00683E20"/>
    <w:rsid w:val="006855E2"/>
    <w:rsid w:val="00686775"/>
    <w:rsid w:val="00696F3C"/>
    <w:rsid w:val="006973A0"/>
    <w:rsid w:val="006A2827"/>
    <w:rsid w:val="006A4679"/>
    <w:rsid w:val="006A60D9"/>
    <w:rsid w:val="006A60EB"/>
    <w:rsid w:val="006A7D63"/>
    <w:rsid w:val="006B0EF4"/>
    <w:rsid w:val="006B0FA9"/>
    <w:rsid w:val="006B1E8F"/>
    <w:rsid w:val="006B24FA"/>
    <w:rsid w:val="006B505A"/>
    <w:rsid w:val="006B5525"/>
    <w:rsid w:val="006B5849"/>
    <w:rsid w:val="006B5F3E"/>
    <w:rsid w:val="006B656C"/>
    <w:rsid w:val="006B659E"/>
    <w:rsid w:val="006B7167"/>
    <w:rsid w:val="006B7DA5"/>
    <w:rsid w:val="006C1431"/>
    <w:rsid w:val="006C1E52"/>
    <w:rsid w:val="006C30F2"/>
    <w:rsid w:val="006C41FD"/>
    <w:rsid w:val="006C6DFB"/>
    <w:rsid w:val="006C757E"/>
    <w:rsid w:val="006D1B90"/>
    <w:rsid w:val="006D3B36"/>
    <w:rsid w:val="006D5424"/>
    <w:rsid w:val="006D556D"/>
    <w:rsid w:val="006D5758"/>
    <w:rsid w:val="006D5BBF"/>
    <w:rsid w:val="006D5FFD"/>
    <w:rsid w:val="006D63FA"/>
    <w:rsid w:val="006D7AF6"/>
    <w:rsid w:val="006E052B"/>
    <w:rsid w:val="006E3A1C"/>
    <w:rsid w:val="006E4284"/>
    <w:rsid w:val="006E6379"/>
    <w:rsid w:val="006E7AED"/>
    <w:rsid w:val="006F12C0"/>
    <w:rsid w:val="006F13B3"/>
    <w:rsid w:val="006F226D"/>
    <w:rsid w:val="006F326B"/>
    <w:rsid w:val="006F50D4"/>
    <w:rsid w:val="006F5E00"/>
    <w:rsid w:val="007001DC"/>
    <w:rsid w:val="007002C7"/>
    <w:rsid w:val="00701746"/>
    <w:rsid w:val="00701944"/>
    <w:rsid w:val="007025DD"/>
    <w:rsid w:val="0070277A"/>
    <w:rsid w:val="00703D8F"/>
    <w:rsid w:val="00703F57"/>
    <w:rsid w:val="00704D7C"/>
    <w:rsid w:val="0070548B"/>
    <w:rsid w:val="00705A97"/>
    <w:rsid w:val="00710E66"/>
    <w:rsid w:val="00711BE2"/>
    <w:rsid w:val="0071336F"/>
    <w:rsid w:val="007174AB"/>
    <w:rsid w:val="007176EC"/>
    <w:rsid w:val="00720193"/>
    <w:rsid w:val="007204D1"/>
    <w:rsid w:val="00720D86"/>
    <w:rsid w:val="0072222D"/>
    <w:rsid w:val="0072254E"/>
    <w:rsid w:val="00724062"/>
    <w:rsid w:val="00724ED1"/>
    <w:rsid w:val="00725A2B"/>
    <w:rsid w:val="00726104"/>
    <w:rsid w:val="00727F32"/>
    <w:rsid w:val="0073276D"/>
    <w:rsid w:val="00733A34"/>
    <w:rsid w:val="00733B93"/>
    <w:rsid w:val="0073528F"/>
    <w:rsid w:val="00735BE1"/>
    <w:rsid w:val="00735EFC"/>
    <w:rsid w:val="00740934"/>
    <w:rsid w:val="00740DA0"/>
    <w:rsid w:val="007412A8"/>
    <w:rsid w:val="00742940"/>
    <w:rsid w:val="00743B13"/>
    <w:rsid w:val="00745A83"/>
    <w:rsid w:val="00750DC0"/>
    <w:rsid w:val="00750ED1"/>
    <w:rsid w:val="00752797"/>
    <w:rsid w:val="007531B9"/>
    <w:rsid w:val="007532F9"/>
    <w:rsid w:val="00761B20"/>
    <w:rsid w:val="00762715"/>
    <w:rsid w:val="00764328"/>
    <w:rsid w:val="007644C9"/>
    <w:rsid w:val="00765094"/>
    <w:rsid w:val="0076554D"/>
    <w:rsid w:val="0076562C"/>
    <w:rsid w:val="0076607F"/>
    <w:rsid w:val="007666CD"/>
    <w:rsid w:val="007726BA"/>
    <w:rsid w:val="00774587"/>
    <w:rsid w:val="0078030C"/>
    <w:rsid w:val="00780A4B"/>
    <w:rsid w:val="00782865"/>
    <w:rsid w:val="00784823"/>
    <w:rsid w:val="007853F9"/>
    <w:rsid w:val="00786B6D"/>
    <w:rsid w:val="00787D1B"/>
    <w:rsid w:val="00790C24"/>
    <w:rsid w:val="007921FB"/>
    <w:rsid w:val="00793EE8"/>
    <w:rsid w:val="00794C84"/>
    <w:rsid w:val="00796C38"/>
    <w:rsid w:val="00797E21"/>
    <w:rsid w:val="007A1D05"/>
    <w:rsid w:val="007A2645"/>
    <w:rsid w:val="007A3252"/>
    <w:rsid w:val="007A4238"/>
    <w:rsid w:val="007A4F63"/>
    <w:rsid w:val="007A66E0"/>
    <w:rsid w:val="007B49FF"/>
    <w:rsid w:val="007B7A42"/>
    <w:rsid w:val="007C056B"/>
    <w:rsid w:val="007C2DA1"/>
    <w:rsid w:val="007C3A36"/>
    <w:rsid w:val="007C3B12"/>
    <w:rsid w:val="007C4F36"/>
    <w:rsid w:val="007C60C6"/>
    <w:rsid w:val="007C61D2"/>
    <w:rsid w:val="007C6B64"/>
    <w:rsid w:val="007C767A"/>
    <w:rsid w:val="007C7F6E"/>
    <w:rsid w:val="007D0AA1"/>
    <w:rsid w:val="007D11CD"/>
    <w:rsid w:val="007D2242"/>
    <w:rsid w:val="007D5293"/>
    <w:rsid w:val="007D7D29"/>
    <w:rsid w:val="007E0580"/>
    <w:rsid w:val="007E186C"/>
    <w:rsid w:val="007E37AD"/>
    <w:rsid w:val="007E5820"/>
    <w:rsid w:val="007E5BFD"/>
    <w:rsid w:val="007E6764"/>
    <w:rsid w:val="007E7960"/>
    <w:rsid w:val="007E7ED4"/>
    <w:rsid w:val="007F0130"/>
    <w:rsid w:val="007F0BF0"/>
    <w:rsid w:val="007F27A3"/>
    <w:rsid w:val="007F5025"/>
    <w:rsid w:val="0080128C"/>
    <w:rsid w:val="008017CC"/>
    <w:rsid w:val="00802B27"/>
    <w:rsid w:val="008031D6"/>
    <w:rsid w:val="0080391E"/>
    <w:rsid w:val="008039E8"/>
    <w:rsid w:val="00804442"/>
    <w:rsid w:val="008055CB"/>
    <w:rsid w:val="00810770"/>
    <w:rsid w:val="00810CAD"/>
    <w:rsid w:val="00813AE6"/>
    <w:rsid w:val="00814CAC"/>
    <w:rsid w:val="00814D74"/>
    <w:rsid w:val="00814DB9"/>
    <w:rsid w:val="00817BBB"/>
    <w:rsid w:val="008204A0"/>
    <w:rsid w:val="00820FD1"/>
    <w:rsid w:val="00821085"/>
    <w:rsid w:val="008214D3"/>
    <w:rsid w:val="0082380A"/>
    <w:rsid w:val="00823F6B"/>
    <w:rsid w:val="008244E0"/>
    <w:rsid w:val="00825FDF"/>
    <w:rsid w:val="00826EF6"/>
    <w:rsid w:val="00830E22"/>
    <w:rsid w:val="00832709"/>
    <w:rsid w:val="00834C15"/>
    <w:rsid w:val="0083536E"/>
    <w:rsid w:val="008358EA"/>
    <w:rsid w:val="00840088"/>
    <w:rsid w:val="008400FA"/>
    <w:rsid w:val="00842C80"/>
    <w:rsid w:val="00844B13"/>
    <w:rsid w:val="00847433"/>
    <w:rsid w:val="00847537"/>
    <w:rsid w:val="00851725"/>
    <w:rsid w:val="00852B5B"/>
    <w:rsid w:val="0085408E"/>
    <w:rsid w:val="008543E5"/>
    <w:rsid w:val="0085597B"/>
    <w:rsid w:val="00861A21"/>
    <w:rsid w:val="00862FC5"/>
    <w:rsid w:val="008652C9"/>
    <w:rsid w:val="0086533B"/>
    <w:rsid w:val="00865CA4"/>
    <w:rsid w:val="00865EB9"/>
    <w:rsid w:val="008700F3"/>
    <w:rsid w:val="00870CCA"/>
    <w:rsid w:val="00872069"/>
    <w:rsid w:val="00873957"/>
    <w:rsid w:val="00873DB7"/>
    <w:rsid w:val="0087445F"/>
    <w:rsid w:val="00874C5E"/>
    <w:rsid w:val="008755EC"/>
    <w:rsid w:val="0087575F"/>
    <w:rsid w:val="00877017"/>
    <w:rsid w:val="00877553"/>
    <w:rsid w:val="0088001E"/>
    <w:rsid w:val="0088198C"/>
    <w:rsid w:val="008820F3"/>
    <w:rsid w:val="008825F7"/>
    <w:rsid w:val="00883972"/>
    <w:rsid w:val="00884AD6"/>
    <w:rsid w:val="00886D04"/>
    <w:rsid w:val="00887AFD"/>
    <w:rsid w:val="00887F19"/>
    <w:rsid w:val="00892278"/>
    <w:rsid w:val="00892E61"/>
    <w:rsid w:val="00894A95"/>
    <w:rsid w:val="00895449"/>
    <w:rsid w:val="00895D8B"/>
    <w:rsid w:val="008A0EF4"/>
    <w:rsid w:val="008A1470"/>
    <w:rsid w:val="008A3415"/>
    <w:rsid w:val="008A6B51"/>
    <w:rsid w:val="008A79B0"/>
    <w:rsid w:val="008B057A"/>
    <w:rsid w:val="008B06D4"/>
    <w:rsid w:val="008B2834"/>
    <w:rsid w:val="008B31B1"/>
    <w:rsid w:val="008B3AE4"/>
    <w:rsid w:val="008B3FF7"/>
    <w:rsid w:val="008B5DF9"/>
    <w:rsid w:val="008B5F60"/>
    <w:rsid w:val="008B695B"/>
    <w:rsid w:val="008C09C0"/>
    <w:rsid w:val="008C0ED8"/>
    <w:rsid w:val="008C175B"/>
    <w:rsid w:val="008C18CD"/>
    <w:rsid w:val="008C1C87"/>
    <w:rsid w:val="008C3194"/>
    <w:rsid w:val="008C4903"/>
    <w:rsid w:val="008C6370"/>
    <w:rsid w:val="008C6FBA"/>
    <w:rsid w:val="008C7FEB"/>
    <w:rsid w:val="008D044D"/>
    <w:rsid w:val="008D1ECF"/>
    <w:rsid w:val="008D3107"/>
    <w:rsid w:val="008D5BEA"/>
    <w:rsid w:val="008D6231"/>
    <w:rsid w:val="008D6595"/>
    <w:rsid w:val="008D7DEB"/>
    <w:rsid w:val="008E0A73"/>
    <w:rsid w:val="008E0A92"/>
    <w:rsid w:val="008E0D19"/>
    <w:rsid w:val="008E21D7"/>
    <w:rsid w:val="008E3390"/>
    <w:rsid w:val="008E4639"/>
    <w:rsid w:val="008E678C"/>
    <w:rsid w:val="008E7692"/>
    <w:rsid w:val="008E7CF5"/>
    <w:rsid w:val="008F080C"/>
    <w:rsid w:val="008F2F44"/>
    <w:rsid w:val="008F2FF6"/>
    <w:rsid w:val="008F3A0B"/>
    <w:rsid w:val="008F45BD"/>
    <w:rsid w:val="008F7726"/>
    <w:rsid w:val="009010B3"/>
    <w:rsid w:val="009014F1"/>
    <w:rsid w:val="00902185"/>
    <w:rsid w:val="00902B65"/>
    <w:rsid w:val="00905469"/>
    <w:rsid w:val="00906CCF"/>
    <w:rsid w:val="0090755E"/>
    <w:rsid w:val="009112E8"/>
    <w:rsid w:val="0091133B"/>
    <w:rsid w:val="009114EA"/>
    <w:rsid w:val="00911AF5"/>
    <w:rsid w:val="00912220"/>
    <w:rsid w:val="0091325D"/>
    <w:rsid w:val="00914900"/>
    <w:rsid w:val="0091617B"/>
    <w:rsid w:val="009178CE"/>
    <w:rsid w:val="009178DD"/>
    <w:rsid w:val="00920108"/>
    <w:rsid w:val="00921152"/>
    <w:rsid w:val="00922F07"/>
    <w:rsid w:val="00923237"/>
    <w:rsid w:val="00923DAA"/>
    <w:rsid w:val="00924119"/>
    <w:rsid w:val="00924AB1"/>
    <w:rsid w:val="00925869"/>
    <w:rsid w:val="00925FBF"/>
    <w:rsid w:val="00926424"/>
    <w:rsid w:val="00926960"/>
    <w:rsid w:val="009278AC"/>
    <w:rsid w:val="00927DB9"/>
    <w:rsid w:val="00930B31"/>
    <w:rsid w:val="00931241"/>
    <w:rsid w:val="0093134D"/>
    <w:rsid w:val="00933C8E"/>
    <w:rsid w:val="0093733F"/>
    <w:rsid w:val="00937399"/>
    <w:rsid w:val="00940672"/>
    <w:rsid w:val="00941A2F"/>
    <w:rsid w:val="00943F74"/>
    <w:rsid w:val="009450E3"/>
    <w:rsid w:val="00945B2A"/>
    <w:rsid w:val="00945B8E"/>
    <w:rsid w:val="00946903"/>
    <w:rsid w:val="00953BD9"/>
    <w:rsid w:val="009556A7"/>
    <w:rsid w:val="00955C35"/>
    <w:rsid w:val="00955FB2"/>
    <w:rsid w:val="0095655F"/>
    <w:rsid w:val="00957A5E"/>
    <w:rsid w:val="00966EC1"/>
    <w:rsid w:val="00970B9C"/>
    <w:rsid w:val="00971E83"/>
    <w:rsid w:val="00973932"/>
    <w:rsid w:val="00974BC6"/>
    <w:rsid w:val="00974C79"/>
    <w:rsid w:val="00977CD9"/>
    <w:rsid w:val="00981275"/>
    <w:rsid w:val="00981F71"/>
    <w:rsid w:val="009829EE"/>
    <w:rsid w:val="00983F08"/>
    <w:rsid w:val="0098461D"/>
    <w:rsid w:val="00984AD2"/>
    <w:rsid w:val="00985429"/>
    <w:rsid w:val="00985C6A"/>
    <w:rsid w:val="00985DE6"/>
    <w:rsid w:val="009901C6"/>
    <w:rsid w:val="00991166"/>
    <w:rsid w:val="00991B96"/>
    <w:rsid w:val="00992210"/>
    <w:rsid w:val="009926F7"/>
    <w:rsid w:val="00993286"/>
    <w:rsid w:val="00994F24"/>
    <w:rsid w:val="00995F60"/>
    <w:rsid w:val="00996A6A"/>
    <w:rsid w:val="009978D9"/>
    <w:rsid w:val="009A336F"/>
    <w:rsid w:val="009A383F"/>
    <w:rsid w:val="009A4FB7"/>
    <w:rsid w:val="009A5718"/>
    <w:rsid w:val="009A5F8F"/>
    <w:rsid w:val="009A6C68"/>
    <w:rsid w:val="009A7AE0"/>
    <w:rsid w:val="009B00B0"/>
    <w:rsid w:val="009B1618"/>
    <w:rsid w:val="009B235C"/>
    <w:rsid w:val="009B3A71"/>
    <w:rsid w:val="009B4490"/>
    <w:rsid w:val="009B4D9A"/>
    <w:rsid w:val="009B5F22"/>
    <w:rsid w:val="009B69A8"/>
    <w:rsid w:val="009B74BB"/>
    <w:rsid w:val="009B793E"/>
    <w:rsid w:val="009C015A"/>
    <w:rsid w:val="009C23C2"/>
    <w:rsid w:val="009C26E7"/>
    <w:rsid w:val="009C3881"/>
    <w:rsid w:val="009C608B"/>
    <w:rsid w:val="009C6F24"/>
    <w:rsid w:val="009C77D0"/>
    <w:rsid w:val="009C7BF6"/>
    <w:rsid w:val="009C7E96"/>
    <w:rsid w:val="009D148B"/>
    <w:rsid w:val="009D239A"/>
    <w:rsid w:val="009E46E3"/>
    <w:rsid w:val="009E4F08"/>
    <w:rsid w:val="009E6BEA"/>
    <w:rsid w:val="009E6FF3"/>
    <w:rsid w:val="009E7288"/>
    <w:rsid w:val="009E770F"/>
    <w:rsid w:val="009F02BC"/>
    <w:rsid w:val="009F0AB3"/>
    <w:rsid w:val="009F40EA"/>
    <w:rsid w:val="009F6AC0"/>
    <w:rsid w:val="009F75F3"/>
    <w:rsid w:val="00A01730"/>
    <w:rsid w:val="00A03873"/>
    <w:rsid w:val="00A05292"/>
    <w:rsid w:val="00A05DAD"/>
    <w:rsid w:val="00A05DD9"/>
    <w:rsid w:val="00A05F14"/>
    <w:rsid w:val="00A06C5E"/>
    <w:rsid w:val="00A10A8E"/>
    <w:rsid w:val="00A112B9"/>
    <w:rsid w:val="00A11325"/>
    <w:rsid w:val="00A12423"/>
    <w:rsid w:val="00A12551"/>
    <w:rsid w:val="00A129A2"/>
    <w:rsid w:val="00A143CE"/>
    <w:rsid w:val="00A1494E"/>
    <w:rsid w:val="00A17540"/>
    <w:rsid w:val="00A1776F"/>
    <w:rsid w:val="00A22010"/>
    <w:rsid w:val="00A223E7"/>
    <w:rsid w:val="00A22B88"/>
    <w:rsid w:val="00A230B8"/>
    <w:rsid w:val="00A23DF5"/>
    <w:rsid w:val="00A25327"/>
    <w:rsid w:val="00A2755A"/>
    <w:rsid w:val="00A31A86"/>
    <w:rsid w:val="00A31FA2"/>
    <w:rsid w:val="00A3270F"/>
    <w:rsid w:val="00A32E44"/>
    <w:rsid w:val="00A41BF7"/>
    <w:rsid w:val="00A44874"/>
    <w:rsid w:val="00A44C0E"/>
    <w:rsid w:val="00A46C9C"/>
    <w:rsid w:val="00A475BC"/>
    <w:rsid w:val="00A50879"/>
    <w:rsid w:val="00A52576"/>
    <w:rsid w:val="00A53212"/>
    <w:rsid w:val="00A5534F"/>
    <w:rsid w:val="00A55C51"/>
    <w:rsid w:val="00A56507"/>
    <w:rsid w:val="00A56F1D"/>
    <w:rsid w:val="00A61393"/>
    <w:rsid w:val="00A63304"/>
    <w:rsid w:val="00A640A9"/>
    <w:rsid w:val="00A65C2B"/>
    <w:rsid w:val="00A66139"/>
    <w:rsid w:val="00A67DDF"/>
    <w:rsid w:val="00A709A4"/>
    <w:rsid w:val="00A70BF0"/>
    <w:rsid w:val="00A71FC1"/>
    <w:rsid w:val="00A72ACB"/>
    <w:rsid w:val="00A73A83"/>
    <w:rsid w:val="00A74285"/>
    <w:rsid w:val="00A74EDA"/>
    <w:rsid w:val="00A74FAF"/>
    <w:rsid w:val="00A74FB7"/>
    <w:rsid w:val="00A75853"/>
    <w:rsid w:val="00A80F0D"/>
    <w:rsid w:val="00A8541D"/>
    <w:rsid w:val="00A855FA"/>
    <w:rsid w:val="00A917F1"/>
    <w:rsid w:val="00A91F80"/>
    <w:rsid w:val="00A938CD"/>
    <w:rsid w:val="00A93AFB"/>
    <w:rsid w:val="00A94120"/>
    <w:rsid w:val="00A9471A"/>
    <w:rsid w:val="00A9598B"/>
    <w:rsid w:val="00A95DB1"/>
    <w:rsid w:val="00A962E7"/>
    <w:rsid w:val="00A96A84"/>
    <w:rsid w:val="00AA04BC"/>
    <w:rsid w:val="00AA0754"/>
    <w:rsid w:val="00AA2235"/>
    <w:rsid w:val="00AA2A75"/>
    <w:rsid w:val="00AA2EC7"/>
    <w:rsid w:val="00AA307C"/>
    <w:rsid w:val="00AA5B14"/>
    <w:rsid w:val="00AA62FD"/>
    <w:rsid w:val="00AA75B1"/>
    <w:rsid w:val="00AB033A"/>
    <w:rsid w:val="00AB1149"/>
    <w:rsid w:val="00AB1B02"/>
    <w:rsid w:val="00AB1F7A"/>
    <w:rsid w:val="00AB2231"/>
    <w:rsid w:val="00AB4CB1"/>
    <w:rsid w:val="00AB5005"/>
    <w:rsid w:val="00AB510D"/>
    <w:rsid w:val="00AB5268"/>
    <w:rsid w:val="00AB52B3"/>
    <w:rsid w:val="00AC0733"/>
    <w:rsid w:val="00AC07D9"/>
    <w:rsid w:val="00AC22EC"/>
    <w:rsid w:val="00AC2A80"/>
    <w:rsid w:val="00AC3B5E"/>
    <w:rsid w:val="00AC5389"/>
    <w:rsid w:val="00AC5486"/>
    <w:rsid w:val="00AC5657"/>
    <w:rsid w:val="00AC684C"/>
    <w:rsid w:val="00AD09AC"/>
    <w:rsid w:val="00AD25F1"/>
    <w:rsid w:val="00AD41FA"/>
    <w:rsid w:val="00AD4C94"/>
    <w:rsid w:val="00AD5B03"/>
    <w:rsid w:val="00AD6DD6"/>
    <w:rsid w:val="00AE139F"/>
    <w:rsid w:val="00AE45A9"/>
    <w:rsid w:val="00AF19BD"/>
    <w:rsid w:val="00AF219D"/>
    <w:rsid w:val="00AF28E3"/>
    <w:rsid w:val="00AF55DE"/>
    <w:rsid w:val="00AF57D1"/>
    <w:rsid w:val="00AF596C"/>
    <w:rsid w:val="00AF6985"/>
    <w:rsid w:val="00AF7DAC"/>
    <w:rsid w:val="00B00437"/>
    <w:rsid w:val="00B00A0C"/>
    <w:rsid w:val="00B037E2"/>
    <w:rsid w:val="00B04479"/>
    <w:rsid w:val="00B05162"/>
    <w:rsid w:val="00B07E40"/>
    <w:rsid w:val="00B1085A"/>
    <w:rsid w:val="00B10E80"/>
    <w:rsid w:val="00B11023"/>
    <w:rsid w:val="00B12069"/>
    <w:rsid w:val="00B12B37"/>
    <w:rsid w:val="00B13655"/>
    <w:rsid w:val="00B1391B"/>
    <w:rsid w:val="00B14292"/>
    <w:rsid w:val="00B1703B"/>
    <w:rsid w:val="00B1762D"/>
    <w:rsid w:val="00B25BAB"/>
    <w:rsid w:val="00B26431"/>
    <w:rsid w:val="00B264CD"/>
    <w:rsid w:val="00B31B70"/>
    <w:rsid w:val="00B34375"/>
    <w:rsid w:val="00B34A2F"/>
    <w:rsid w:val="00B36AAF"/>
    <w:rsid w:val="00B3762F"/>
    <w:rsid w:val="00B37936"/>
    <w:rsid w:val="00B43CFB"/>
    <w:rsid w:val="00B448F8"/>
    <w:rsid w:val="00B44937"/>
    <w:rsid w:val="00B472F0"/>
    <w:rsid w:val="00B47A3D"/>
    <w:rsid w:val="00B47AF9"/>
    <w:rsid w:val="00B508B9"/>
    <w:rsid w:val="00B50A96"/>
    <w:rsid w:val="00B5145B"/>
    <w:rsid w:val="00B533CB"/>
    <w:rsid w:val="00B53767"/>
    <w:rsid w:val="00B5494E"/>
    <w:rsid w:val="00B55014"/>
    <w:rsid w:val="00B552E2"/>
    <w:rsid w:val="00B601FC"/>
    <w:rsid w:val="00B61B90"/>
    <w:rsid w:val="00B61E50"/>
    <w:rsid w:val="00B623BA"/>
    <w:rsid w:val="00B63218"/>
    <w:rsid w:val="00B64B24"/>
    <w:rsid w:val="00B6525B"/>
    <w:rsid w:val="00B65939"/>
    <w:rsid w:val="00B67CDF"/>
    <w:rsid w:val="00B707DC"/>
    <w:rsid w:val="00B71480"/>
    <w:rsid w:val="00B71F45"/>
    <w:rsid w:val="00B724B4"/>
    <w:rsid w:val="00B72A36"/>
    <w:rsid w:val="00B72CD6"/>
    <w:rsid w:val="00B73CD5"/>
    <w:rsid w:val="00B753F5"/>
    <w:rsid w:val="00B76328"/>
    <w:rsid w:val="00B76792"/>
    <w:rsid w:val="00B80E24"/>
    <w:rsid w:val="00B81D6C"/>
    <w:rsid w:val="00B82430"/>
    <w:rsid w:val="00B8271E"/>
    <w:rsid w:val="00B82B13"/>
    <w:rsid w:val="00B82D53"/>
    <w:rsid w:val="00B9016D"/>
    <w:rsid w:val="00B91504"/>
    <w:rsid w:val="00B9356C"/>
    <w:rsid w:val="00B94AC5"/>
    <w:rsid w:val="00B94B17"/>
    <w:rsid w:val="00B95B93"/>
    <w:rsid w:val="00B95DC0"/>
    <w:rsid w:val="00B9632E"/>
    <w:rsid w:val="00B967FF"/>
    <w:rsid w:val="00B976CC"/>
    <w:rsid w:val="00BA2405"/>
    <w:rsid w:val="00BA2906"/>
    <w:rsid w:val="00BA2B35"/>
    <w:rsid w:val="00BA320E"/>
    <w:rsid w:val="00BA3791"/>
    <w:rsid w:val="00BA643A"/>
    <w:rsid w:val="00BB059F"/>
    <w:rsid w:val="00BB4759"/>
    <w:rsid w:val="00BB47FF"/>
    <w:rsid w:val="00BB74E5"/>
    <w:rsid w:val="00BC2A9D"/>
    <w:rsid w:val="00BC2E4A"/>
    <w:rsid w:val="00BC4550"/>
    <w:rsid w:val="00BC5247"/>
    <w:rsid w:val="00BC6301"/>
    <w:rsid w:val="00BC726C"/>
    <w:rsid w:val="00BC772C"/>
    <w:rsid w:val="00BD069D"/>
    <w:rsid w:val="00BD19B3"/>
    <w:rsid w:val="00BD1B2A"/>
    <w:rsid w:val="00BD3CC7"/>
    <w:rsid w:val="00BD4133"/>
    <w:rsid w:val="00BD41DC"/>
    <w:rsid w:val="00BE43FA"/>
    <w:rsid w:val="00BE4B27"/>
    <w:rsid w:val="00BE5C2D"/>
    <w:rsid w:val="00BE7D2C"/>
    <w:rsid w:val="00BF1452"/>
    <w:rsid w:val="00BF1FD8"/>
    <w:rsid w:val="00BF324E"/>
    <w:rsid w:val="00BF5452"/>
    <w:rsid w:val="00BF7269"/>
    <w:rsid w:val="00C00053"/>
    <w:rsid w:val="00C0433E"/>
    <w:rsid w:val="00C05093"/>
    <w:rsid w:val="00C073E2"/>
    <w:rsid w:val="00C0788A"/>
    <w:rsid w:val="00C110FB"/>
    <w:rsid w:val="00C117A2"/>
    <w:rsid w:val="00C13B3B"/>
    <w:rsid w:val="00C15A2E"/>
    <w:rsid w:val="00C15A99"/>
    <w:rsid w:val="00C17C14"/>
    <w:rsid w:val="00C2164D"/>
    <w:rsid w:val="00C21F74"/>
    <w:rsid w:val="00C23943"/>
    <w:rsid w:val="00C23CA7"/>
    <w:rsid w:val="00C23E3C"/>
    <w:rsid w:val="00C251E0"/>
    <w:rsid w:val="00C31738"/>
    <w:rsid w:val="00C333BB"/>
    <w:rsid w:val="00C3436E"/>
    <w:rsid w:val="00C34624"/>
    <w:rsid w:val="00C36A8E"/>
    <w:rsid w:val="00C37B63"/>
    <w:rsid w:val="00C37CC1"/>
    <w:rsid w:val="00C4026E"/>
    <w:rsid w:val="00C414FA"/>
    <w:rsid w:val="00C418D5"/>
    <w:rsid w:val="00C42DB1"/>
    <w:rsid w:val="00C42F53"/>
    <w:rsid w:val="00C44F98"/>
    <w:rsid w:val="00C4528E"/>
    <w:rsid w:val="00C4638C"/>
    <w:rsid w:val="00C50253"/>
    <w:rsid w:val="00C51636"/>
    <w:rsid w:val="00C53269"/>
    <w:rsid w:val="00C5408E"/>
    <w:rsid w:val="00C54682"/>
    <w:rsid w:val="00C5486C"/>
    <w:rsid w:val="00C54A31"/>
    <w:rsid w:val="00C573C9"/>
    <w:rsid w:val="00C57459"/>
    <w:rsid w:val="00C60C2A"/>
    <w:rsid w:val="00C62362"/>
    <w:rsid w:val="00C6406C"/>
    <w:rsid w:val="00C64F14"/>
    <w:rsid w:val="00C65B98"/>
    <w:rsid w:val="00C67F90"/>
    <w:rsid w:val="00C7038C"/>
    <w:rsid w:val="00C70FCA"/>
    <w:rsid w:val="00C71214"/>
    <w:rsid w:val="00C72F88"/>
    <w:rsid w:val="00C72FAB"/>
    <w:rsid w:val="00C74723"/>
    <w:rsid w:val="00C761AC"/>
    <w:rsid w:val="00C80E13"/>
    <w:rsid w:val="00C8133D"/>
    <w:rsid w:val="00C82526"/>
    <w:rsid w:val="00C82836"/>
    <w:rsid w:val="00C85121"/>
    <w:rsid w:val="00C8549F"/>
    <w:rsid w:val="00C862B7"/>
    <w:rsid w:val="00C867C8"/>
    <w:rsid w:val="00C869ED"/>
    <w:rsid w:val="00C90FF1"/>
    <w:rsid w:val="00C93195"/>
    <w:rsid w:val="00C939E2"/>
    <w:rsid w:val="00C94361"/>
    <w:rsid w:val="00C94839"/>
    <w:rsid w:val="00C96098"/>
    <w:rsid w:val="00C970FA"/>
    <w:rsid w:val="00CA0164"/>
    <w:rsid w:val="00CA2F2A"/>
    <w:rsid w:val="00CA3B7F"/>
    <w:rsid w:val="00CA4356"/>
    <w:rsid w:val="00CA50BE"/>
    <w:rsid w:val="00CA583E"/>
    <w:rsid w:val="00CA69BF"/>
    <w:rsid w:val="00CB1DE3"/>
    <w:rsid w:val="00CB43B3"/>
    <w:rsid w:val="00CB4969"/>
    <w:rsid w:val="00CB5495"/>
    <w:rsid w:val="00CB6CA2"/>
    <w:rsid w:val="00CB7F27"/>
    <w:rsid w:val="00CC0B4B"/>
    <w:rsid w:val="00CC1648"/>
    <w:rsid w:val="00CC30AF"/>
    <w:rsid w:val="00CC3C80"/>
    <w:rsid w:val="00CC4F29"/>
    <w:rsid w:val="00CC56A5"/>
    <w:rsid w:val="00CC6A16"/>
    <w:rsid w:val="00CC793D"/>
    <w:rsid w:val="00CD0413"/>
    <w:rsid w:val="00CD21CD"/>
    <w:rsid w:val="00CD4C7C"/>
    <w:rsid w:val="00CD51FE"/>
    <w:rsid w:val="00CD5B60"/>
    <w:rsid w:val="00CD617C"/>
    <w:rsid w:val="00CE137B"/>
    <w:rsid w:val="00CE248D"/>
    <w:rsid w:val="00CE47EB"/>
    <w:rsid w:val="00CE57F8"/>
    <w:rsid w:val="00CE6A61"/>
    <w:rsid w:val="00CE7E62"/>
    <w:rsid w:val="00CF2CA0"/>
    <w:rsid w:val="00CF3851"/>
    <w:rsid w:val="00CF3BB8"/>
    <w:rsid w:val="00CF4866"/>
    <w:rsid w:val="00CF5D36"/>
    <w:rsid w:val="00CF73E1"/>
    <w:rsid w:val="00CF7D87"/>
    <w:rsid w:val="00CF7ED7"/>
    <w:rsid w:val="00D0021A"/>
    <w:rsid w:val="00D01E45"/>
    <w:rsid w:val="00D02577"/>
    <w:rsid w:val="00D04CF0"/>
    <w:rsid w:val="00D054E7"/>
    <w:rsid w:val="00D055F9"/>
    <w:rsid w:val="00D06EE2"/>
    <w:rsid w:val="00D10EB3"/>
    <w:rsid w:val="00D12D66"/>
    <w:rsid w:val="00D14316"/>
    <w:rsid w:val="00D15D49"/>
    <w:rsid w:val="00D202E9"/>
    <w:rsid w:val="00D20E9D"/>
    <w:rsid w:val="00D23077"/>
    <w:rsid w:val="00D23716"/>
    <w:rsid w:val="00D248E2"/>
    <w:rsid w:val="00D25A7D"/>
    <w:rsid w:val="00D273FE"/>
    <w:rsid w:val="00D33704"/>
    <w:rsid w:val="00D33D39"/>
    <w:rsid w:val="00D36AFD"/>
    <w:rsid w:val="00D37984"/>
    <w:rsid w:val="00D4147A"/>
    <w:rsid w:val="00D44CC7"/>
    <w:rsid w:val="00D45509"/>
    <w:rsid w:val="00D45BCA"/>
    <w:rsid w:val="00D46F62"/>
    <w:rsid w:val="00D47EF9"/>
    <w:rsid w:val="00D50109"/>
    <w:rsid w:val="00D52A6C"/>
    <w:rsid w:val="00D57460"/>
    <w:rsid w:val="00D600A9"/>
    <w:rsid w:val="00D612BA"/>
    <w:rsid w:val="00D61659"/>
    <w:rsid w:val="00D64D65"/>
    <w:rsid w:val="00D66231"/>
    <w:rsid w:val="00D67E9E"/>
    <w:rsid w:val="00D717DC"/>
    <w:rsid w:val="00D735CF"/>
    <w:rsid w:val="00D73DED"/>
    <w:rsid w:val="00D73EEA"/>
    <w:rsid w:val="00D749B7"/>
    <w:rsid w:val="00D75BE6"/>
    <w:rsid w:val="00D80D8E"/>
    <w:rsid w:val="00D80FED"/>
    <w:rsid w:val="00D81B3F"/>
    <w:rsid w:val="00D81E7F"/>
    <w:rsid w:val="00D83484"/>
    <w:rsid w:val="00D84447"/>
    <w:rsid w:val="00D85EF2"/>
    <w:rsid w:val="00D86CE1"/>
    <w:rsid w:val="00D86F9E"/>
    <w:rsid w:val="00D9017F"/>
    <w:rsid w:val="00D908BE"/>
    <w:rsid w:val="00D922D7"/>
    <w:rsid w:val="00D935D1"/>
    <w:rsid w:val="00D95611"/>
    <w:rsid w:val="00DA0F0B"/>
    <w:rsid w:val="00DA143B"/>
    <w:rsid w:val="00DA193D"/>
    <w:rsid w:val="00DA1C0E"/>
    <w:rsid w:val="00DA2CF3"/>
    <w:rsid w:val="00DA41B7"/>
    <w:rsid w:val="00DA4217"/>
    <w:rsid w:val="00DA44F2"/>
    <w:rsid w:val="00DA4CF0"/>
    <w:rsid w:val="00DA6257"/>
    <w:rsid w:val="00DA7B1E"/>
    <w:rsid w:val="00DA7BD0"/>
    <w:rsid w:val="00DB095C"/>
    <w:rsid w:val="00DB09D9"/>
    <w:rsid w:val="00DB2B3F"/>
    <w:rsid w:val="00DB3365"/>
    <w:rsid w:val="00DB52E9"/>
    <w:rsid w:val="00DB5D03"/>
    <w:rsid w:val="00DB637D"/>
    <w:rsid w:val="00DC1B73"/>
    <w:rsid w:val="00DC37BE"/>
    <w:rsid w:val="00DC5993"/>
    <w:rsid w:val="00DC5AD4"/>
    <w:rsid w:val="00DC644E"/>
    <w:rsid w:val="00DC7018"/>
    <w:rsid w:val="00DD043F"/>
    <w:rsid w:val="00DD221C"/>
    <w:rsid w:val="00DD37B9"/>
    <w:rsid w:val="00DD3E52"/>
    <w:rsid w:val="00DE0153"/>
    <w:rsid w:val="00DE05B2"/>
    <w:rsid w:val="00DE0D33"/>
    <w:rsid w:val="00DE0E53"/>
    <w:rsid w:val="00DE116D"/>
    <w:rsid w:val="00DE12F8"/>
    <w:rsid w:val="00DE1774"/>
    <w:rsid w:val="00DE46D5"/>
    <w:rsid w:val="00DE4C1B"/>
    <w:rsid w:val="00DE4CEE"/>
    <w:rsid w:val="00DF08A8"/>
    <w:rsid w:val="00DF1147"/>
    <w:rsid w:val="00DF1231"/>
    <w:rsid w:val="00DF20A5"/>
    <w:rsid w:val="00DF3F92"/>
    <w:rsid w:val="00DF42DF"/>
    <w:rsid w:val="00DF4952"/>
    <w:rsid w:val="00DF56D9"/>
    <w:rsid w:val="00DF5B79"/>
    <w:rsid w:val="00DF7019"/>
    <w:rsid w:val="00DF77D1"/>
    <w:rsid w:val="00E02FB6"/>
    <w:rsid w:val="00E030EF"/>
    <w:rsid w:val="00E03691"/>
    <w:rsid w:val="00E0564C"/>
    <w:rsid w:val="00E05C98"/>
    <w:rsid w:val="00E07263"/>
    <w:rsid w:val="00E10536"/>
    <w:rsid w:val="00E107DA"/>
    <w:rsid w:val="00E136D7"/>
    <w:rsid w:val="00E142A1"/>
    <w:rsid w:val="00E149FE"/>
    <w:rsid w:val="00E167BE"/>
    <w:rsid w:val="00E22318"/>
    <w:rsid w:val="00E23309"/>
    <w:rsid w:val="00E23B43"/>
    <w:rsid w:val="00E256A7"/>
    <w:rsid w:val="00E2674C"/>
    <w:rsid w:val="00E27463"/>
    <w:rsid w:val="00E278C7"/>
    <w:rsid w:val="00E27A83"/>
    <w:rsid w:val="00E32269"/>
    <w:rsid w:val="00E33FA1"/>
    <w:rsid w:val="00E34A96"/>
    <w:rsid w:val="00E36153"/>
    <w:rsid w:val="00E40B27"/>
    <w:rsid w:val="00E40E9D"/>
    <w:rsid w:val="00E4134B"/>
    <w:rsid w:val="00E42C63"/>
    <w:rsid w:val="00E44C40"/>
    <w:rsid w:val="00E4539F"/>
    <w:rsid w:val="00E46A01"/>
    <w:rsid w:val="00E50849"/>
    <w:rsid w:val="00E50C99"/>
    <w:rsid w:val="00E5170B"/>
    <w:rsid w:val="00E55157"/>
    <w:rsid w:val="00E5664C"/>
    <w:rsid w:val="00E57D9C"/>
    <w:rsid w:val="00E57DA2"/>
    <w:rsid w:val="00E57ED7"/>
    <w:rsid w:val="00E60895"/>
    <w:rsid w:val="00E6172E"/>
    <w:rsid w:val="00E6216E"/>
    <w:rsid w:val="00E63844"/>
    <w:rsid w:val="00E67300"/>
    <w:rsid w:val="00E72514"/>
    <w:rsid w:val="00E72C4A"/>
    <w:rsid w:val="00E74D51"/>
    <w:rsid w:val="00E77939"/>
    <w:rsid w:val="00E81D54"/>
    <w:rsid w:val="00E82804"/>
    <w:rsid w:val="00E83A57"/>
    <w:rsid w:val="00E905E6"/>
    <w:rsid w:val="00E90835"/>
    <w:rsid w:val="00E94BAC"/>
    <w:rsid w:val="00EA34D7"/>
    <w:rsid w:val="00EA3C0D"/>
    <w:rsid w:val="00EA4A05"/>
    <w:rsid w:val="00EA4CDD"/>
    <w:rsid w:val="00EA6AC6"/>
    <w:rsid w:val="00EA6D46"/>
    <w:rsid w:val="00EA6FC3"/>
    <w:rsid w:val="00EA7034"/>
    <w:rsid w:val="00EB0494"/>
    <w:rsid w:val="00EB06DD"/>
    <w:rsid w:val="00EB2384"/>
    <w:rsid w:val="00EB4529"/>
    <w:rsid w:val="00EB7D98"/>
    <w:rsid w:val="00EC38E0"/>
    <w:rsid w:val="00EC470D"/>
    <w:rsid w:val="00EC4A14"/>
    <w:rsid w:val="00ED00AF"/>
    <w:rsid w:val="00ED2581"/>
    <w:rsid w:val="00ED29BC"/>
    <w:rsid w:val="00ED3E8B"/>
    <w:rsid w:val="00ED6520"/>
    <w:rsid w:val="00ED7466"/>
    <w:rsid w:val="00EE164F"/>
    <w:rsid w:val="00EE556B"/>
    <w:rsid w:val="00EE6D6A"/>
    <w:rsid w:val="00EE754C"/>
    <w:rsid w:val="00EF28C9"/>
    <w:rsid w:val="00EF37DD"/>
    <w:rsid w:val="00EF4FA6"/>
    <w:rsid w:val="00EF5027"/>
    <w:rsid w:val="00EF58A6"/>
    <w:rsid w:val="00EF5A6B"/>
    <w:rsid w:val="00EF7221"/>
    <w:rsid w:val="00F01916"/>
    <w:rsid w:val="00F02352"/>
    <w:rsid w:val="00F02502"/>
    <w:rsid w:val="00F02A99"/>
    <w:rsid w:val="00F07A64"/>
    <w:rsid w:val="00F10473"/>
    <w:rsid w:val="00F10A0B"/>
    <w:rsid w:val="00F10E6F"/>
    <w:rsid w:val="00F1159A"/>
    <w:rsid w:val="00F11FDB"/>
    <w:rsid w:val="00F12B82"/>
    <w:rsid w:val="00F12E92"/>
    <w:rsid w:val="00F13B2B"/>
    <w:rsid w:val="00F13B5C"/>
    <w:rsid w:val="00F151E1"/>
    <w:rsid w:val="00F153BD"/>
    <w:rsid w:val="00F15579"/>
    <w:rsid w:val="00F2172D"/>
    <w:rsid w:val="00F22B46"/>
    <w:rsid w:val="00F22C58"/>
    <w:rsid w:val="00F24704"/>
    <w:rsid w:val="00F24888"/>
    <w:rsid w:val="00F25EF6"/>
    <w:rsid w:val="00F3120A"/>
    <w:rsid w:val="00F31685"/>
    <w:rsid w:val="00F31BD8"/>
    <w:rsid w:val="00F32459"/>
    <w:rsid w:val="00F3291E"/>
    <w:rsid w:val="00F33F4D"/>
    <w:rsid w:val="00F346A4"/>
    <w:rsid w:val="00F36905"/>
    <w:rsid w:val="00F37026"/>
    <w:rsid w:val="00F42A66"/>
    <w:rsid w:val="00F43DD7"/>
    <w:rsid w:val="00F447E7"/>
    <w:rsid w:val="00F466D5"/>
    <w:rsid w:val="00F46959"/>
    <w:rsid w:val="00F46979"/>
    <w:rsid w:val="00F4751F"/>
    <w:rsid w:val="00F52231"/>
    <w:rsid w:val="00F52903"/>
    <w:rsid w:val="00F52FFE"/>
    <w:rsid w:val="00F5407D"/>
    <w:rsid w:val="00F54759"/>
    <w:rsid w:val="00F5476F"/>
    <w:rsid w:val="00F54B02"/>
    <w:rsid w:val="00F560B5"/>
    <w:rsid w:val="00F57B9E"/>
    <w:rsid w:val="00F60067"/>
    <w:rsid w:val="00F6195E"/>
    <w:rsid w:val="00F619D5"/>
    <w:rsid w:val="00F62683"/>
    <w:rsid w:val="00F628B0"/>
    <w:rsid w:val="00F639BA"/>
    <w:rsid w:val="00F63BA7"/>
    <w:rsid w:val="00F677C0"/>
    <w:rsid w:val="00F67A1B"/>
    <w:rsid w:val="00F73544"/>
    <w:rsid w:val="00F74086"/>
    <w:rsid w:val="00F74997"/>
    <w:rsid w:val="00F74E8E"/>
    <w:rsid w:val="00F777BC"/>
    <w:rsid w:val="00F81687"/>
    <w:rsid w:val="00F822E5"/>
    <w:rsid w:val="00F83A6A"/>
    <w:rsid w:val="00F85819"/>
    <w:rsid w:val="00F86128"/>
    <w:rsid w:val="00F86368"/>
    <w:rsid w:val="00F87E94"/>
    <w:rsid w:val="00F90946"/>
    <w:rsid w:val="00F930E5"/>
    <w:rsid w:val="00F94C91"/>
    <w:rsid w:val="00F95BF4"/>
    <w:rsid w:val="00F9741B"/>
    <w:rsid w:val="00F97A07"/>
    <w:rsid w:val="00FA1422"/>
    <w:rsid w:val="00FA1512"/>
    <w:rsid w:val="00FA2699"/>
    <w:rsid w:val="00FB329B"/>
    <w:rsid w:val="00FB34C5"/>
    <w:rsid w:val="00FB5B46"/>
    <w:rsid w:val="00FB6AF4"/>
    <w:rsid w:val="00FB6D5B"/>
    <w:rsid w:val="00FC1393"/>
    <w:rsid w:val="00FC2D3A"/>
    <w:rsid w:val="00FC62AA"/>
    <w:rsid w:val="00FC6D1B"/>
    <w:rsid w:val="00FC7434"/>
    <w:rsid w:val="00FC7E66"/>
    <w:rsid w:val="00FD3594"/>
    <w:rsid w:val="00FD4828"/>
    <w:rsid w:val="00FD6E9B"/>
    <w:rsid w:val="00FE01BE"/>
    <w:rsid w:val="00FE0C01"/>
    <w:rsid w:val="00FE1B50"/>
    <w:rsid w:val="00FE329A"/>
    <w:rsid w:val="00FE7002"/>
    <w:rsid w:val="00FE7230"/>
    <w:rsid w:val="00FF2420"/>
    <w:rsid w:val="00FF2B52"/>
    <w:rsid w:val="00FF3547"/>
    <w:rsid w:val="00FF4944"/>
    <w:rsid w:val="00FF5200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David Transparent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F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link w:val="20"/>
    <w:uiPriority w:val="99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7E58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9"/>
    <w:semiHidden/>
    <w:locked/>
    <w:rsid w:val="007E58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כותרת 4 תו"/>
    <w:basedOn w:val="a0"/>
    <w:link w:val="4"/>
    <w:uiPriority w:val="99"/>
    <w:semiHidden/>
    <w:locked/>
    <w:rsid w:val="007E5820"/>
    <w:rPr>
      <w:rFonts w:ascii="Calibri" w:hAnsi="Calibri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sid w:val="007E5820"/>
    <w:rPr>
      <w:rFonts w:ascii="David Transparent" w:hAnsi="David Transparent" w:cs="Times New Roman"/>
      <w:bCs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47AF9"/>
    <w:pPr>
      <w:bidi/>
    </w:pPr>
    <w:rPr>
      <w:rFonts w:ascii="Arial Black" w:hAnsi="Arial Black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A23DF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7E5820"/>
    <w:rPr>
      <w:rFonts w:ascii="Times New Roman" w:hAnsi="Times New Roman" w:cs="Times New Roman"/>
      <w:bCs/>
      <w:sz w:val="2"/>
    </w:rPr>
  </w:style>
  <w:style w:type="paragraph" w:styleId="aa">
    <w:name w:val="Subtitle"/>
    <w:basedOn w:val="a"/>
    <w:link w:val="ab"/>
    <w:uiPriority w:val="99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b">
    <w:name w:val="כותרת משנה תו"/>
    <w:basedOn w:val="a0"/>
    <w:link w:val="aa"/>
    <w:uiPriority w:val="99"/>
    <w:locked/>
    <w:rsid w:val="007E5820"/>
    <w:rPr>
      <w:rFonts w:ascii="Cambria" w:hAnsi="Cambria" w:cs="Times New Roman"/>
      <w:bCs/>
      <w:sz w:val="24"/>
      <w:szCs w:val="24"/>
    </w:rPr>
  </w:style>
  <w:style w:type="paragraph" w:styleId="ac">
    <w:name w:val="Body Text Indent"/>
    <w:basedOn w:val="a"/>
    <w:link w:val="ad"/>
    <w:uiPriority w:val="99"/>
    <w:rsid w:val="00E2330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David"/>
      <w:bCs w:val="0"/>
    </w:rPr>
  </w:style>
  <w:style w:type="character" w:customStyle="1" w:styleId="ad">
    <w:name w:val="כניסה בגוף טקסט תו"/>
    <w:basedOn w:val="a0"/>
    <w:link w:val="ac"/>
    <w:uiPriority w:val="99"/>
    <w:locked/>
    <w:rsid w:val="00E23309"/>
    <w:rPr>
      <w:rFonts w:ascii="Times New Roman" w:hAnsi="Times New Roman" w:cs="David"/>
      <w:lang w:bidi="he-IL"/>
    </w:rPr>
  </w:style>
  <w:style w:type="paragraph" w:styleId="ae">
    <w:name w:val="List Paragraph"/>
    <w:basedOn w:val="a"/>
    <w:uiPriority w:val="34"/>
    <w:qFormat/>
    <w:rsid w:val="005A2CB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11">
    <w:name w:val="פיסקת רשימה1"/>
    <w:basedOn w:val="a"/>
    <w:uiPriority w:val="99"/>
    <w:rsid w:val="00981F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21">
    <w:name w:val="פיסקת רשימה2"/>
    <w:basedOn w:val="a"/>
    <w:uiPriority w:val="99"/>
    <w:rsid w:val="00F83A6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David Transparent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F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link w:val="20"/>
    <w:uiPriority w:val="99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7E58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9"/>
    <w:semiHidden/>
    <w:locked/>
    <w:rsid w:val="007E58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כותרת 4 תו"/>
    <w:basedOn w:val="a0"/>
    <w:link w:val="4"/>
    <w:uiPriority w:val="99"/>
    <w:semiHidden/>
    <w:locked/>
    <w:rsid w:val="007E5820"/>
    <w:rPr>
      <w:rFonts w:ascii="Calibri" w:hAnsi="Calibri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sid w:val="007E5820"/>
    <w:rPr>
      <w:rFonts w:ascii="David Transparent" w:hAnsi="David Transparent" w:cs="Times New Roman"/>
      <w:bCs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47AF9"/>
    <w:pPr>
      <w:bidi/>
    </w:pPr>
    <w:rPr>
      <w:rFonts w:ascii="Arial Black" w:hAnsi="Arial Black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A23DF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7E5820"/>
    <w:rPr>
      <w:rFonts w:ascii="Times New Roman" w:hAnsi="Times New Roman" w:cs="Times New Roman"/>
      <w:bCs/>
      <w:sz w:val="2"/>
    </w:rPr>
  </w:style>
  <w:style w:type="paragraph" w:styleId="aa">
    <w:name w:val="Subtitle"/>
    <w:basedOn w:val="a"/>
    <w:link w:val="ab"/>
    <w:uiPriority w:val="99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b">
    <w:name w:val="כותרת משנה תו"/>
    <w:basedOn w:val="a0"/>
    <w:link w:val="aa"/>
    <w:uiPriority w:val="99"/>
    <w:locked/>
    <w:rsid w:val="007E5820"/>
    <w:rPr>
      <w:rFonts w:ascii="Cambria" w:hAnsi="Cambria" w:cs="Times New Roman"/>
      <w:bCs/>
      <w:sz w:val="24"/>
      <w:szCs w:val="24"/>
    </w:rPr>
  </w:style>
  <w:style w:type="paragraph" w:styleId="ac">
    <w:name w:val="Body Text Indent"/>
    <w:basedOn w:val="a"/>
    <w:link w:val="ad"/>
    <w:uiPriority w:val="99"/>
    <w:rsid w:val="00E2330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David"/>
      <w:bCs w:val="0"/>
    </w:rPr>
  </w:style>
  <w:style w:type="character" w:customStyle="1" w:styleId="ad">
    <w:name w:val="כניסה בגוף טקסט תו"/>
    <w:basedOn w:val="a0"/>
    <w:link w:val="ac"/>
    <w:uiPriority w:val="99"/>
    <w:locked/>
    <w:rsid w:val="00E23309"/>
    <w:rPr>
      <w:rFonts w:ascii="Times New Roman" w:hAnsi="Times New Roman" w:cs="David"/>
      <w:lang w:bidi="he-IL"/>
    </w:rPr>
  </w:style>
  <w:style w:type="paragraph" w:styleId="ae">
    <w:name w:val="List Paragraph"/>
    <w:basedOn w:val="a"/>
    <w:uiPriority w:val="34"/>
    <w:qFormat/>
    <w:rsid w:val="005A2CB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11">
    <w:name w:val="פיסקת רשימה1"/>
    <w:basedOn w:val="a"/>
    <w:uiPriority w:val="99"/>
    <w:rsid w:val="00981F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21">
    <w:name w:val="פיסקת רשימה2"/>
    <w:basedOn w:val="a"/>
    <w:uiPriority w:val="99"/>
    <w:rsid w:val="00F83A6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elib\Application%20Data\Microsoft\Templates\&#1500;&#1493;&#1490;&#149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2.2.2016&lt;br&gt;&lt;/p&gt;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2016-02-01T22:00:00+00:00</Sbox_DocumentDate>
  </documentManagement>
</p:properties>
</file>

<file path=customXml/itemProps1.xml><?xml version="1.0" encoding="utf-8"?>
<ds:datastoreItem xmlns:ds="http://schemas.openxmlformats.org/officeDocument/2006/customXml" ds:itemID="{43515CF9-DA05-46BD-BCD7-10511C3A0D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BC67C6-4710-4643-A8C9-B8879371EDB0}"/>
</file>

<file path=customXml/itemProps3.xml><?xml version="1.0" encoding="utf-8"?>
<ds:datastoreItem xmlns:ds="http://schemas.openxmlformats.org/officeDocument/2006/customXml" ds:itemID="{E2751846-EC6E-4FAF-AFBB-67B300FF7EFF}"/>
</file>

<file path=customXml/itemProps4.xml><?xml version="1.0" encoding="utf-8"?>
<ds:datastoreItem xmlns:ds="http://schemas.openxmlformats.org/officeDocument/2006/customXml" ds:itemID="{F8856C68-1F8C-4AED-AE6D-3112BBBB9953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59</TotalTime>
  <Pages>2</Pages>
  <Words>472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shelib</dc:creator>
  <cp:lastModifiedBy>לימור חיימוביץ</cp:lastModifiedBy>
  <cp:revision>8</cp:revision>
  <cp:lastPrinted>2016-01-03T07:48:00Z</cp:lastPrinted>
  <dcterms:created xsi:type="dcterms:W3CDTF">2016-04-04T06:52:00Z</dcterms:created>
  <dcterms:modified xsi:type="dcterms:W3CDTF">2016-04-04T08:15:00Z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