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2C1" w:rsidRPr="003F10A9" w:rsidRDefault="00C612C1" w:rsidP="0022518A">
      <w:pPr>
        <w:jc w:val="right"/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‏כ"ד תשרי תשפ"ב</w:t>
      </w:r>
    </w:p>
    <w:p w:rsidR="0022518A" w:rsidRPr="003F10A9" w:rsidRDefault="00C612C1" w:rsidP="0022518A">
      <w:pPr>
        <w:jc w:val="right"/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‏30 ספטמבר 2021</w:t>
      </w:r>
    </w:p>
    <w:p w:rsidR="00C612C1" w:rsidRPr="003F10A9" w:rsidRDefault="00392BB9" w:rsidP="0022518A">
      <w:pPr>
        <w:jc w:val="right"/>
        <w:rPr>
          <w:rFonts w:asciiTheme="minorBidi" w:hAnsiTheme="minorBidi" w:cstheme="minorBidi"/>
          <w:b/>
          <w:bCs w:val="0"/>
          <w:rtl/>
        </w:rPr>
      </w:pPr>
      <w:r>
        <w:rPr>
          <w:rFonts w:asciiTheme="minorBidi" w:hAnsiTheme="minorBidi" w:cstheme="minorBidi"/>
          <w:b/>
          <w:bCs w:val="0"/>
          <w:rtl/>
        </w:rPr>
        <w:t>תמיכות / 16</w:t>
      </w:r>
      <w:r>
        <w:rPr>
          <w:rFonts w:asciiTheme="minorBidi" w:hAnsiTheme="minorBidi" w:cstheme="minorBidi" w:hint="cs"/>
          <w:b/>
          <w:bCs w:val="0"/>
          <w:rtl/>
        </w:rPr>
        <w:t>9</w:t>
      </w:r>
    </w:p>
    <w:p w:rsidR="00C612C1" w:rsidRPr="003F10A9" w:rsidRDefault="00C612C1" w:rsidP="0022518A">
      <w:pPr>
        <w:jc w:val="right"/>
        <w:rPr>
          <w:rFonts w:asciiTheme="minorBidi" w:hAnsiTheme="minorBidi" w:cstheme="minorBidi"/>
          <w:b/>
          <w:bCs w:val="0"/>
          <w:rtl/>
        </w:rPr>
      </w:pPr>
    </w:p>
    <w:p w:rsidR="003F74DC" w:rsidRDefault="0022518A" w:rsidP="00C612C1">
      <w:pPr>
        <w:jc w:val="center"/>
        <w:outlineLvl w:val="0"/>
        <w:rPr>
          <w:rFonts w:asciiTheme="minorBidi" w:hAnsiTheme="minorBidi" w:cstheme="minorBidi"/>
          <w:u w:val="single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 xml:space="preserve">הנדון: </w:t>
      </w:r>
      <w:r w:rsidR="00C612C1" w:rsidRPr="003F10A9">
        <w:rPr>
          <w:rFonts w:asciiTheme="minorBidi" w:hAnsiTheme="minorBidi" w:cstheme="minorBidi"/>
          <w:u w:val="single"/>
          <w:rtl/>
        </w:rPr>
        <w:t xml:space="preserve">סכום ישיבת ועדה מקצועית לענייני </w:t>
      </w:r>
      <w:r w:rsidR="003F74DC">
        <w:rPr>
          <w:rFonts w:asciiTheme="minorBidi" w:hAnsiTheme="minorBidi" w:cstheme="minorBidi"/>
          <w:u w:val="single"/>
          <w:rtl/>
        </w:rPr>
        <w:t>תמיכות</w:t>
      </w:r>
      <w:r w:rsidR="00F750F7" w:rsidRPr="003F10A9">
        <w:rPr>
          <w:rFonts w:asciiTheme="minorBidi" w:hAnsiTheme="minorBidi" w:cstheme="minorBidi"/>
          <w:u w:val="single"/>
          <w:rtl/>
        </w:rPr>
        <w:br/>
      </w:r>
      <w:r w:rsidRPr="003F10A9">
        <w:rPr>
          <w:rFonts w:asciiTheme="minorBidi" w:hAnsiTheme="minorBidi" w:cstheme="minorBidi"/>
          <w:u w:val="single"/>
          <w:rtl/>
        </w:rPr>
        <w:t xml:space="preserve">מתאריך </w:t>
      </w:r>
      <w:r w:rsidR="00C612C1" w:rsidRPr="003F10A9">
        <w:rPr>
          <w:rFonts w:asciiTheme="minorBidi" w:hAnsiTheme="minorBidi" w:cstheme="minorBidi"/>
          <w:u w:val="single"/>
          <w:rtl/>
        </w:rPr>
        <w:t>29.9.2021</w:t>
      </w:r>
      <w:r w:rsidR="003F74DC">
        <w:rPr>
          <w:rFonts w:asciiTheme="minorBidi" w:hAnsiTheme="minorBidi" w:cstheme="minorBidi" w:hint="cs"/>
          <w:u w:val="single"/>
          <w:rtl/>
        </w:rPr>
        <w:t xml:space="preserve"> בנושא חלוקת תמיכות לתאגידים</w:t>
      </w:r>
    </w:p>
    <w:p w:rsidR="0022518A" w:rsidRPr="003F10A9" w:rsidRDefault="003F74DC" w:rsidP="00C612C1">
      <w:pPr>
        <w:jc w:val="center"/>
        <w:outlineLvl w:val="0"/>
        <w:rPr>
          <w:rFonts w:asciiTheme="minorBidi" w:hAnsiTheme="minorBidi" w:cstheme="minorBidi"/>
          <w:u w:val="single"/>
          <w:rtl/>
        </w:rPr>
      </w:pPr>
      <w:r>
        <w:rPr>
          <w:rFonts w:asciiTheme="minorBidi" w:hAnsiTheme="minorBidi" w:cstheme="minorBidi" w:hint="cs"/>
          <w:u w:val="single"/>
          <w:rtl/>
        </w:rPr>
        <w:t>בשנת 2021</w:t>
      </w:r>
    </w:p>
    <w:p w:rsidR="0022518A" w:rsidRPr="003F10A9" w:rsidRDefault="0022518A" w:rsidP="00C612C1">
      <w:pPr>
        <w:spacing w:before="240" w:after="240"/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 xml:space="preserve">בתאריך </w:t>
      </w:r>
      <w:r w:rsidR="00C612C1" w:rsidRPr="003F10A9">
        <w:rPr>
          <w:rFonts w:asciiTheme="minorBidi" w:hAnsiTheme="minorBidi" w:cstheme="minorBidi"/>
          <w:b/>
          <w:bCs w:val="0"/>
          <w:rtl/>
        </w:rPr>
        <w:t xml:space="preserve">29.9.2021 </w:t>
      </w:r>
      <w:r w:rsidRPr="003F10A9">
        <w:rPr>
          <w:rFonts w:asciiTheme="minorBidi" w:hAnsiTheme="minorBidi" w:cstheme="minorBidi"/>
          <w:b/>
          <w:bCs w:val="0"/>
          <w:rtl/>
        </w:rPr>
        <w:t>התקיימה ישיבה בנושא שבנדון בה השתתפו:</w:t>
      </w:r>
    </w:p>
    <w:p w:rsidR="0022518A" w:rsidRPr="003F10A9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מר יורם כהן</w:t>
      </w:r>
      <w:r w:rsidRPr="003F10A9">
        <w:rPr>
          <w:rFonts w:asciiTheme="minorBidi" w:hAnsiTheme="minorBidi" w:cstheme="minorBidi"/>
          <w:b/>
          <w:bCs w:val="0"/>
          <w:rtl/>
        </w:rPr>
        <w:tab/>
      </w:r>
      <w:r w:rsidRPr="003F10A9">
        <w:rPr>
          <w:rFonts w:asciiTheme="minorBidi" w:hAnsiTheme="minorBidi" w:cstheme="minorBidi"/>
          <w:b/>
          <w:bCs w:val="0"/>
          <w:rtl/>
        </w:rPr>
        <w:tab/>
        <w:t>- מנכ"ל העירייה</w:t>
      </w:r>
    </w:p>
    <w:p w:rsidR="0022518A" w:rsidRPr="003F10A9" w:rsidRDefault="00494E51" w:rsidP="0022518A">
      <w:pPr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מר שגיא רוכל</w:t>
      </w:r>
      <w:r w:rsidRPr="003F10A9">
        <w:rPr>
          <w:rFonts w:asciiTheme="minorBidi" w:hAnsiTheme="minorBidi" w:cstheme="minorBidi"/>
          <w:b/>
          <w:bCs w:val="0"/>
          <w:rtl/>
        </w:rPr>
        <w:tab/>
      </w:r>
      <w:r w:rsidRPr="003F10A9">
        <w:rPr>
          <w:rFonts w:asciiTheme="minorBidi" w:hAnsiTheme="minorBidi" w:cstheme="minorBidi"/>
          <w:b/>
          <w:bCs w:val="0"/>
          <w:rtl/>
        </w:rPr>
        <w:tab/>
      </w:r>
      <w:r w:rsidR="00C612C1" w:rsidRPr="003F10A9">
        <w:rPr>
          <w:rFonts w:asciiTheme="minorBidi" w:hAnsiTheme="minorBidi" w:cstheme="minorBidi"/>
          <w:b/>
          <w:bCs w:val="0"/>
          <w:rtl/>
        </w:rPr>
        <w:t>- גזבר העירייה</w:t>
      </w:r>
    </w:p>
    <w:p w:rsidR="0022518A" w:rsidRPr="003F10A9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עו"ד נילי ארז</w:t>
      </w:r>
      <w:r w:rsidRPr="003F10A9">
        <w:rPr>
          <w:rFonts w:asciiTheme="minorBidi" w:hAnsiTheme="minorBidi" w:cstheme="minorBidi"/>
          <w:b/>
          <w:bCs w:val="0"/>
          <w:rtl/>
        </w:rPr>
        <w:tab/>
      </w:r>
      <w:r w:rsidRPr="003F10A9">
        <w:rPr>
          <w:rFonts w:asciiTheme="minorBidi" w:hAnsiTheme="minorBidi" w:cstheme="minorBidi"/>
          <w:b/>
          <w:bCs w:val="0"/>
          <w:rtl/>
        </w:rPr>
        <w:tab/>
        <w:t>- יועצת משפטית</w:t>
      </w:r>
    </w:p>
    <w:p w:rsidR="0022518A" w:rsidRPr="003F10A9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גב' עדנה קאיקוב</w:t>
      </w:r>
      <w:r w:rsidRPr="003F10A9">
        <w:rPr>
          <w:rFonts w:asciiTheme="minorBidi" w:hAnsiTheme="minorBidi" w:cstheme="minorBidi"/>
          <w:b/>
          <w:bCs w:val="0"/>
          <w:rtl/>
        </w:rPr>
        <w:tab/>
        <w:t>- מנהלת אגף גזברות</w:t>
      </w:r>
    </w:p>
    <w:p w:rsidR="0022518A" w:rsidRPr="003F10A9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עו"ד מיכל מלמד</w:t>
      </w:r>
      <w:r w:rsidRPr="003F10A9">
        <w:rPr>
          <w:rFonts w:asciiTheme="minorBidi" w:hAnsiTheme="minorBidi" w:cstheme="minorBidi"/>
          <w:b/>
          <w:bCs w:val="0"/>
          <w:rtl/>
        </w:rPr>
        <w:tab/>
        <w:t>- השירות המשפטי</w:t>
      </w:r>
    </w:p>
    <w:p w:rsidR="0022518A" w:rsidRPr="003F10A9" w:rsidRDefault="00494E51" w:rsidP="0022518A">
      <w:pPr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>מר מוטי שעיבי</w:t>
      </w:r>
      <w:r w:rsidRPr="003F10A9">
        <w:rPr>
          <w:rFonts w:asciiTheme="minorBidi" w:hAnsiTheme="minorBidi" w:cstheme="minorBidi"/>
          <w:b/>
          <w:bCs w:val="0"/>
          <w:rtl/>
        </w:rPr>
        <w:tab/>
      </w:r>
      <w:r w:rsidRPr="003F10A9">
        <w:rPr>
          <w:rFonts w:asciiTheme="minorBidi" w:hAnsiTheme="minorBidi" w:cstheme="minorBidi"/>
          <w:b/>
          <w:bCs w:val="0"/>
          <w:rtl/>
        </w:rPr>
        <w:tab/>
      </w:r>
      <w:r w:rsidR="0022518A" w:rsidRPr="003F10A9">
        <w:rPr>
          <w:rFonts w:asciiTheme="minorBidi" w:hAnsiTheme="minorBidi" w:cstheme="minorBidi"/>
          <w:b/>
          <w:bCs w:val="0"/>
          <w:rtl/>
        </w:rPr>
        <w:t>- מנהל אגף הספורט</w:t>
      </w:r>
    </w:p>
    <w:p w:rsidR="0022518A" w:rsidRPr="003F10A9" w:rsidRDefault="0022518A" w:rsidP="0022518A">
      <w:pPr>
        <w:rPr>
          <w:rFonts w:asciiTheme="minorBidi" w:hAnsiTheme="minorBidi" w:cstheme="minorBidi"/>
          <w:b/>
          <w:bCs w:val="0"/>
          <w:rtl/>
        </w:rPr>
      </w:pPr>
      <w:proofErr w:type="spellStart"/>
      <w:r w:rsidRPr="003F10A9">
        <w:rPr>
          <w:rFonts w:asciiTheme="minorBidi" w:hAnsiTheme="minorBidi" w:cstheme="minorBidi"/>
          <w:b/>
          <w:bCs w:val="0"/>
          <w:rtl/>
        </w:rPr>
        <w:t>והח"מ</w:t>
      </w:r>
      <w:proofErr w:type="spellEnd"/>
    </w:p>
    <w:p w:rsidR="00C612C1" w:rsidRPr="003F10A9" w:rsidRDefault="00C612C1" w:rsidP="007273CC">
      <w:pPr>
        <w:pStyle w:val="a9"/>
        <w:numPr>
          <w:ilvl w:val="0"/>
          <w:numId w:val="5"/>
        </w:numPr>
        <w:spacing w:after="240"/>
        <w:ind w:left="357" w:hanging="357"/>
        <w:rPr>
          <w:rFonts w:asciiTheme="minorBidi" w:hAnsiTheme="minorBidi" w:cstheme="minorBidi"/>
          <w:b/>
          <w:bCs w:val="0"/>
        </w:rPr>
      </w:pPr>
      <w:r w:rsidRPr="003F10A9">
        <w:rPr>
          <w:rFonts w:asciiTheme="minorBidi" w:hAnsiTheme="minorBidi" w:cstheme="minorBidi"/>
          <w:b/>
          <w:bCs w:val="0"/>
          <w:rtl/>
        </w:rPr>
        <w:t>הועדה המקצועית לענייני תמיכות ממליצה בפני מועצת העיר לאשר תמיכה לבתי כנסת מסעיף תקציבי 1827009820 כדלקמן:</w:t>
      </w:r>
    </w:p>
    <w:tbl>
      <w:tblPr>
        <w:bidiVisual/>
        <w:tblW w:w="8495" w:type="dxa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סעיף 1"/>
        <w:tblDescription w:val="הועדה המקצועית לענייני תמיכות ממליצה בפני מועצת העיר לאשר תמיכה לבתי כנסת מסעיף תקציבי 1827009820 כדלקמן:"/>
      </w:tblPr>
      <w:tblGrid>
        <w:gridCol w:w="841"/>
        <w:gridCol w:w="3695"/>
        <w:gridCol w:w="2126"/>
        <w:gridCol w:w="1833"/>
      </w:tblGrid>
      <w:tr w:rsidR="004B4A9C" w:rsidRPr="003F10A9" w:rsidTr="00494E51">
        <w:trPr>
          <w:trHeight w:val="567"/>
          <w:tblHeader/>
        </w:trPr>
        <w:tc>
          <w:tcPr>
            <w:tcW w:w="841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מס'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שם בית הכנסת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מס' עמותה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סה"כ</w:t>
            </w:r>
            <w:r w:rsidR="002F7A49" w:rsidRPr="003F10A9">
              <w:rPr>
                <w:rFonts w:asciiTheme="minorBidi" w:hAnsiTheme="minorBidi" w:cstheme="minorBidi" w:hint="cs"/>
                <w:b/>
                <w:rtl/>
              </w:rPr>
              <w:t xml:space="preserve"> בש"ח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תפילת אבות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580157816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6,022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פועלי צדק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580051266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3,992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אגודת אחים יוצאי תימן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580185908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5,823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היכל מנחם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580306132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5,468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נתן-יה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580165686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4,282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6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תפארת בחורים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580004315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3,763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7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סוכת שלום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580136778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5,244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8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שבי ציון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580012433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6,867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9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גינת אגוז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580041648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5,788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10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יהדות אירוסים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580273688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5,674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11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שם לשמעון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580218287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3,714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12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פאר ישראל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580424794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3,327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13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ישראל הצעיר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580044071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5,269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14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עץ חיים עובדיה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580109007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5,343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15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קהילה קדושה (אוהל נחמיה)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580003713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11,976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16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דברי דוד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580174696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7,045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17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מקור חיים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580071215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5,257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lastRenderedPageBreak/>
              <w:t>18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נחלי אלון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580299873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5,702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19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 xml:space="preserve">עץ חיים - </w:t>
            </w:r>
            <w:proofErr w:type="spellStart"/>
            <w:r w:rsidRPr="003F10A9">
              <w:rPr>
                <w:rFonts w:asciiTheme="minorBidi" w:hAnsiTheme="minorBidi" w:cstheme="minorBidi"/>
                <w:bCs w:val="0"/>
                <w:rtl/>
              </w:rPr>
              <w:t>י.תימן</w:t>
            </w:r>
            <w:proofErr w:type="spellEnd"/>
            <w:r w:rsidRPr="003F10A9">
              <w:rPr>
                <w:rFonts w:asciiTheme="minorBidi" w:hAnsiTheme="minorBidi" w:cstheme="minorBidi"/>
                <w:bCs w:val="0"/>
                <w:rtl/>
              </w:rPr>
              <w:t xml:space="preserve"> </w:t>
            </w:r>
            <w:proofErr w:type="spellStart"/>
            <w:r w:rsidRPr="003F10A9">
              <w:rPr>
                <w:rFonts w:asciiTheme="minorBidi" w:hAnsiTheme="minorBidi" w:cstheme="minorBidi"/>
                <w:bCs w:val="0"/>
                <w:rtl/>
              </w:rPr>
              <w:t>ק.נורדאו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580052231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5,344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20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בית מאיר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580248102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2,901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21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אגודת שלום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580138170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9,256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22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דרך אברהם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580422194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3,408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23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רינת ציון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580144269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3,393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24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אמ"ת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580022887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8,050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25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מקדש מרדכי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580120566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5,452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26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תורה ודרך החיים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580356418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4,384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27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מרכז רב פעילים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580309011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3,351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28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ערב ציוני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580149821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3,550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29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נצח בנים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580112787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2,751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30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תפארת נתניה יד משה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580044048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3,573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31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מצמיח ישועה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580033082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7,298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32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אחים בני ישראל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580368488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5,550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33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שבתות וחגים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580589240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5,058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34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אוהל שם נר שרה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580405173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3,559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35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שערי ברכה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580093441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8,229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36</w:t>
            </w:r>
          </w:p>
        </w:tc>
        <w:tc>
          <w:tcPr>
            <w:tcW w:w="3695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דרכי נועם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580204055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3,578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37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עזרת אחים בן ציון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580241222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3,711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38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proofErr w:type="spellStart"/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עמי"ת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580242394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3,033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39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תהילת אשר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580301307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4,308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40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מוסדות עץ חיים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580534418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4,720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41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מעיין גנים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580315737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5,177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42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בית אברהם ובניו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580437572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4,352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43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סגולה ע"ש בשארי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580390581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2,815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44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בית אל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580012078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3,547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45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דרכי שלום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580502524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4,551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46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אוהל משה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580040202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5,943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47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מוסדות חב"ד (6)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580114833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18,163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48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בית יהודה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580629988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3,960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49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צעירי ציון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580003002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5,099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50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באר חנה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580459345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3,767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lastRenderedPageBreak/>
              <w:t>51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אוהל עמרם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580045284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4,572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52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חסדי דוד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580365724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2,741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53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היכל אליהו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580638591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4,656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54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קהילת השרון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580467355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3,953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55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ביתה ישראל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580338168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3,497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56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אוהל דניאל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580531911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5,950 </w:t>
            </w:r>
          </w:p>
        </w:tc>
      </w:tr>
      <w:tr w:rsidR="004B4A9C" w:rsidRPr="003F10A9" w:rsidTr="00494E51">
        <w:trPr>
          <w:trHeight w:val="340"/>
        </w:trPr>
        <w:tc>
          <w:tcPr>
            <w:tcW w:w="841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57</w:t>
            </w:r>
          </w:p>
        </w:tc>
        <w:tc>
          <w:tcPr>
            <w:tcW w:w="3695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דביר קודשו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580447008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3,846 </w:t>
            </w:r>
          </w:p>
        </w:tc>
      </w:tr>
    </w:tbl>
    <w:p w:rsidR="00C612C1" w:rsidRPr="003F10A9" w:rsidRDefault="00C612C1" w:rsidP="007273CC">
      <w:pPr>
        <w:pStyle w:val="a9"/>
        <w:numPr>
          <w:ilvl w:val="0"/>
          <w:numId w:val="5"/>
        </w:numPr>
        <w:spacing w:after="240"/>
        <w:ind w:left="357" w:hanging="357"/>
        <w:rPr>
          <w:rFonts w:asciiTheme="minorBidi" w:hAnsiTheme="minorBidi" w:cstheme="minorBidi"/>
          <w:b/>
          <w:bCs w:val="0"/>
        </w:rPr>
      </w:pPr>
      <w:r w:rsidRPr="003F10A9">
        <w:rPr>
          <w:rFonts w:asciiTheme="minorBidi" w:hAnsiTheme="minorBidi" w:cstheme="minorBidi"/>
          <w:b/>
          <w:bCs w:val="0"/>
          <w:rtl/>
        </w:rPr>
        <w:t>הועדה המקצועית לענייני תמיכות ממליצה בפני מועצת העיר לאשר תמיכה לכוללים מסעיף תקציבי 1827009820 כדלקמן:</w:t>
      </w:r>
    </w:p>
    <w:tbl>
      <w:tblPr>
        <w:bidiVisual/>
        <w:tblW w:w="8355" w:type="dxa"/>
        <w:tblInd w:w="466" w:type="dxa"/>
        <w:tblLook w:val="04A0" w:firstRow="1" w:lastRow="0" w:firstColumn="1" w:lastColumn="0" w:noHBand="0" w:noVBand="1"/>
      </w:tblPr>
      <w:tblGrid>
        <w:gridCol w:w="709"/>
        <w:gridCol w:w="3686"/>
        <w:gridCol w:w="2126"/>
        <w:gridCol w:w="1834"/>
      </w:tblGrid>
      <w:tr w:rsidR="004B4A9C" w:rsidRPr="003F10A9" w:rsidTr="00494E51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מס'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שם הכולל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מס' עמותה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jc w:val="both"/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 xml:space="preserve">סה"כ </w:t>
            </w:r>
            <w:r w:rsidR="002F7A49" w:rsidRPr="003F10A9">
              <w:rPr>
                <w:rFonts w:asciiTheme="minorBidi" w:hAnsiTheme="minorBidi" w:cstheme="minorBidi" w:hint="cs"/>
                <w:b/>
                <w:rtl/>
              </w:rPr>
              <w:t>בש"ח</w:t>
            </w:r>
            <w:r w:rsidRPr="003F10A9">
              <w:rPr>
                <w:rFonts w:asciiTheme="minorBidi" w:hAnsiTheme="minorBidi" w:cstheme="minorBidi"/>
                <w:b/>
                <w:rtl/>
              </w:rPr>
              <w:t xml:space="preserve"> 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נר רחמים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580275055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16,794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נחלת חיים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580017523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52,247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 xml:space="preserve">אגודת מוסדות </w:t>
            </w:r>
            <w:proofErr w:type="spellStart"/>
            <w:r w:rsidRPr="003F10A9">
              <w:rPr>
                <w:rFonts w:asciiTheme="minorBidi" w:hAnsiTheme="minorBidi" w:cstheme="minorBidi"/>
                <w:bCs w:val="0"/>
                <w:rtl/>
              </w:rPr>
              <w:t>צאנז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580028066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111,025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מנחת מרדכי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580523108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13,995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זרחה השמש ליעקב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580189017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20,215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6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תפארת למשה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580030161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41,673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7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 xml:space="preserve">ישיבת </w:t>
            </w:r>
            <w:proofErr w:type="spellStart"/>
            <w:r w:rsidRPr="003F10A9">
              <w:rPr>
                <w:rFonts w:asciiTheme="minorBidi" w:hAnsiTheme="minorBidi" w:cstheme="minorBidi"/>
                <w:bCs w:val="0"/>
                <w:rtl/>
              </w:rPr>
              <w:t>ראדין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580063980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7,775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8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בית יוסף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580022689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23,014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9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אורות בני עץ חיים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580494540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8,397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10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בתורתו יהגה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580276970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31,721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11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אור התורה והתשובה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580063218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5,598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אור יחיאל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580323897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12,751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13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האגודה לטיפוח מוזיקה חינוך ותרבות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580605731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11,196</w:t>
            </w:r>
          </w:p>
        </w:tc>
      </w:tr>
    </w:tbl>
    <w:p w:rsidR="00C612C1" w:rsidRPr="003F10A9" w:rsidRDefault="00C612C1" w:rsidP="007273CC">
      <w:pPr>
        <w:pStyle w:val="a9"/>
        <w:numPr>
          <w:ilvl w:val="0"/>
          <w:numId w:val="5"/>
        </w:numPr>
        <w:spacing w:after="240"/>
        <w:ind w:left="357" w:hanging="357"/>
        <w:rPr>
          <w:rFonts w:asciiTheme="minorBidi" w:hAnsiTheme="minorBidi" w:cstheme="minorBidi"/>
          <w:b/>
          <w:bCs w:val="0"/>
        </w:rPr>
      </w:pPr>
      <w:r w:rsidRPr="003F10A9">
        <w:rPr>
          <w:rFonts w:asciiTheme="minorBidi" w:hAnsiTheme="minorBidi" w:cstheme="minorBidi"/>
          <w:b/>
          <w:bCs w:val="0"/>
          <w:rtl/>
        </w:rPr>
        <w:t>הועדה המקצועית לענייני תמיכות ממליצה בפני מועצת העיר לאשר תמיכה לעמותות חינוך מסעיף תקציבי 182704820 כדלקמן:</w:t>
      </w:r>
    </w:p>
    <w:tbl>
      <w:tblPr>
        <w:bidiVisual/>
        <w:tblW w:w="8212" w:type="dxa"/>
        <w:tblInd w:w="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2126"/>
        <w:gridCol w:w="1833"/>
      </w:tblGrid>
      <w:tr w:rsidR="004B4A9C" w:rsidRPr="003F10A9" w:rsidTr="002F7A49">
        <w:trPr>
          <w:trHeight w:val="567"/>
          <w:tblHeader/>
        </w:trPr>
        <w:tc>
          <w:tcPr>
            <w:tcW w:w="709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מס'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שם העמותה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מס' העמותה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jc w:val="both"/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סה"כ</w:t>
            </w:r>
            <w:r w:rsidR="002F7A49" w:rsidRPr="003F10A9">
              <w:rPr>
                <w:rFonts w:asciiTheme="minorBidi" w:hAnsiTheme="minorBidi" w:cstheme="minorBidi" w:hint="cs"/>
                <w:b/>
                <w:rtl/>
              </w:rPr>
              <w:t xml:space="preserve"> בש"ח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אגודה לטיפוח חברה ותרבות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580013522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6,818 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בתיה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580051555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4,186 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הרצליה אוהבת חיות עבור סניף נתניה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580409746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3,531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lastRenderedPageBreak/>
              <w:t>4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אל עמי-אל עצמי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580160430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2,472 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מכון משה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580096865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2,220 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6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proofErr w:type="spellStart"/>
            <w:r w:rsidRPr="003F10A9">
              <w:rPr>
                <w:rFonts w:asciiTheme="minorBidi" w:hAnsiTheme="minorBidi" w:cstheme="minorBidi"/>
                <w:bCs w:val="0"/>
                <w:rtl/>
              </w:rPr>
              <w:t>זכרון</w:t>
            </w:r>
            <w:proofErr w:type="spellEnd"/>
            <w:r w:rsidRPr="003F10A9">
              <w:rPr>
                <w:rFonts w:asciiTheme="minorBidi" w:hAnsiTheme="minorBidi" w:cstheme="minorBidi"/>
                <w:bCs w:val="0"/>
                <w:rtl/>
              </w:rPr>
              <w:t xml:space="preserve"> יוסף ומאיר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580489771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3,192 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7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לאורו נלך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580368868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2,946 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8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הליכות עם ישראל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580007425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1,876 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9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ידיד לחינוך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580486413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2,566 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10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המדרשה לחשיבה יהודית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580441277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 xml:space="preserve">2,384 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11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גרעין אליה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580503837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5,943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12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 xml:space="preserve">שובו ישראל </w:t>
            </w:r>
            <w:proofErr w:type="spellStart"/>
            <w:r w:rsidRPr="003F10A9">
              <w:rPr>
                <w:rFonts w:asciiTheme="minorBidi" w:hAnsiTheme="minorBidi" w:cstheme="minorBidi"/>
                <w:bCs w:val="0"/>
                <w:rtl/>
              </w:rPr>
              <w:t>ונשובה</w:t>
            </w:r>
            <w:proofErr w:type="spellEnd"/>
            <w:r w:rsidRPr="003F10A9">
              <w:rPr>
                <w:rFonts w:asciiTheme="minorBidi" w:hAnsiTheme="minorBidi" w:cstheme="minorBidi"/>
                <w:bCs w:val="0"/>
                <w:rtl/>
              </w:rPr>
              <w:t xml:space="preserve"> לתורה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580370997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4,353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13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משען לתלמיד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580128544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1,625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14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תהילה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580210313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1,756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15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תלמוד תורה מאיר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580442895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2,746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16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מורשת רש"י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580491132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2,633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17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עטרת מרדכי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580628691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4,867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18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מדור לדור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580540656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2,423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19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מצמיחים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580419521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3,971</w:t>
            </w:r>
          </w:p>
        </w:tc>
      </w:tr>
      <w:tr w:rsidR="004B4A9C" w:rsidRPr="003F10A9" w:rsidTr="00494E51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20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תנועת תרבות בית יוצר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4B4A9C" w:rsidRPr="003F10A9" w:rsidRDefault="004B4A9C" w:rsidP="004B4A9C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580471118</w:t>
            </w:r>
          </w:p>
        </w:tc>
        <w:tc>
          <w:tcPr>
            <w:tcW w:w="1833" w:type="dxa"/>
            <w:shd w:val="clear" w:color="auto" w:fill="auto"/>
            <w:vAlign w:val="bottom"/>
            <w:hideMark/>
          </w:tcPr>
          <w:p w:rsidR="004B4A9C" w:rsidRPr="003F10A9" w:rsidRDefault="004B4A9C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1,814</w:t>
            </w:r>
          </w:p>
        </w:tc>
      </w:tr>
    </w:tbl>
    <w:p w:rsidR="00C612C1" w:rsidRPr="003F10A9" w:rsidRDefault="00C612C1" w:rsidP="007273CC">
      <w:pPr>
        <w:pStyle w:val="a9"/>
        <w:numPr>
          <w:ilvl w:val="0"/>
          <w:numId w:val="5"/>
        </w:numPr>
        <w:spacing w:after="240"/>
        <w:ind w:left="357" w:hanging="357"/>
        <w:rPr>
          <w:rFonts w:asciiTheme="minorBidi" w:hAnsiTheme="minorBidi" w:cstheme="minorBidi"/>
          <w:b/>
          <w:bCs w:val="0"/>
        </w:rPr>
      </w:pPr>
      <w:r w:rsidRPr="003F10A9">
        <w:rPr>
          <w:rFonts w:asciiTheme="minorBidi" w:hAnsiTheme="minorBidi" w:cstheme="minorBidi"/>
          <w:b/>
          <w:bCs w:val="0"/>
          <w:rtl/>
        </w:rPr>
        <w:t>הועדה המקצועית לענייני תמיכות ממליצה בפני מועצת העיר לאשר תמיכה לעמותות רווחה מסעיף תקציבי 1827003820 כדלקמן:</w:t>
      </w:r>
    </w:p>
    <w:tbl>
      <w:tblPr>
        <w:bidiVisual/>
        <w:tblW w:w="8218" w:type="dxa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2126"/>
        <w:gridCol w:w="1839"/>
      </w:tblGrid>
      <w:tr w:rsidR="00CB3FB5" w:rsidRPr="003F10A9" w:rsidTr="00494E51">
        <w:trPr>
          <w:trHeight w:val="567"/>
          <w:tblHeader/>
        </w:trPr>
        <w:tc>
          <w:tcPr>
            <w:tcW w:w="709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מס'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שם העמותה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מס' העמותה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5B381E">
            <w:pPr>
              <w:rPr>
                <w:rFonts w:asciiTheme="minorBidi" w:hAnsiTheme="minorBidi" w:cstheme="minorBidi"/>
                <w:b/>
                <w:rtl/>
              </w:rPr>
            </w:pPr>
            <w:r w:rsidRPr="003F10A9">
              <w:rPr>
                <w:rFonts w:asciiTheme="minorBidi" w:hAnsiTheme="minorBidi" w:cstheme="minorBidi"/>
                <w:b/>
                <w:rtl/>
              </w:rPr>
              <w:t>סה"כ</w:t>
            </w:r>
            <w:r w:rsidR="002F7A49" w:rsidRPr="003F10A9">
              <w:rPr>
                <w:rFonts w:asciiTheme="minorBidi" w:hAnsiTheme="minorBidi" w:cstheme="minorBidi" w:hint="cs"/>
                <w:b/>
                <w:rtl/>
              </w:rPr>
              <w:t xml:space="preserve"> בש"ח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קופת צדקה נתניה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580438190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7,490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נתינה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580360626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6,917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 xml:space="preserve">חסדי </w:t>
            </w:r>
            <w:proofErr w:type="spellStart"/>
            <w:r w:rsidRPr="003F10A9">
              <w:rPr>
                <w:rFonts w:asciiTheme="minorBidi" w:hAnsiTheme="minorBidi" w:cstheme="minorBidi"/>
                <w:bCs w:val="0"/>
                <w:rtl/>
              </w:rPr>
              <w:t>נעומי</w:t>
            </w:r>
            <w:proofErr w:type="spellEnd"/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580073146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5,624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פעמונים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580039270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4,348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אהבת חיים זורע צדקה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580459766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3,074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6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כי לעולם חסדו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580413763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3,802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7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עת לעשות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580452240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3,695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8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מרכז סיוע לנפגעות ונפגעי תקיפה מינית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580107993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5,085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9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ילדי השואה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580559532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2,693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10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ויצו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580057321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4,053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11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חסדי העיר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580605319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2,631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lastRenderedPageBreak/>
              <w:t>12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חסדי יונתן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580468824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3,505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13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את-</w:t>
            </w:r>
            <w:proofErr w:type="spellStart"/>
            <w:r w:rsidRPr="003F10A9">
              <w:rPr>
                <w:rFonts w:asciiTheme="minorBidi" w:hAnsiTheme="minorBidi" w:cstheme="minorBidi"/>
                <w:bCs w:val="0"/>
                <w:rtl/>
              </w:rPr>
              <w:t>יופיה</w:t>
            </w:r>
            <w:proofErr w:type="spellEnd"/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580555530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4,473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14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proofErr w:type="spellStart"/>
            <w:r w:rsidRPr="003F10A9">
              <w:rPr>
                <w:rFonts w:asciiTheme="minorBidi" w:hAnsiTheme="minorBidi" w:cstheme="minorBidi"/>
                <w:bCs w:val="0"/>
                <w:rtl/>
              </w:rPr>
              <w:t>עמדא</w:t>
            </w:r>
            <w:proofErr w:type="spellEnd"/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580130714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3,095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15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יד עזרה ושולמית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580313641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9,305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16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מיח"א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580030872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2,141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17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חברים לרפואה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580408748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3,141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18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אקים ישראל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580034924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2,098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19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פרקינסון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580225225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2,044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20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קו לחיים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580175677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2,042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21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מכון בית דוד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580038545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1,898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22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אגודת החרשים בישראל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580023398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2,650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23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אנוש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580019800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3,494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24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איחוד הצלה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580465929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16,857</w:t>
            </w:r>
          </w:p>
        </w:tc>
      </w:tr>
      <w:tr w:rsidR="00CB3FB5" w:rsidRPr="003F10A9" w:rsidTr="00CB3FB5">
        <w:trPr>
          <w:trHeight w:val="340"/>
        </w:trPr>
        <w:tc>
          <w:tcPr>
            <w:tcW w:w="709" w:type="dxa"/>
            <w:shd w:val="clear" w:color="auto" w:fill="auto"/>
            <w:vAlign w:val="bottom"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25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שמחה לילד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580422715</w:t>
            </w:r>
          </w:p>
        </w:tc>
        <w:tc>
          <w:tcPr>
            <w:tcW w:w="1839" w:type="dxa"/>
            <w:shd w:val="clear" w:color="auto" w:fill="auto"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1,953</w:t>
            </w:r>
          </w:p>
        </w:tc>
      </w:tr>
    </w:tbl>
    <w:p w:rsidR="00C612C1" w:rsidRPr="003F10A9" w:rsidRDefault="00C612C1" w:rsidP="007273CC">
      <w:pPr>
        <w:pStyle w:val="a9"/>
        <w:numPr>
          <w:ilvl w:val="0"/>
          <w:numId w:val="5"/>
        </w:numPr>
        <w:spacing w:after="240"/>
        <w:ind w:left="357" w:hanging="357"/>
        <w:rPr>
          <w:rFonts w:asciiTheme="minorBidi" w:hAnsiTheme="minorBidi" w:cstheme="minorBidi"/>
          <w:b/>
          <w:bCs w:val="0"/>
        </w:rPr>
      </w:pPr>
      <w:r w:rsidRPr="003F10A9">
        <w:rPr>
          <w:rFonts w:asciiTheme="minorBidi" w:hAnsiTheme="minorBidi" w:cstheme="minorBidi"/>
          <w:b/>
          <w:bCs w:val="0"/>
          <w:rtl/>
        </w:rPr>
        <w:t>הועדה המקצועית לענייני תמיכות ממליצה בפני מועצת העיר לאשר תמיכה לעמותות עולים מסעיף תקציבי 1827006820 כדלקמן:</w:t>
      </w:r>
    </w:p>
    <w:tbl>
      <w:tblPr>
        <w:bidiVisual/>
        <w:tblW w:w="8211" w:type="dxa"/>
        <w:tblInd w:w="598" w:type="dxa"/>
        <w:tblLook w:val="04A0" w:firstRow="1" w:lastRow="0" w:firstColumn="1" w:lastColumn="0" w:noHBand="0" w:noVBand="1"/>
      </w:tblPr>
      <w:tblGrid>
        <w:gridCol w:w="701"/>
        <w:gridCol w:w="3544"/>
        <w:gridCol w:w="2268"/>
        <w:gridCol w:w="1698"/>
      </w:tblGrid>
      <w:tr w:rsidR="00CB3FB5" w:rsidRPr="003F10A9" w:rsidTr="00494E51">
        <w:trPr>
          <w:trHeight w:val="56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/>
                <w:color w:val="000000"/>
              </w:rPr>
            </w:pPr>
            <w:r w:rsidRPr="003F10A9">
              <w:rPr>
                <w:rFonts w:asciiTheme="minorBidi" w:hAnsiTheme="minorBidi" w:cstheme="minorBidi"/>
                <w:b/>
                <w:color w:val="000000"/>
                <w:rtl/>
              </w:rPr>
              <w:t>מס'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/>
                <w:color w:val="000000"/>
                <w:rtl/>
              </w:rPr>
              <w:t>שם העמותה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/>
                <w:color w:val="000000"/>
                <w:rtl/>
              </w:rPr>
              <w:t>מס' העמותה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3FB5" w:rsidRPr="003F10A9" w:rsidRDefault="00CB3FB5" w:rsidP="005B381E">
            <w:pPr>
              <w:rPr>
                <w:rFonts w:asciiTheme="minorBidi" w:hAnsiTheme="minorBidi" w:cstheme="minorBidi"/>
                <w:b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/>
                <w:color w:val="000000"/>
                <w:rtl/>
              </w:rPr>
              <w:t>סה"כ בש"ח</w:t>
            </w:r>
          </w:p>
        </w:tc>
      </w:tr>
      <w:tr w:rsidR="00CB3FB5" w:rsidRPr="003F10A9" w:rsidTr="00494E51">
        <w:trPr>
          <w:trHeight w:val="34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מרכז מהנדסים עולים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580295855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18,161</w:t>
            </w:r>
          </w:p>
        </w:tc>
      </w:tr>
      <w:tr w:rsidR="00CB3FB5" w:rsidRPr="003F10A9" w:rsidTr="00494E51">
        <w:trPr>
          <w:trHeight w:val="34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צלילי המוסיקה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580432706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12,023</w:t>
            </w:r>
          </w:p>
        </w:tc>
      </w:tr>
      <w:tr w:rsidR="00CB3FB5" w:rsidRPr="003F10A9" w:rsidTr="00494E51">
        <w:trPr>
          <w:trHeight w:val="34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למען יוצאי קווקז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580354082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17,272</w:t>
            </w:r>
          </w:p>
        </w:tc>
      </w:tr>
      <w:tr w:rsidR="00CB3FB5" w:rsidRPr="003F10A9" w:rsidTr="00494E51">
        <w:trPr>
          <w:trHeight w:val="34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בית עולי אמריקה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580008282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25,365</w:t>
            </w:r>
          </w:p>
        </w:tc>
      </w:tr>
      <w:tr w:rsidR="00CB3FB5" w:rsidRPr="003F10A9" w:rsidTr="00494E51">
        <w:trPr>
          <w:trHeight w:val="340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  <w:rtl/>
              </w:rPr>
              <w:t>שבע פלוס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580464873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  <w:color w:val="000000"/>
              </w:rPr>
            </w:pPr>
            <w:r w:rsidRPr="003F10A9">
              <w:rPr>
                <w:rFonts w:asciiTheme="minorBidi" w:hAnsiTheme="minorBidi" w:cstheme="minorBidi"/>
                <w:bCs w:val="0"/>
                <w:color w:val="000000"/>
              </w:rPr>
              <w:t>2,574</w:t>
            </w:r>
          </w:p>
        </w:tc>
      </w:tr>
    </w:tbl>
    <w:p w:rsidR="00C612C1" w:rsidRPr="003F10A9" w:rsidRDefault="00C612C1" w:rsidP="007273CC">
      <w:pPr>
        <w:pStyle w:val="a9"/>
        <w:numPr>
          <w:ilvl w:val="0"/>
          <w:numId w:val="5"/>
        </w:numPr>
        <w:spacing w:after="240"/>
        <w:ind w:left="357" w:hanging="357"/>
        <w:rPr>
          <w:rFonts w:asciiTheme="minorBidi" w:hAnsiTheme="minorBidi" w:cstheme="minorBidi"/>
          <w:b/>
          <w:bCs w:val="0"/>
        </w:rPr>
      </w:pPr>
      <w:r w:rsidRPr="003F10A9">
        <w:rPr>
          <w:rFonts w:asciiTheme="minorBidi" w:hAnsiTheme="minorBidi" w:cstheme="minorBidi"/>
          <w:b/>
          <w:bCs w:val="0"/>
          <w:rtl/>
        </w:rPr>
        <w:t>הועדה המקצועית לענייני תמיכות ממליצה בפני מועצת העיר לאשר תמיכה ל</w:t>
      </w:r>
      <w:r w:rsidR="00CB3FB5" w:rsidRPr="003F10A9">
        <w:rPr>
          <w:rFonts w:asciiTheme="minorBidi" w:hAnsiTheme="minorBidi" w:cstheme="minorBidi"/>
          <w:b/>
          <w:bCs w:val="0"/>
          <w:rtl/>
        </w:rPr>
        <w:t>תנועות</w:t>
      </w:r>
      <w:r w:rsidRPr="003F10A9">
        <w:rPr>
          <w:rFonts w:asciiTheme="minorBidi" w:hAnsiTheme="minorBidi" w:cstheme="minorBidi"/>
          <w:b/>
          <w:bCs w:val="0"/>
          <w:rtl/>
        </w:rPr>
        <w:t xml:space="preserve"> </w:t>
      </w:r>
      <w:r w:rsidR="00CB3FB5" w:rsidRPr="003F10A9">
        <w:rPr>
          <w:rFonts w:asciiTheme="minorBidi" w:hAnsiTheme="minorBidi" w:cstheme="minorBidi"/>
          <w:b/>
          <w:bCs w:val="0"/>
          <w:rtl/>
        </w:rPr>
        <w:t>ה</w:t>
      </w:r>
      <w:r w:rsidRPr="003F10A9">
        <w:rPr>
          <w:rFonts w:asciiTheme="minorBidi" w:hAnsiTheme="minorBidi" w:cstheme="minorBidi"/>
          <w:b/>
          <w:bCs w:val="0"/>
          <w:rtl/>
        </w:rPr>
        <w:t>נוער מסעיף תקציבי 182704820 כדלקמן:</w:t>
      </w:r>
    </w:p>
    <w:tbl>
      <w:tblPr>
        <w:bidiVisual/>
        <w:tblW w:w="8214" w:type="dxa"/>
        <w:tblInd w:w="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544"/>
        <w:gridCol w:w="2268"/>
        <w:gridCol w:w="1701"/>
      </w:tblGrid>
      <w:tr w:rsidR="00CB3FB5" w:rsidRPr="003F10A9" w:rsidTr="00494E51">
        <w:trPr>
          <w:trHeight w:val="567"/>
        </w:trPr>
        <w:tc>
          <w:tcPr>
            <w:tcW w:w="701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/>
                <w:color w:val="000000"/>
              </w:rPr>
            </w:pPr>
            <w:r w:rsidRPr="003F10A9">
              <w:rPr>
                <w:rFonts w:asciiTheme="minorBidi" w:hAnsiTheme="minorBidi" w:cstheme="minorBidi"/>
                <w:b/>
                <w:color w:val="000000"/>
                <w:rtl/>
              </w:rPr>
              <w:t>מס'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/>
                <w:color w:val="000000"/>
                <w:rtl/>
              </w:rPr>
              <w:t>שם העמותה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/>
                <w:color w:val="000000"/>
                <w:rtl/>
              </w:rPr>
              <w:t>מס' העמותה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CB3FB5" w:rsidRPr="003F10A9" w:rsidRDefault="00CB3FB5" w:rsidP="005B381E">
            <w:pPr>
              <w:rPr>
                <w:rFonts w:asciiTheme="minorBidi" w:hAnsiTheme="minorBidi" w:cstheme="minorBidi"/>
                <w:b/>
                <w:color w:val="000000"/>
                <w:rtl/>
              </w:rPr>
            </w:pPr>
            <w:r w:rsidRPr="003F10A9">
              <w:rPr>
                <w:rFonts w:asciiTheme="minorBidi" w:hAnsiTheme="minorBidi" w:cstheme="minorBidi"/>
                <w:b/>
                <w:color w:val="000000"/>
                <w:rtl/>
              </w:rPr>
              <w:t>ס</w:t>
            </w:r>
            <w:bookmarkStart w:id="0" w:name="_GoBack"/>
            <w:bookmarkEnd w:id="0"/>
            <w:r w:rsidRPr="003F10A9">
              <w:rPr>
                <w:rFonts w:asciiTheme="minorBidi" w:hAnsiTheme="minorBidi" w:cstheme="minorBidi"/>
                <w:b/>
                <w:color w:val="000000"/>
                <w:rtl/>
              </w:rPr>
              <w:t>ה"כ בש"ח</w:t>
            </w:r>
          </w:p>
        </w:tc>
      </w:tr>
      <w:tr w:rsidR="00CB3FB5" w:rsidRPr="003F10A9" w:rsidTr="00494E51">
        <w:trPr>
          <w:trHeight w:val="340"/>
        </w:trPr>
        <w:tc>
          <w:tcPr>
            <w:tcW w:w="701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מכבי הצעיר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580308930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35,933</w:t>
            </w:r>
          </w:p>
        </w:tc>
      </w:tr>
      <w:tr w:rsidR="00CB3FB5" w:rsidRPr="003F10A9" w:rsidTr="00494E51">
        <w:trPr>
          <w:trHeight w:val="340"/>
        </w:trPr>
        <w:tc>
          <w:tcPr>
            <w:tcW w:w="701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2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בני עקיבא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580040343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139,777</w:t>
            </w:r>
          </w:p>
        </w:tc>
      </w:tr>
      <w:tr w:rsidR="00CB3FB5" w:rsidRPr="003F10A9" w:rsidTr="00494E51">
        <w:trPr>
          <w:trHeight w:val="340"/>
        </w:trPr>
        <w:tc>
          <w:tcPr>
            <w:tcW w:w="701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אריאל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580004562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49,667</w:t>
            </w:r>
          </w:p>
        </w:tc>
      </w:tr>
      <w:tr w:rsidR="00CB3FB5" w:rsidRPr="003F10A9" w:rsidTr="00494E51">
        <w:trPr>
          <w:trHeight w:val="340"/>
        </w:trPr>
        <w:tc>
          <w:tcPr>
            <w:tcW w:w="701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4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הצופים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580028454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54,394</w:t>
            </w:r>
          </w:p>
        </w:tc>
      </w:tr>
      <w:tr w:rsidR="00CB3FB5" w:rsidRPr="003F10A9" w:rsidTr="00494E51">
        <w:trPr>
          <w:trHeight w:val="340"/>
        </w:trPr>
        <w:tc>
          <w:tcPr>
            <w:tcW w:w="701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lastRenderedPageBreak/>
              <w:t>5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הנוער העובד והלומד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580297075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35,439</w:t>
            </w:r>
          </w:p>
        </w:tc>
      </w:tr>
      <w:tr w:rsidR="00CB3FB5" w:rsidRPr="003F10A9" w:rsidTr="00494E51">
        <w:trPr>
          <w:trHeight w:val="340"/>
        </w:trPr>
        <w:tc>
          <w:tcPr>
            <w:tcW w:w="701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6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  <w:rtl/>
              </w:rPr>
              <w:t>עזרה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CB3FB5">
            <w:pPr>
              <w:bidi w:val="0"/>
              <w:jc w:val="right"/>
              <w:rPr>
                <w:rFonts w:asciiTheme="minorBidi" w:hAnsiTheme="minorBidi" w:cstheme="minorBidi"/>
                <w:bCs w:val="0"/>
                <w:rtl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580043297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B3FB5" w:rsidRPr="003F10A9" w:rsidRDefault="00CB3FB5" w:rsidP="00937403">
            <w:pPr>
              <w:bidi w:val="0"/>
              <w:rPr>
                <w:rFonts w:asciiTheme="minorBidi" w:hAnsiTheme="minorBidi" w:cstheme="minorBidi"/>
                <w:bCs w:val="0"/>
              </w:rPr>
            </w:pPr>
            <w:r w:rsidRPr="003F10A9">
              <w:rPr>
                <w:rFonts w:asciiTheme="minorBidi" w:hAnsiTheme="minorBidi" w:cstheme="minorBidi"/>
                <w:bCs w:val="0"/>
              </w:rPr>
              <w:t>15,989</w:t>
            </w:r>
          </w:p>
        </w:tc>
      </w:tr>
    </w:tbl>
    <w:p w:rsidR="002F7A49" w:rsidRPr="003F10A9" w:rsidRDefault="003F74DC" w:rsidP="00494E51">
      <w:pPr>
        <w:pStyle w:val="a9"/>
        <w:numPr>
          <w:ilvl w:val="0"/>
          <w:numId w:val="5"/>
        </w:numPr>
        <w:jc w:val="both"/>
        <w:rPr>
          <w:rFonts w:asciiTheme="minorBidi" w:hAnsiTheme="minorBidi" w:cstheme="minorBidi"/>
          <w:b/>
          <w:bCs w:val="0"/>
        </w:rPr>
      </w:pPr>
      <w:r>
        <w:rPr>
          <w:rFonts w:asciiTheme="minorBidi" w:hAnsiTheme="minorBidi" w:cstheme="minorBidi" w:hint="cs"/>
          <w:b/>
          <w:bCs w:val="0"/>
          <w:rtl/>
        </w:rPr>
        <w:t xml:space="preserve">מצורף נספח </w:t>
      </w:r>
      <w:r w:rsidR="002F7A49" w:rsidRPr="003F10A9">
        <w:rPr>
          <w:rFonts w:asciiTheme="minorBidi" w:hAnsiTheme="minorBidi" w:cstheme="minorBidi"/>
          <w:b/>
          <w:bCs w:val="0"/>
          <w:rtl/>
        </w:rPr>
        <w:t>–</w:t>
      </w:r>
      <w:r w:rsidR="002F7A49" w:rsidRPr="003F10A9">
        <w:rPr>
          <w:rFonts w:asciiTheme="minorBidi" w:hAnsiTheme="minorBidi" w:cstheme="minorBidi" w:hint="cs"/>
          <w:b/>
          <w:bCs w:val="0"/>
          <w:rtl/>
        </w:rPr>
        <w:t xml:space="preserve"> חישוב תמיכות בהתאם לקריטריונים.</w:t>
      </w:r>
    </w:p>
    <w:p w:rsidR="00494E51" w:rsidRPr="003F10A9" w:rsidRDefault="00D502F8" w:rsidP="00494E51">
      <w:pPr>
        <w:pStyle w:val="a9"/>
        <w:numPr>
          <w:ilvl w:val="0"/>
          <w:numId w:val="5"/>
        </w:numPr>
        <w:jc w:val="both"/>
        <w:rPr>
          <w:rFonts w:asciiTheme="minorBidi" w:hAnsiTheme="minorBidi" w:cstheme="minorBidi"/>
          <w:b/>
          <w:bCs w:val="0"/>
        </w:rPr>
      </w:pPr>
      <w:r w:rsidRPr="003F10A9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לאשר </w:t>
      </w:r>
      <w:r w:rsidR="00B502CC" w:rsidRPr="003F10A9">
        <w:rPr>
          <w:rFonts w:asciiTheme="minorBidi" w:hAnsiTheme="minorBidi" w:cstheme="minorBidi"/>
          <w:b/>
          <w:bCs w:val="0"/>
          <w:rtl/>
        </w:rPr>
        <w:t>פעימה שנייה בסך 50,000 ₪  מתמיכה חד פעמית</w:t>
      </w:r>
      <w:r w:rsidRPr="003F10A9">
        <w:rPr>
          <w:rFonts w:asciiTheme="minorBidi" w:hAnsiTheme="minorBidi" w:cstheme="minorBidi"/>
          <w:b/>
          <w:bCs w:val="0"/>
          <w:rtl/>
        </w:rPr>
        <w:t xml:space="preserve"> לתנועת נוער "הצופים" מסעיף</w:t>
      </w:r>
      <w:r w:rsidR="00B502CC" w:rsidRPr="003F10A9">
        <w:rPr>
          <w:rFonts w:asciiTheme="minorBidi" w:hAnsiTheme="minorBidi" w:cstheme="minorBidi"/>
          <w:b/>
          <w:bCs w:val="0"/>
          <w:rtl/>
        </w:rPr>
        <w:t xml:space="preserve"> תקציבי</w:t>
      </w:r>
      <w:r w:rsidRPr="003F10A9">
        <w:rPr>
          <w:rFonts w:asciiTheme="minorBidi" w:hAnsiTheme="minorBidi" w:cstheme="minorBidi"/>
          <w:b/>
          <w:bCs w:val="0"/>
          <w:rtl/>
        </w:rPr>
        <w:t xml:space="preserve"> 1827001820 "יובל תנועות הנוער" וזאת על פי הקריטריון שאושר במועצת העיר.</w:t>
      </w:r>
    </w:p>
    <w:p w:rsidR="00D502F8" w:rsidRPr="003F10A9" w:rsidRDefault="00D502F8" w:rsidP="00494E51">
      <w:pPr>
        <w:ind w:left="360"/>
        <w:jc w:val="both"/>
        <w:rPr>
          <w:rFonts w:asciiTheme="minorBidi" w:hAnsiTheme="minorBidi" w:cstheme="minorBidi"/>
          <w:b/>
          <w:bCs w:val="0"/>
        </w:rPr>
      </w:pPr>
      <w:proofErr w:type="spellStart"/>
      <w:r w:rsidRPr="003F10A9">
        <w:rPr>
          <w:rFonts w:asciiTheme="minorBidi" w:hAnsiTheme="minorBidi" w:cstheme="minorBidi"/>
          <w:b/>
          <w:bCs w:val="0"/>
          <w:rtl/>
        </w:rPr>
        <w:t>יצויין</w:t>
      </w:r>
      <w:proofErr w:type="spellEnd"/>
      <w:r w:rsidRPr="003F10A9">
        <w:rPr>
          <w:rFonts w:asciiTheme="minorBidi" w:hAnsiTheme="minorBidi" w:cstheme="minorBidi"/>
          <w:b/>
          <w:bCs w:val="0"/>
          <w:rtl/>
        </w:rPr>
        <w:t xml:space="preserve"> שבישיבת מועצת העיר שאישרה את המענק בשנת 2021 ביקשו לחלק את המענק לשתי פעימות של 50,000 ₪ כל אחת. פעימה ראשונה הועברה ב-2021 ופעימה שנייה תועבר במסגרת תמיכות 2022.</w:t>
      </w:r>
    </w:p>
    <w:p w:rsidR="00B502CC" w:rsidRPr="003F10A9" w:rsidRDefault="00B502CC" w:rsidP="00B502CC">
      <w:pPr>
        <w:pStyle w:val="a9"/>
        <w:numPr>
          <w:ilvl w:val="0"/>
          <w:numId w:val="5"/>
        </w:numPr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לאשר תמיכה לבי"ח </w:t>
      </w:r>
      <w:proofErr w:type="spellStart"/>
      <w:r w:rsidRPr="003F10A9">
        <w:rPr>
          <w:rFonts w:asciiTheme="minorBidi" w:hAnsiTheme="minorBidi" w:cstheme="minorBidi"/>
          <w:b/>
          <w:bCs w:val="0"/>
          <w:rtl/>
        </w:rPr>
        <w:t>לניאדו</w:t>
      </w:r>
      <w:proofErr w:type="spellEnd"/>
      <w:r w:rsidRPr="003F10A9">
        <w:rPr>
          <w:rFonts w:asciiTheme="minorBidi" w:hAnsiTheme="minorBidi" w:cstheme="minorBidi"/>
          <w:b/>
          <w:bCs w:val="0"/>
          <w:rtl/>
        </w:rPr>
        <w:t xml:space="preserve"> בסך 1,650,000 ₪ מסעיף תקציבי 1827011820 וזאת בהתאם לקריטריונים למתן תמיכות בנושא בריאות.</w:t>
      </w:r>
    </w:p>
    <w:p w:rsidR="00B502CC" w:rsidRPr="003F10A9" w:rsidRDefault="00B502CC" w:rsidP="00494E51">
      <w:pPr>
        <w:pStyle w:val="a9"/>
        <w:spacing w:before="0"/>
        <w:ind w:left="360"/>
        <w:contextualSpacing/>
        <w:jc w:val="both"/>
        <w:rPr>
          <w:rFonts w:asciiTheme="minorBidi" w:hAnsiTheme="minorBidi" w:cstheme="minorBidi"/>
          <w:b/>
          <w:bCs w:val="0"/>
        </w:rPr>
      </w:pPr>
      <w:r w:rsidRPr="003F10A9">
        <w:rPr>
          <w:rFonts w:asciiTheme="minorBidi" w:hAnsiTheme="minorBidi" w:cstheme="minorBidi"/>
          <w:b/>
          <w:bCs w:val="0"/>
          <w:rtl/>
        </w:rPr>
        <w:t>כספי התמיכה לא יועברו לחשבון בית החולים, אלא יקוז</w:t>
      </w:r>
      <w:r w:rsidR="00494E51" w:rsidRPr="003F10A9">
        <w:rPr>
          <w:rFonts w:asciiTheme="minorBidi" w:hAnsiTheme="minorBidi" w:cstheme="minorBidi"/>
          <w:b/>
          <w:bCs w:val="0"/>
          <w:rtl/>
        </w:rPr>
        <w:t>זו חובות בית החולים בגין ארנונה.</w:t>
      </w:r>
    </w:p>
    <w:p w:rsidR="00494E51" w:rsidRPr="003F10A9" w:rsidRDefault="00494E51" w:rsidP="00494E51">
      <w:pPr>
        <w:pStyle w:val="a9"/>
        <w:spacing w:before="0"/>
        <w:ind w:left="360"/>
        <w:contextualSpacing/>
        <w:jc w:val="both"/>
        <w:rPr>
          <w:rFonts w:asciiTheme="minorBidi" w:hAnsiTheme="minorBidi" w:cstheme="minorBidi"/>
          <w:b/>
          <w:bCs w:val="0"/>
          <w:rtl/>
        </w:rPr>
      </w:pPr>
    </w:p>
    <w:p w:rsidR="00494E51" w:rsidRPr="003F10A9" w:rsidRDefault="00494E51" w:rsidP="00494E51">
      <w:pPr>
        <w:pStyle w:val="a9"/>
        <w:numPr>
          <w:ilvl w:val="0"/>
          <w:numId w:val="5"/>
        </w:numPr>
        <w:spacing w:before="0"/>
        <w:contextualSpacing/>
        <w:jc w:val="both"/>
        <w:rPr>
          <w:rFonts w:asciiTheme="minorBidi" w:hAnsiTheme="minorBidi" w:cstheme="minorBidi"/>
          <w:b/>
          <w:bCs w:val="0"/>
        </w:rPr>
      </w:pPr>
      <w:r w:rsidRPr="003F10A9">
        <w:rPr>
          <w:rFonts w:asciiTheme="minorBidi" w:hAnsiTheme="minorBidi" w:cstheme="minorBidi"/>
          <w:b/>
          <w:bCs w:val="0"/>
          <w:rtl/>
        </w:rPr>
        <w:t xml:space="preserve">הוועדה </w:t>
      </w:r>
      <w:r w:rsidR="00850E78" w:rsidRPr="003F10A9">
        <w:rPr>
          <w:rFonts w:asciiTheme="minorBidi" w:hAnsiTheme="minorBidi" w:cstheme="minorBidi"/>
          <w:b/>
          <w:bCs w:val="0"/>
          <w:rtl/>
        </w:rPr>
        <w:t xml:space="preserve">המקצועית לענייני תמיכות </w:t>
      </w:r>
      <w:r w:rsidRPr="003F10A9">
        <w:rPr>
          <w:rFonts w:asciiTheme="minorBidi" w:hAnsiTheme="minorBidi" w:cstheme="minorBidi"/>
          <w:b/>
          <w:bCs w:val="0"/>
          <w:rtl/>
        </w:rPr>
        <w:t>ממליצה בפני מועצת העיר לאשר סל ספורט ל"מועדון סייף ואגרון מכבי נתניה" בסך 32,000 ₪ מסעיף תקציבי 1829925810 על פי קריטריונים של משרד התרבות והספורט.</w:t>
      </w:r>
    </w:p>
    <w:p w:rsidR="00850E78" w:rsidRPr="003F10A9" w:rsidRDefault="00850E78" w:rsidP="00850E78">
      <w:pPr>
        <w:pStyle w:val="a9"/>
        <w:spacing w:before="0"/>
        <w:ind w:left="360"/>
        <w:contextualSpacing/>
        <w:jc w:val="both"/>
        <w:rPr>
          <w:rFonts w:asciiTheme="minorBidi" w:hAnsiTheme="minorBidi" w:cstheme="minorBidi"/>
          <w:b/>
          <w:bCs w:val="0"/>
        </w:rPr>
      </w:pPr>
    </w:p>
    <w:p w:rsidR="00850E78" w:rsidRPr="003F10A9" w:rsidRDefault="00850E78" w:rsidP="00850E78">
      <w:pPr>
        <w:pStyle w:val="a9"/>
        <w:numPr>
          <w:ilvl w:val="0"/>
          <w:numId w:val="5"/>
        </w:numPr>
        <w:spacing w:before="0"/>
        <w:contextualSpacing/>
        <w:jc w:val="both"/>
        <w:rPr>
          <w:rFonts w:asciiTheme="minorBidi" w:hAnsiTheme="minorBidi" w:cstheme="minorBidi"/>
          <w:b/>
          <w:bCs w:val="0"/>
        </w:rPr>
      </w:pPr>
      <w:r w:rsidRPr="003F10A9">
        <w:rPr>
          <w:rFonts w:asciiTheme="minorBidi" w:hAnsiTheme="minorBidi" w:cstheme="minorBidi"/>
          <w:b/>
          <w:bCs w:val="0"/>
          <w:rtl/>
        </w:rPr>
        <w:t>הוועדה המקצועית לענייני תמיכות ממליצה בפני מועצת העיר לאשר תמיכה לעמותת "שונה הלכות" מס' עמותה 580063832 בסך 30,000 ₪ מסעיף תקציבי 1827013820 "תמיכה לעמותות המחזיקות מבנה ראוי לשימור" בכפוף לאישור החלטות ועדת כספים מס' 22 מיום 13.9.2021.</w:t>
      </w:r>
    </w:p>
    <w:p w:rsidR="0022518A" w:rsidRPr="003F10A9" w:rsidRDefault="0022518A" w:rsidP="00494E51">
      <w:pPr>
        <w:pStyle w:val="a9"/>
        <w:ind w:left="360"/>
        <w:rPr>
          <w:rFonts w:asciiTheme="minorBidi" w:hAnsiTheme="minorBidi" w:cstheme="minorBidi"/>
          <w:b/>
          <w:bCs w:val="0"/>
          <w:rtl/>
        </w:rPr>
      </w:pPr>
      <w:r w:rsidRPr="003F10A9">
        <w:rPr>
          <w:rFonts w:asciiTheme="minorBidi" w:hAnsiTheme="minorBidi" w:cstheme="minorBidi"/>
          <w:b/>
          <w:bCs w:val="0"/>
          <w:rtl/>
        </w:rPr>
        <w:br/>
      </w:r>
    </w:p>
    <w:p w:rsidR="00FC5652" w:rsidRPr="003F10A9" w:rsidRDefault="00937403" w:rsidP="00937403">
      <w:pPr>
        <w:tabs>
          <w:tab w:val="left" w:pos="1858"/>
        </w:tabs>
        <w:ind w:left="1440" w:firstLine="1858"/>
        <w:jc w:val="right"/>
        <w:rPr>
          <w:rFonts w:asciiTheme="minorBidi" w:hAnsiTheme="minorBidi" w:cstheme="minorBidi"/>
          <w:rtl/>
        </w:rPr>
      </w:pPr>
      <w:r w:rsidRPr="00937403">
        <w:rPr>
          <w:rFonts w:asciiTheme="minorBidi" w:hAnsiTheme="minorBidi" w:cs="Arial"/>
          <w:b/>
          <w:bCs w:val="0"/>
          <w:noProof/>
          <w:rtl/>
        </w:rPr>
        <w:drawing>
          <wp:inline distT="0" distB="0" distL="0" distR="0">
            <wp:extent cx="1930661" cy="1371600"/>
            <wp:effectExtent l="0" t="0" r="0" b="0"/>
            <wp:docPr id="3" name="תמונה 3" descr="חתימתו של מרק זלובינסקי, עוזר מנכל ורכז הועדה" title="חתימ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302" cy="144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5652" w:rsidRPr="003F10A9" w:rsidSect="0091144C">
      <w:headerReference w:type="even" r:id="rId9"/>
      <w:headerReference w:type="default" r:id="rId10"/>
      <w:footerReference w:type="default" r:id="rId11"/>
      <w:pgSz w:w="11906" w:h="16838" w:code="9"/>
      <w:pgMar w:top="1440" w:right="1418" w:bottom="1701" w:left="1418" w:header="510" w:footer="431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CD5" w:rsidRDefault="00D65CD5">
      <w:r>
        <w:separator/>
      </w:r>
    </w:p>
  </w:endnote>
  <w:endnote w:type="continuationSeparator" w:id="0">
    <w:p w:rsidR="00D65CD5" w:rsidRDefault="00D65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opType Soncino">
    <w:altName w:val="Courier New"/>
    <w:panose1 w:val="02010301010101010101"/>
    <w:charset w:val="B1"/>
    <w:family w:val="auto"/>
    <w:pitch w:val="variable"/>
    <w:sig w:usb0="00000801" w:usb1="4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CD5" w:rsidRDefault="00D65CD5" w:rsidP="00DC7A46">
    <w:pPr>
      <w:pStyle w:val="a4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  <w:r w:rsidRPr="002F7A49">
      <w:rPr>
        <w:rFonts w:ascii="Arial" w:hAnsi="Arial" w:cs="Arial"/>
        <w:b/>
        <w:color w:val="21598B"/>
      </w:rPr>
      <w:fldChar w:fldCharType="begin"/>
    </w:r>
    <w:r w:rsidRPr="002F7A49">
      <w:rPr>
        <w:rFonts w:ascii="Arial" w:hAnsi="Arial" w:cs="Arial"/>
        <w:b/>
        <w:color w:val="21598B"/>
      </w:rPr>
      <w:instrText>PAGE   \* MERGEFORMAT</w:instrText>
    </w:r>
    <w:r w:rsidRPr="002F7A49">
      <w:rPr>
        <w:rFonts w:ascii="Arial" w:hAnsi="Arial" w:cs="Arial"/>
        <w:b/>
        <w:color w:val="21598B"/>
      </w:rPr>
      <w:fldChar w:fldCharType="separate"/>
    </w:r>
    <w:r w:rsidR="005B381E" w:rsidRPr="005B381E">
      <w:rPr>
        <w:rFonts w:ascii="Arial" w:hAnsi="Arial" w:cs="Arial"/>
        <w:b/>
        <w:noProof/>
        <w:color w:val="21598B"/>
        <w:rtl/>
        <w:lang w:val="he-IL"/>
      </w:rPr>
      <w:t>5</w:t>
    </w:r>
    <w:r w:rsidRPr="002F7A49">
      <w:rPr>
        <w:rFonts w:ascii="Arial" w:hAnsi="Arial" w:cs="Arial"/>
        <w:b/>
        <w:color w:val="21598B"/>
      </w:rPr>
      <w:fldChar w:fldCharType="end"/>
    </w:r>
  </w:p>
  <w:p w:rsidR="00D65CD5" w:rsidRPr="002F78B4" w:rsidRDefault="00D65CD5" w:rsidP="002C17A8">
    <w:pPr>
      <w:pStyle w:val="a4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:rsidR="00D65CD5" w:rsidRPr="002C17A8" w:rsidRDefault="00D65CD5" w:rsidP="002A12D2">
    <w:pPr>
      <w:pStyle w:val="a4"/>
      <w:jc w:val="center"/>
      <w:rPr>
        <w:rFonts w:ascii="Arial" w:hAnsi="Arial" w:cs="Arial"/>
        <w:b/>
        <w:bCs w:val="0"/>
        <w:color w:val="21598B"/>
        <w:sz w:val="28"/>
        <w:rtl/>
      </w:rPr>
    </w:pPr>
    <w:proofErr w:type="gramStart"/>
    <w:r w:rsidRPr="002C17A8">
      <w:rPr>
        <w:rFonts w:ascii="Arial" w:hAnsi="Arial" w:cs="Arial"/>
        <w:b/>
        <w:bCs w:val="0"/>
        <w:color w:val="21598B"/>
        <w:sz w:val="28"/>
      </w:rPr>
      <w:t>E-Mail :</w:t>
    </w:r>
    <w:proofErr w:type="gramEnd"/>
    <w:r w:rsidRPr="002C17A8">
      <w:rPr>
        <w:rFonts w:ascii="Arial" w:hAnsi="Arial" w:cs="Arial"/>
        <w:b/>
        <w:bCs w:val="0"/>
        <w:color w:val="21598B"/>
        <w:sz w:val="28"/>
      </w:rPr>
      <w:t xml:space="preserve"> man</w:t>
    </w:r>
    <w:r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:rsidR="00D65CD5" w:rsidRPr="000A535B" w:rsidRDefault="00D65CD5" w:rsidP="00D33D39">
    <w:pPr>
      <w:pStyle w:val="a4"/>
      <w:jc w:val="center"/>
      <w:rPr>
        <w:color w:val="21598B"/>
        <w:szCs w:val="20"/>
        <w:rtl/>
      </w:rPr>
    </w:pPr>
  </w:p>
  <w:p w:rsidR="00D65CD5" w:rsidRPr="00D33D39" w:rsidRDefault="00D65CD5" w:rsidP="000719D9">
    <w:pPr>
      <w:pStyle w:val="a4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CD5" w:rsidRDefault="00D65CD5">
      <w:r>
        <w:separator/>
      </w:r>
    </w:p>
  </w:footnote>
  <w:footnote w:type="continuationSeparator" w:id="0">
    <w:p w:rsidR="00D65CD5" w:rsidRDefault="00D65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CD5" w:rsidRDefault="00D65CD5" w:rsidP="0091144C">
    <w:pPr>
      <w:pStyle w:val="a3"/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CD5" w:rsidRPr="002F78B4" w:rsidRDefault="00D65CD5" w:rsidP="0091144C">
    <w:pPr>
      <w:pStyle w:val="a3"/>
      <w:tabs>
        <w:tab w:val="clear" w:pos="4153"/>
        <w:tab w:val="clear" w:pos="8306"/>
        <w:tab w:val="right" w:pos="1557"/>
        <w:tab w:val="right" w:pos="9070"/>
      </w:tabs>
      <w:ind w:left="281"/>
      <w:rPr>
        <w:rFonts w:cs="David"/>
        <w:sz w:val="32"/>
        <w:szCs w:val="32"/>
        <w:rtl/>
      </w:rPr>
    </w:pPr>
    <w:r>
      <w:rPr>
        <w:noProof/>
      </w:rPr>
      <w:drawing>
        <wp:inline distT="0" distB="0" distL="0" distR="0" wp14:anchorId="46B53CB4" wp14:editId="31E6957D">
          <wp:extent cx="473710" cy="675640"/>
          <wp:effectExtent l="0" t="0" r="2540" b="0"/>
          <wp:docPr id="1" name="תמונה 1" descr="עיריית נתניה" title="עיריית נתני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32"/>
        <w:szCs w:val="32"/>
        <w:rtl/>
      </w:rPr>
      <w:tab/>
    </w:r>
    <w:r>
      <w:rPr>
        <w:rFonts w:cs="David" w:hint="cs"/>
        <w:sz w:val="32"/>
        <w:szCs w:val="32"/>
        <w:rtl/>
      </w:rPr>
      <w:tab/>
    </w:r>
    <w:r>
      <w:rPr>
        <w:noProof/>
      </w:rPr>
      <w:drawing>
        <wp:inline distT="0" distB="0" distL="0" distR="0" wp14:anchorId="7601BCEA" wp14:editId="3BB95B6A">
          <wp:extent cx="1169738" cy="956226"/>
          <wp:effectExtent l="0" t="0" r="0" b="0"/>
          <wp:docPr id="2" name="תמונה 3" descr="תו תקן איכות יהלום" title="תו תקן איכות יהלו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תיאור: C:\Users\shirly_g\Desktop\גרסה שקופה יהלום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101" cy="958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5CD5" w:rsidRPr="00DA1844" w:rsidRDefault="00D65CD5" w:rsidP="0091144C">
    <w:pPr>
      <w:pStyle w:val="a3"/>
      <w:spacing w:after="360"/>
      <w:rPr>
        <w:color w:val="365F91" w:themeColor="accent1" w:themeShade="BF"/>
        <w:sz w:val="28"/>
        <w:szCs w:val="28"/>
        <w:rtl/>
      </w:rPr>
    </w:pPr>
    <w:r w:rsidRPr="00DA1844">
      <w:rPr>
        <w:rFonts w:hint="cs"/>
        <w:color w:val="365F91" w:themeColor="accent1" w:themeShade="BF"/>
        <w:sz w:val="28"/>
        <w:szCs w:val="28"/>
        <w:rtl/>
      </w:rPr>
      <w:t>לשכת מנכ"ל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120F3"/>
    <w:multiLevelType w:val="hybridMultilevel"/>
    <w:tmpl w:val="D8D631A4"/>
    <w:lvl w:ilvl="0" w:tplc="63EA676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96013"/>
    <w:multiLevelType w:val="hybridMultilevel"/>
    <w:tmpl w:val="B7CC9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42F40"/>
    <w:multiLevelType w:val="hybridMultilevel"/>
    <w:tmpl w:val="6BD89F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396649"/>
    <w:multiLevelType w:val="hybridMultilevel"/>
    <w:tmpl w:val="CF707690"/>
    <w:lvl w:ilvl="0" w:tplc="DDC2EFA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2A16E2"/>
    <w:multiLevelType w:val="hybridMultilevel"/>
    <w:tmpl w:val="11460604"/>
    <w:lvl w:ilvl="0" w:tplc="552C03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A6D71E0"/>
    <w:multiLevelType w:val="hybridMultilevel"/>
    <w:tmpl w:val="B7CC9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462C9"/>
    <w:multiLevelType w:val="hybridMultilevel"/>
    <w:tmpl w:val="98F21A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C96888"/>
    <w:multiLevelType w:val="hybridMultilevel"/>
    <w:tmpl w:val="E0827DCA"/>
    <w:lvl w:ilvl="0" w:tplc="B1AEF1E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365EC1"/>
    <w:multiLevelType w:val="hybridMultilevel"/>
    <w:tmpl w:val="C36484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CE2807"/>
    <w:multiLevelType w:val="hybridMultilevel"/>
    <w:tmpl w:val="EE748718"/>
    <w:lvl w:ilvl="0" w:tplc="55FAEF1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67C84"/>
    <w:multiLevelType w:val="hybridMultilevel"/>
    <w:tmpl w:val="EA821D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BE3F87"/>
    <w:multiLevelType w:val="hybridMultilevel"/>
    <w:tmpl w:val="3F4251B4"/>
    <w:lvl w:ilvl="0" w:tplc="6CF6B1F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10"/>
  </w:num>
  <w:num w:numId="6">
    <w:abstractNumId w:val="9"/>
  </w:num>
  <w:num w:numId="7">
    <w:abstractNumId w:val="11"/>
  </w:num>
  <w:num w:numId="8">
    <w:abstractNumId w:val="3"/>
  </w:num>
  <w:num w:numId="9">
    <w:abstractNumId w:val="7"/>
  </w:num>
  <w:num w:numId="10">
    <w:abstractNumId w:val="0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18A"/>
    <w:rsid w:val="00002E49"/>
    <w:rsid w:val="00017B00"/>
    <w:rsid w:val="000314DF"/>
    <w:rsid w:val="000316AE"/>
    <w:rsid w:val="0003400A"/>
    <w:rsid w:val="0004374D"/>
    <w:rsid w:val="000719D9"/>
    <w:rsid w:val="00074696"/>
    <w:rsid w:val="0009269E"/>
    <w:rsid w:val="000A134C"/>
    <w:rsid w:val="000A535B"/>
    <w:rsid w:val="000B1C81"/>
    <w:rsid w:val="000B2754"/>
    <w:rsid w:val="000D672C"/>
    <w:rsid w:val="000E245A"/>
    <w:rsid w:val="000E3F8E"/>
    <w:rsid w:val="000E7E3E"/>
    <w:rsid w:val="00112E1F"/>
    <w:rsid w:val="001222E8"/>
    <w:rsid w:val="0012240D"/>
    <w:rsid w:val="0012480A"/>
    <w:rsid w:val="0012793D"/>
    <w:rsid w:val="001318CD"/>
    <w:rsid w:val="00145B48"/>
    <w:rsid w:val="001624F9"/>
    <w:rsid w:val="00173DA2"/>
    <w:rsid w:val="001B32B0"/>
    <w:rsid w:val="001E160C"/>
    <w:rsid w:val="002039A1"/>
    <w:rsid w:val="00207C41"/>
    <w:rsid w:val="00211DF6"/>
    <w:rsid w:val="0021437D"/>
    <w:rsid w:val="00217EA8"/>
    <w:rsid w:val="0022518A"/>
    <w:rsid w:val="0023178A"/>
    <w:rsid w:val="00242D5D"/>
    <w:rsid w:val="00247733"/>
    <w:rsid w:val="00256731"/>
    <w:rsid w:val="00281C93"/>
    <w:rsid w:val="00283E0C"/>
    <w:rsid w:val="00287BB7"/>
    <w:rsid w:val="002A12D2"/>
    <w:rsid w:val="002B5A40"/>
    <w:rsid w:val="002C17A8"/>
    <w:rsid w:val="002D173A"/>
    <w:rsid w:val="002E7102"/>
    <w:rsid w:val="002F3D8C"/>
    <w:rsid w:val="002F78B4"/>
    <w:rsid w:val="002F7A49"/>
    <w:rsid w:val="00350AD0"/>
    <w:rsid w:val="003547B7"/>
    <w:rsid w:val="003566C2"/>
    <w:rsid w:val="0036124B"/>
    <w:rsid w:val="00362D9E"/>
    <w:rsid w:val="00364CCA"/>
    <w:rsid w:val="00365D97"/>
    <w:rsid w:val="00384A2C"/>
    <w:rsid w:val="00392BB9"/>
    <w:rsid w:val="003A0D2D"/>
    <w:rsid w:val="003A2CD3"/>
    <w:rsid w:val="003A2F70"/>
    <w:rsid w:val="003B0407"/>
    <w:rsid w:val="003C607C"/>
    <w:rsid w:val="003F10A9"/>
    <w:rsid w:val="003F74DC"/>
    <w:rsid w:val="004034B3"/>
    <w:rsid w:val="00405A91"/>
    <w:rsid w:val="00405BF6"/>
    <w:rsid w:val="0041545D"/>
    <w:rsid w:val="0042499B"/>
    <w:rsid w:val="00447EF4"/>
    <w:rsid w:val="00460F92"/>
    <w:rsid w:val="00463255"/>
    <w:rsid w:val="00471A60"/>
    <w:rsid w:val="004803EF"/>
    <w:rsid w:val="00494423"/>
    <w:rsid w:val="00494E51"/>
    <w:rsid w:val="004A54C0"/>
    <w:rsid w:val="004B4A9C"/>
    <w:rsid w:val="004B7361"/>
    <w:rsid w:val="004C09B3"/>
    <w:rsid w:val="004C6048"/>
    <w:rsid w:val="004D1D2D"/>
    <w:rsid w:val="004E0119"/>
    <w:rsid w:val="004E0230"/>
    <w:rsid w:val="004F1606"/>
    <w:rsid w:val="004F2FA6"/>
    <w:rsid w:val="00506CAB"/>
    <w:rsid w:val="00556708"/>
    <w:rsid w:val="00565C87"/>
    <w:rsid w:val="00566E65"/>
    <w:rsid w:val="005723C8"/>
    <w:rsid w:val="00575631"/>
    <w:rsid w:val="00587746"/>
    <w:rsid w:val="005931AC"/>
    <w:rsid w:val="00597165"/>
    <w:rsid w:val="005B381E"/>
    <w:rsid w:val="005B3D08"/>
    <w:rsid w:val="005B496A"/>
    <w:rsid w:val="005C6792"/>
    <w:rsid w:val="005E55C9"/>
    <w:rsid w:val="005F33CF"/>
    <w:rsid w:val="005F6DB8"/>
    <w:rsid w:val="006033A6"/>
    <w:rsid w:val="0067098C"/>
    <w:rsid w:val="00673001"/>
    <w:rsid w:val="00674E54"/>
    <w:rsid w:val="006816FC"/>
    <w:rsid w:val="006938F8"/>
    <w:rsid w:val="006973A0"/>
    <w:rsid w:val="006C6DFB"/>
    <w:rsid w:val="006C757E"/>
    <w:rsid w:val="006D5424"/>
    <w:rsid w:val="006D7AF6"/>
    <w:rsid w:val="006F50D4"/>
    <w:rsid w:val="007002C7"/>
    <w:rsid w:val="00716DD2"/>
    <w:rsid w:val="007273CC"/>
    <w:rsid w:val="00727F32"/>
    <w:rsid w:val="00742940"/>
    <w:rsid w:val="007532F9"/>
    <w:rsid w:val="0076562C"/>
    <w:rsid w:val="00790C24"/>
    <w:rsid w:val="00794C84"/>
    <w:rsid w:val="007A3F08"/>
    <w:rsid w:val="007C6B64"/>
    <w:rsid w:val="007E7ED4"/>
    <w:rsid w:val="008017CC"/>
    <w:rsid w:val="00804442"/>
    <w:rsid w:val="0082380A"/>
    <w:rsid w:val="00826EF6"/>
    <w:rsid w:val="00850E78"/>
    <w:rsid w:val="008519A1"/>
    <w:rsid w:val="0085573F"/>
    <w:rsid w:val="00865EB9"/>
    <w:rsid w:val="0086629D"/>
    <w:rsid w:val="0088574B"/>
    <w:rsid w:val="008A6300"/>
    <w:rsid w:val="008B31B1"/>
    <w:rsid w:val="008B5105"/>
    <w:rsid w:val="008C4903"/>
    <w:rsid w:val="008C6370"/>
    <w:rsid w:val="008D6595"/>
    <w:rsid w:val="008E0A73"/>
    <w:rsid w:val="008F6BFB"/>
    <w:rsid w:val="0091144C"/>
    <w:rsid w:val="0091325D"/>
    <w:rsid w:val="00937403"/>
    <w:rsid w:val="00957A5E"/>
    <w:rsid w:val="00985C6A"/>
    <w:rsid w:val="009D66CF"/>
    <w:rsid w:val="009E7C7C"/>
    <w:rsid w:val="009F0CE7"/>
    <w:rsid w:val="00A06C5E"/>
    <w:rsid w:val="00A129A2"/>
    <w:rsid w:val="00A17540"/>
    <w:rsid w:val="00A202FB"/>
    <w:rsid w:val="00A23DF5"/>
    <w:rsid w:val="00A31A86"/>
    <w:rsid w:val="00A32C4D"/>
    <w:rsid w:val="00A37DB5"/>
    <w:rsid w:val="00A54864"/>
    <w:rsid w:val="00A917F1"/>
    <w:rsid w:val="00A96A84"/>
    <w:rsid w:val="00AA4177"/>
    <w:rsid w:val="00AA75B1"/>
    <w:rsid w:val="00AC684C"/>
    <w:rsid w:val="00AD09AC"/>
    <w:rsid w:val="00B037E2"/>
    <w:rsid w:val="00B038AA"/>
    <w:rsid w:val="00B12B37"/>
    <w:rsid w:val="00B1762D"/>
    <w:rsid w:val="00B25BAB"/>
    <w:rsid w:val="00B36AAF"/>
    <w:rsid w:val="00B37936"/>
    <w:rsid w:val="00B47AF9"/>
    <w:rsid w:val="00B502CC"/>
    <w:rsid w:val="00B512FD"/>
    <w:rsid w:val="00B5145B"/>
    <w:rsid w:val="00B57719"/>
    <w:rsid w:val="00B623BA"/>
    <w:rsid w:val="00B6525B"/>
    <w:rsid w:val="00B65939"/>
    <w:rsid w:val="00B845BD"/>
    <w:rsid w:val="00BC6301"/>
    <w:rsid w:val="00BD069D"/>
    <w:rsid w:val="00BE182A"/>
    <w:rsid w:val="00BF17F5"/>
    <w:rsid w:val="00C23E3C"/>
    <w:rsid w:val="00C612C1"/>
    <w:rsid w:val="00C6406C"/>
    <w:rsid w:val="00C6621E"/>
    <w:rsid w:val="00C862B7"/>
    <w:rsid w:val="00CA3B7F"/>
    <w:rsid w:val="00CB3FB5"/>
    <w:rsid w:val="00CC4F29"/>
    <w:rsid w:val="00CE57F8"/>
    <w:rsid w:val="00D055F9"/>
    <w:rsid w:val="00D10EB3"/>
    <w:rsid w:val="00D33D39"/>
    <w:rsid w:val="00D502F8"/>
    <w:rsid w:val="00D52F77"/>
    <w:rsid w:val="00D57460"/>
    <w:rsid w:val="00D64D65"/>
    <w:rsid w:val="00D65CD5"/>
    <w:rsid w:val="00D66231"/>
    <w:rsid w:val="00D81B3F"/>
    <w:rsid w:val="00DA1844"/>
    <w:rsid w:val="00DC7A46"/>
    <w:rsid w:val="00DE0D33"/>
    <w:rsid w:val="00DE12F8"/>
    <w:rsid w:val="00DE4C1B"/>
    <w:rsid w:val="00DF1231"/>
    <w:rsid w:val="00E22318"/>
    <w:rsid w:val="00E27A83"/>
    <w:rsid w:val="00E33FA1"/>
    <w:rsid w:val="00E4539F"/>
    <w:rsid w:val="00E50C99"/>
    <w:rsid w:val="00E5664C"/>
    <w:rsid w:val="00E81D54"/>
    <w:rsid w:val="00E905E6"/>
    <w:rsid w:val="00EA3C0D"/>
    <w:rsid w:val="00EA4A05"/>
    <w:rsid w:val="00EA6D46"/>
    <w:rsid w:val="00EA6FC3"/>
    <w:rsid w:val="00EC0A07"/>
    <w:rsid w:val="00ED79ED"/>
    <w:rsid w:val="00EE481C"/>
    <w:rsid w:val="00EE556B"/>
    <w:rsid w:val="00EE6D6A"/>
    <w:rsid w:val="00EF37DD"/>
    <w:rsid w:val="00F118A4"/>
    <w:rsid w:val="00F466D5"/>
    <w:rsid w:val="00F5407D"/>
    <w:rsid w:val="00F63BA7"/>
    <w:rsid w:val="00F750F7"/>
    <w:rsid w:val="00F930E5"/>
    <w:rsid w:val="00F9741B"/>
    <w:rsid w:val="00F97EEE"/>
    <w:rsid w:val="00FA1422"/>
    <w:rsid w:val="00FB34C5"/>
    <w:rsid w:val="00FC391B"/>
    <w:rsid w:val="00FC5652"/>
    <w:rsid w:val="00FD3594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6C0F5239"/>
  <w15:docId w15:val="{2BADA17F-8DAD-4D7C-BB68-A55DE3BB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David Transparent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18A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57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6C757E"/>
    <w:pPr>
      <w:tabs>
        <w:tab w:val="center" w:pos="4153"/>
        <w:tab w:val="right" w:pos="8306"/>
      </w:tabs>
    </w:pPr>
  </w:style>
  <w:style w:type="character" w:styleId="Hyperlink">
    <w:name w:val="Hyperlink"/>
    <w:rsid w:val="006C757E"/>
    <w:rPr>
      <w:rFonts w:cs="Times New Roman"/>
      <w:color w:val="0000FF"/>
      <w:u w:val="single"/>
    </w:rPr>
  </w:style>
  <w:style w:type="table" w:styleId="a6">
    <w:name w:val="Table Grid"/>
    <w:basedOn w:val="a1"/>
    <w:rsid w:val="00B47AF9"/>
    <w:pPr>
      <w:bidi/>
    </w:pPr>
    <w:rPr>
      <w:rFonts w:ascii="Arial Black" w:hAnsi="Arial Blac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3DF5"/>
    <w:rPr>
      <w:rFonts w:ascii="Tahoma" w:hAnsi="Tahoma" w:cs="Tahoma"/>
      <w:sz w:val="16"/>
      <w:szCs w:val="16"/>
    </w:rPr>
  </w:style>
  <w:style w:type="paragraph" w:styleId="a8">
    <w:name w:val="Subtitle"/>
    <w:basedOn w:val="a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5">
    <w:name w:val="כותרת תחתונה תו"/>
    <w:link w:val="a4"/>
    <w:locked/>
    <w:rsid w:val="00C23E3C"/>
    <w:rPr>
      <w:rFonts w:ascii="Arial Black" w:hAnsi="Arial Black" w:cs="David"/>
      <w:sz w:val="24"/>
      <w:szCs w:val="24"/>
      <w:lang w:bidi="he-IL"/>
    </w:rPr>
  </w:style>
  <w:style w:type="paragraph" w:styleId="a9">
    <w:name w:val="List Paragraph"/>
    <w:basedOn w:val="a"/>
    <w:uiPriority w:val="34"/>
    <w:qFormat/>
    <w:rsid w:val="00F750F7"/>
    <w:pPr>
      <w:spacing w:before="240"/>
      <w:ind w:left="720"/>
    </w:pPr>
  </w:style>
  <w:style w:type="paragraph" w:styleId="aa">
    <w:name w:val="footnote text"/>
    <w:basedOn w:val="a"/>
    <w:link w:val="ab"/>
    <w:rsid w:val="00B512FD"/>
    <w:rPr>
      <w:sz w:val="20"/>
      <w:szCs w:val="20"/>
    </w:rPr>
  </w:style>
  <w:style w:type="character" w:customStyle="1" w:styleId="ab">
    <w:name w:val="טקסט הערת שוליים תו"/>
    <w:basedOn w:val="a0"/>
    <w:link w:val="aa"/>
    <w:rsid w:val="00B512FD"/>
    <w:rPr>
      <w:rFonts w:ascii="David Transparent" w:hAnsi="David Transparent"/>
      <w:bCs/>
    </w:rPr>
  </w:style>
  <w:style w:type="character" w:styleId="ac">
    <w:name w:val="footnote reference"/>
    <w:basedOn w:val="a0"/>
    <w:rsid w:val="00B512FD"/>
    <w:rPr>
      <w:vertAlign w:val="superscript"/>
    </w:rPr>
  </w:style>
  <w:style w:type="character" w:styleId="ad">
    <w:name w:val="annotation reference"/>
    <w:basedOn w:val="a0"/>
    <w:semiHidden/>
    <w:unhideWhenUsed/>
    <w:rsid w:val="00C612C1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C612C1"/>
    <w:rPr>
      <w:sz w:val="20"/>
      <w:szCs w:val="20"/>
    </w:rPr>
  </w:style>
  <w:style w:type="character" w:customStyle="1" w:styleId="af">
    <w:name w:val="טקסט הערה תו"/>
    <w:basedOn w:val="a0"/>
    <w:link w:val="ae"/>
    <w:semiHidden/>
    <w:rsid w:val="00C612C1"/>
    <w:rPr>
      <w:rFonts w:ascii="David Transparent" w:hAnsi="David Transparent"/>
      <w:bCs/>
    </w:rPr>
  </w:style>
  <w:style w:type="paragraph" w:styleId="af0">
    <w:name w:val="annotation subject"/>
    <w:basedOn w:val="ae"/>
    <w:next w:val="ae"/>
    <w:link w:val="af1"/>
    <w:semiHidden/>
    <w:unhideWhenUsed/>
    <w:rsid w:val="00C612C1"/>
    <w:rPr>
      <w:b/>
    </w:rPr>
  </w:style>
  <w:style w:type="character" w:customStyle="1" w:styleId="af1">
    <w:name w:val="נושא הערה תו"/>
    <w:basedOn w:val="af"/>
    <w:link w:val="af0"/>
    <w:semiHidden/>
    <w:rsid w:val="00C612C1"/>
    <w:rPr>
      <w:rFonts w:ascii="David Transparent" w:hAnsi="David Transparen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4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rly_g\Desktop\&#1500;&#1493;&#1490;&#149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2021</Sbox_Year>
    <TaxCatchAll xmlns="3c294323-af6b-4405-a563-921b398dffd5">
      <Value>1616</Value>
      <Value>2587</Value>
      <Value>2600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tagTaxHTField>
    <Sbox_DocumentDate xmlns="98f8ca5d-79ec-4ab2-9b4b-45aa79a9026e">2021-09-30T21:00:00+00:00</Sbox_DocumentDate>
    <Sbox_Description xmlns="98f8ca5d-79ec-4ab2-9b4b-45aa79a9026e">&lt;p&gt;סכום ישיבת ועדה מקצועית&amp;#160;לענייני&amp;#160;תמיכות מתאריך 29.09.2021&lt;br&gt;&lt;/p&gt;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200E94DB-2562-4F5B-8B6D-F389897B21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7538C2-EA1E-4B22-82D7-E8D5E0B9EB83}"/>
</file>

<file path=customXml/itemProps3.xml><?xml version="1.0" encoding="utf-8"?>
<ds:datastoreItem xmlns:ds="http://schemas.openxmlformats.org/officeDocument/2006/customXml" ds:itemID="{07461CC0-3FE2-4207-89BF-E2D578DF2444}"/>
</file>

<file path=customXml/itemProps4.xml><?xml version="1.0" encoding="utf-8"?>
<ds:datastoreItem xmlns:ds="http://schemas.openxmlformats.org/officeDocument/2006/customXml" ds:itemID="{C3E1343C-C7B7-4DF0-A1EF-C18CFB1B93CB}"/>
</file>

<file path=docProps/app.xml><?xml version="1.0" encoding="utf-8"?>
<Properties xmlns="http://schemas.openxmlformats.org/officeDocument/2006/extended-properties" xmlns:vt="http://schemas.openxmlformats.org/officeDocument/2006/docPropsVTypes">
  <Template>לוגו</Template>
  <TotalTime>89</TotalTime>
  <Pages>6</Pages>
  <Words>1066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תמיכות</dc:title>
  <dc:creator>שירלי גביזון</dc:creator>
  <cp:lastModifiedBy>שיר מימון</cp:lastModifiedBy>
  <cp:revision>21</cp:revision>
  <cp:lastPrinted>2021-09-30T09:54:00Z</cp:lastPrinted>
  <dcterms:created xsi:type="dcterms:W3CDTF">2021-09-30T07:40:00Z</dcterms:created>
  <dcterms:modified xsi:type="dcterms:W3CDTF">2021-10-31T11:54:00Z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>1616;#ועדת תמיכות|b83c6465-22ed-4b8d-b90e-7a66185f6492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המידע|94845d98-bdc3-4932-b1a5-2265ca7e1f0c;#2600;#ועדת תמיכות|b83c6465-22ed-4b8d-b90e-7a66185f6492</vt:lpwstr>
  </property>
</Properties>
</file>