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4947" w14:textId="77777777" w:rsidR="00C612C1" w:rsidRPr="003F10A9" w:rsidRDefault="00C612C1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‏כ"ד תשרי תשפ"ב</w:t>
      </w:r>
    </w:p>
    <w:p w14:paraId="79D8E94E" w14:textId="77777777" w:rsidR="0022518A" w:rsidRPr="003F10A9" w:rsidRDefault="00C612C1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‏30 ספטמבר 2021</w:t>
      </w:r>
    </w:p>
    <w:p w14:paraId="117B3E3D" w14:textId="77777777" w:rsidR="00C612C1" w:rsidRPr="003F10A9" w:rsidRDefault="00392BB9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/>
          <w:b/>
          <w:bCs w:val="0"/>
          <w:rtl/>
        </w:rPr>
        <w:t>תמיכות / 16</w:t>
      </w:r>
      <w:r>
        <w:rPr>
          <w:rFonts w:asciiTheme="minorBidi" w:hAnsiTheme="minorBidi" w:cstheme="minorBidi" w:hint="cs"/>
          <w:b/>
          <w:bCs w:val="0"/>
          <w:rtl/>
        </w:rPr>
        <w:t>9</w:t>
      </w:r>
    </w:p>
    <w:p w14:paraId="400F6906" w14:textId="77777777" w:rsidR="00C612C1" w:rsidRPr="003F10A9" w:rsidRDefault="00C612C1" w:rsidP="0022518A">
      <w:pPr>
        <w:jc w:val="right"/>
        <w:rPr>
          <w:rFonts w:asciiTheme="minorBidi" w:hAnsiTheme="minorBidi" w:cstheme="minorBidi"/>
          <w:b/>
          <w:bCs w:val="0"/>
          <w:rtl/>
        </w:rPr>
      </w:pPr>
    </w:p>
    <w:p w14:paraId="2A3CF43B" w14:textId="77777777" w:rsidR="003F74DC" w:rsidRDefault="0022518A" w:rsidP="00C612C1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הנדון: </w:t>
      </w:r>
      <w:r w:rsidR="00C612C1" w:rsidRPr="003F10A9">
        <w:rPr>
          <w:rFonts w:asciiTheme="minorBidi" w:hAnsiTheme="minorBidi" w:cstheme="minorBidi"/>
          <w:u w:val="single"/>
          <w:rtl/>
        </w:rPr>
        <w:t xml:space="preserve">סכום ישיבת ועדה מקצועית לענייני </w:t>
      </w:r>
      <w:r w:rsidR="003F74DC">
        <w:rPr>
          <w:rFonts w:asciiTheme="minorBidi" w:hAnsiTheme="minorBidi" w:cstheme="minorBidi"/>
          <w:u w:val="single"/>
          <w:rtl/>
        </w:rPr>
        <w:t>תמיכות</w:t>
      </w:r>
      <w:r w:rsidR="00F750F7" w:rsidRPr="003F10A9">
        <w:rPr>
          <w:rFonts w:asciiTheme="minorBidi" w:hAnsiTheme="minorBidi" w:cstheme="minorBidi"/>
          <w:u w:val="single"/>
          <w:rtl/>
        </w:rPr>
        <w:br/>
      </w:r>
      <w:r w:rsidRPr="003F10A9">
        <w:rPr>
          <w:rFonts w:asciiTheme="minorBidi" w:hAnsiTheme="minorBidi" w:cstheme="minorBidi"/>
          <w:u w:val="single"/>
          <w:rtl/>
        </w:rPr>
        <w:t xml:space="preserve">מתאריך </w:t>
      </w:r>
      <w:r w:rsidR="00C612C1" w:rsidRPr="003F10A9">
        <w:rPr>
          <w:rFonts w:asciiTheme="minorBidi" w:hAnsiTheme="minorBidi" w:cstheme="minorBidi"/>
          <w:u w:val="single"/>
          <w:rtl/>
        </w:rPr>
        <w:t>29.9.2021</w:t>
      </w:r>
      <w:r w:rsidR="003F74DC">
        <w:rPr>
          <w:rFonts w:asciiTheme="minorBidi" w:hAnsiTheme="minorBidi" w:cstheme="minorBidi" w:hint="cs"/>
          <w:u w:val="single"/>
          <w:rtl/>
        </w:rPr>
        <w:t xml:space="preserve"> בנושא חלוקת תמיכות לתאגידים</w:t>
      </w:r>
    </w:p>
    <w:p w14:paraId="7F72483B" w14:textId="77777777" w:rsidR="0022518A" w:rsidRPr="003F10A9" w:rsidRDefault="003F74DC" w:rsidP="00C612C1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u w:val="single"/>
          <w:rtl/>
        </w:rPr>
        <w:t>בשנת 2021</w:t>
      </w:r>
    </w:p>
    <w:p w14:paraId="5E4A069A" w14:textId="77777777" w:rsidR="0022518A" w:rsidRPr="003F10A9" w:rsidRDefault="0022518A" w:rsidP="00C612C1">
      <w:pPr>
        <w:spacing w:before="240" w:after="240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בתאריך </w:t>
      </w:r>
      <w:r w:rsidR="00C612C1" w:rsidRPr="003F10A9">
        <w:rPr>
          <w:rFonts w:asciiTheme="minorBidi" w:hAnsiTheme="minorBidi" w:cstheme="minorBidi"/>
          <w:b/>
          <w:bCs w:val="0"/>
          <w:rtl/>
        </w:rPr>
        <w:t xml:space="preserve">29.9.2021 </w:t>
      </w:r>
      <w:r w:rsidRPr="003F10A9">
        <w:rPr>
          <w:rFonts w:asciiTheme="minorBidi" w:hAnsiTheme="minorBidi" w:cstheme="minorBidi"/>
          <w:b/>
          <w:bCs w:val="0"/>
          <w:rtl/>
        </w:rPr>
        <w:t>התקיימה ישיבה בנושא שבנדון בה השתתפו:</w:t>
      </w:r>
    </w:p>
    <w:p w14:paraId="58EC35DC" w14:textId="77777777"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מר יורם כהן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  <w:t>- מנכ"ל העירייה</w:t>
      </w:r>
    </w:p>
    <w:p w14:paraId="78DB12AF" w14:textId="77777777" w:rsidR="0022518A" w:rsidRPr="003F10A9" w:rsidRDefault="00494E51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מר שגיא רוכל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="00C612C1" w:rsidRPr="003F10A9">
        <w:rPr>
          <w:rFonts w:asciiTheme="minorBidi" w:hAnsiTheme="minorBidi" w:cstheme="minorBidi"/>
          <w:b/>
          <w:bCs w:val="0"/>
          <w:rtl/>
        </w:rPr>
        <w:t>- גזבר העירייה</w:t>
      </w:r>
    </w:p>
    <w:p w14:paraId="0768B4A5" w14:textId="77777777"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עו"ד נילי ארז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  <w:t>- יועצת משפטית</w:t>
      </w:r>
    </w:p>
    <w:p w14:paraId="56E6D52A" w14:textId="77777777"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גב' עדנה קאיקוב</w:t>
      </w:r>
      <w:r w:rsidRPr="003F10A9">
        <w:rPr>
          <w:rFonts w:asciiTheme="minorBidi" w:hAnsiTheme="minorBidi" w:cstheme="minorBidi"/>
          <w:b/>
          <w:bCs w:val="0"/>
          <w:rtl/>
        </w:rPr>
        <w:tab/>
        <w:t>- מנהלת אגף גזברות</w:t>
      </w:r>
    </w:p>
    <w:p w14:paraId="708C8113" w14:textId="77777777"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עו"ד מיכל מלמד</w:t>
      </w:r>
      <w:r w:rsidRPr="003F10A9">
        <w:rPr>
          <w:rFonts w:asciiTheme="minorBidi" w:hAnsiTheme="minorBidi" w:cstheme="minorBidi"/>
          <w:b/>
          <w:bCs w:val="0"/>
          <w:rtl/>
        </w:rPr>
        <w:tab/>
        <w:t>- השירות המשפטי</w:t>
      </w:r>
    </w:p>
    <w:p w14:paraId="5940A76B" w14:textId="77777777" w:rsidR="0022518A" w:rsidRPr="003F10A9" w:rsidRDefault="00494E51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מר מוטי שעיבי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="0022518A" w:rsidRPr="003F10A9">
        <w:rPr>
          <w:rFonts w:asciiTheme="minorBidi" w:hAnsiTheme="minorBidi" w:cstheme="minorBidi"/>
          <w:b/>
          <w:bCs w:val="0"/>
          <w:rtl/>
        </w:rPr>
        <w:t>- מנהל אגף הספורט</w:t>
      </w:r>
    </w:p>
    <w:p w14:paraId="206394E8" w14:textId="77777777"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proofErr w:type="spellStart"/>
      <w:r w:rsidRPr="003F10A9">
        <w:rPr>
          <w:rFonts w:asciiTheme="minorBidi" w:hAnsiTheme="minorBidi" w:cstheme="minorBidi"/>
          <w:b/>
          <w:bCs w:val="0"/>
          <w:rtl/>
        </w:rPr>
        <w:t>והח"מ</w:t>
      </w:r>
      <w:proofErr w:type="spellEnd"/>
    </w:p>
    <w:p w14:paraId="27544460" w14:textId="77777777"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לבתי כנסת מסעיף תקציבי 1827009820 כדלקמן:</w:t>
      </w:r>
    </w:p>
    <w:tbl>
      <w:tblPr>
        <w:bidiVisual/>
        <w:tblW w:w="8495" w:type="dxa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3695"/>
        <w:gridCol w:w="2126"/>
        <w:gridCol w:w="1833"/>
      </w:tblGrid>
      <w:tr w:rsidR="004B4A9C" w:rsidRPr="003F10A9" w14:paraId="0805CDDA" w14:textId="77777777" w:rsidTr="00494E51">
        <w:trPr>
          <w:trHeight w:val="567"/>
          <w:tblHeader/>
        </w:trPr>
        <w:tc>
          <w:tcPr>
            <w:tcW w:w="841" w:type="dxa"/>
            <w:shd w:val="clear" w:color="auto" w:fill="auto"/>
            <w:vAlign w:val="bottom"/>
            <w:hideMark/>
          </w:tcPr>
          <w:p w14:paraId="66CFE446" w14:textId="77777777" w:rsidR="004B4A9C" w:rsidRPr="003F10A9" w:rsidRDefault="004B4A9C" w:rsidP="004B4A9C">
            <w:pPr>
              <w:rPr>
                <w:rFonts w:asciiTheme="minorBidi" w:hAnsiTheme="minorBidi" w:cstheme="minorBidi"/>
                <w:b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5075439F" w14:textId="77777777"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שם בית הכנסת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DAFFDB5" w14:textId="77777777"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 עמותה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23A4E584" w14:textId="77777777"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סה"כ</w:t>
            </w:r>
            <w:r w:rsidR="002F7A49" w:rsidRPr="003F10A9">
              <w:rPr>
                <w:rFonts w:asciiTheme="minorBidi" w:hAnsiTheme="minorBidi" w:cstheme="minorBidi" w:hint="cs"/>
                <w:b/>
                <w:rtl/>
              </w:rPr>
              <w:t xml:space="preserve"> בש"ח</w:t>
            </w:r>
          </w:p>
        </w:tc>
      </w:tr>
      <w:tr w:rsidR="004B4A9C" w:rsidRPr="003F10A9" w14:paraId="3829EF30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1B6CFF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3D54A07A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תפילת אבות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9D442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580157816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64D8D14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6,022 </w:t>
            </w:r>
          </w:p>
        </w:tc>
      </w:tr>
      <w:tr w:rsidR="004B4A9C" w:rsidRPr="003F10A9" w14:paraId="20CEC1AD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BC9E3B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4B32F206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פועלי צדק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7BAFA3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580051266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00DE9CA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3,992 </w:t>
            </w:r>
          </w:p>
        </w:tc>
      </w:tr>
      <w:tr w:rsidR="004B4A9C" w:rsidRPr="003F10A9" w14:paraId="4F0A9708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6E8D4C7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1D37A259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אגודת אחים יוצאי תימן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5BF1D1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580185908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458D5B0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5,823 </w:t>
            </w:r>
          </w:p>
        </w:tc>
      </w:tr>
      <w:tr w:rsidR="004B4A9C" w:rsidRPr="003F10A9" w14:paraId="6A2051FC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450DC6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0D254F9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היכל מנחם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6B0F59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580306132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538ABB8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5,468 </w:t>
            </w:r>
          </w:p>
        </w:tc>
      </w:tr>
      <w:tr w:rsidR="004B4A9C" w:rsidRPr="003F10A9" w14:paraId="0EB4F5F3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74F62DD3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2348EC78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נתן-יה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A471F7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580165686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2B4D751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4,282 </w:t>
            </w:r>
          </w:p>
        </w:tc>
      </w:tr>
      <w:tr w:rsidR="004B4A9C" w:rsidRPr="003F10A9" w14:paraId="3419A8CF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4F4C359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39B15C5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תפארת בחורים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30580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580004315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DAF2B37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3,763 </w:t>
            </w:r>
          </w:p>
        </w:tc>
      </w:tr>
      <w:tr w:rsidR="004B4A9C" w:rsidRPr="003F10A9" w14:paraId="2D758DEA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76DE02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2D3CC834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סוכת שלום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D947CA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580136778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DA3BC25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5,244 </w:t>
            </w:r>
          </w:p>
        </w:tc>
      </w:tr>
      <w:tr w:rsidR="004B4A9C" w:rsidRPr="003F10A9" w14:paraId="2BE698D3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1D225D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8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4603AA03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שבי ציון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9E124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580012433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C30EC50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6,867 </w:t>
            </w:r>
          </w:p>
        </w:tc>
      </w:tr>
      <w:tr w:rsidR="004B4A9C" w:rsidRPr="003F10A9" w14:paraId="3A85ED35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48818F86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9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2D6BDC5A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גינת אגוז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F125EA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580041648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74844D8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5,788 </w:t>
            </w:r>
          </w:p>
        </w:tc>
      </w:tr>
      <w:tr w:rsidR="004B4A9C" w:rsidRPr="003F10A9" w14:paraId="765EE104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EE9E2D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10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2DAF609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יהדות אירוסים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19539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580273688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2A81C9F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5,674 </w:t>
            </w:r>
          </w:p>
        </w:tc>
      </w:tr>
      <w:tr w:rsidR="004B4A9C" w:rsidRPr="003F10A9" w14:paraId="1E7CB085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0EB4DD1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11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4E150C0A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שם לשמעון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7BAF8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580218287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C0A9ED8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3,714 </w:t>
            </w:r>
          </w:p>
        </w:tc>
      </w:tr>
      <w:tr w:rsidR="004B4A9C" w:rsidRPr="003F10A9" w14:paraId="7CC00A67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08C8EF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12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1B54AF56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פאר ישראל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D72C6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580424794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BCFC4DC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3,327 </w:t>
            </w:r>
          </w:p>
        </w:tc>
      </w:tr>
      <w:tr w:rsidR="004B4A9C" w:rsidRPr="003F10A9" w14:paraId="43F11CC6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E5C137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13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5D64AF33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ישראל הצעיר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A21D0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580044071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84180A5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5,269 </w:t>
            </w:r>
          </w:p>
        </w:tc>
      </w:tr>
      <w:tr w:rsidR="004B4A9C" w:rsidRPr="003F10A9" w14:paraId="77F181EE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3E9A1D0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14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04F15FCA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עץ חיים עובדיה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F476D7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580109007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F7FE142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5,343 </w:t>
            </w:r>
          </w:p>
        </w:tc>
      </w:tr>
      <w:tr w:rsidR="004B4A9C" w:rsidRPr="003F10A9" w14:paraId="2A6948CF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7128951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15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6D2A93A8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קהילה קדושה (אוהל נחמיה)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6F8CD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580003713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37A0045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11,976 </w:t>
            </w:r>
          </w:p>
        </w:tc>
      </w:tr>
      <w:tr w:rsidR="004B4A9C" w:rsidRPr="003F10A9" w14:paraId="4B07A9AE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41AFCDA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16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3A62EDE5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דברי דוד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4D3499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580174696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CE79339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7,045 </w:t>
            </w:r>
          </w:p>
        </w:tc>
      </w:tr>
      <w:tr w:rsidR="004B4A9C" w:rsidRPr="003F10A9" w14:paraId="185D62D4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0055461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17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6782AA62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מקור חיים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CF64B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580071215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156C201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5,257 </w:t>
            </w:r>
          </w:p>
        </w:tc>
      </w:tr>
      <w:tr w:rsidR="004B4A9C" w:rsidRPr="003F10A9" w14:paraId="185ABC6A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1A516E9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lastRenderedPageBreak/>
              <w:t>18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456CD5D1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נחלי אלון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537F59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580299873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D498406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5,702 </w:t>
            </w:r>
          </w:p>
        </w:tc>
      </w:tr>
      <w:tr w:rsidR="004B4A9C" w:rsidRPr="003F10A9" w14:paraId="40F1F90C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BFAE700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19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137CE98F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עץ חיים -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י.תימן</w:t>
            </w:r>
            <w:proofErr w:type="spellEnd"/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ק.נורדאו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18BE7C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580052231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25062FA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5,344 </w:t>
            </w:r>
          </w:p>
        </w:tc>
      </w:tr>
      <w:tr w:rsidR="004B4A9C" w:rsidRPr="003F10A9" w14:paraId="5A367D7F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DEC0E3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20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03EAFB94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בית מאיר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C1FFD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580248102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5806884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2,901 </w:t>
            </w:r>
          </w:p>
        </w:tc>
      </w:tr>
      <w:tr w:rsidR="004B4A9C" w:rsidRPr="003F10A9" w14:paraId="154438DB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7779608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21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067A0540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אגודת שלום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281DD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580138170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80CFC9F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9,256 </w:t>
            </w:r>
          </w:p>
        </w:tc>
      </w:tr>
      <w:tr w:rsidR="004B4A9C" w:rsidRPr="003F10A9" w14:paraId="02C62D68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7545DBE8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22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141255E2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דרך אברהם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7589A8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580422194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E2EC19C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3,408 </w:t>
            </w:r>
          </w:p>
        </w:tc>
      </w:tr>
      <w:tr w:rsidR="004B4A9C" w:rsidRPr="003F10A9" w14:paraId="1572D715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7C896F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23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3553832E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רינת ציון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DC4E3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580144269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1B0C499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3,393 </w:t>
            </w:r>
          </w:p>
        </w:tc>
      </w:tr>
      <w:tr w:rsidR="004B4A9C" w:rsidRPr="003F10A9" w14:paraId="4F1D465D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71B20EA0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24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56E813B3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אמ"ת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48925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580022887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B23FFE9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8,050 </w:t>
            </w:r>
          </w:p>
        </w:tc>
      </w:tr>
      <w:tr w:rsidR="004B4A9C" w:rsidRPr="003F10A9" w14:paraId="054C4E29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1214AE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25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6542858F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מקדש מרדכי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0AA766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580120566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7C4D5D6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5,452 </w:t>
            </w:r>
          </w:p>
        </w:tc>
      </w:tr>
      <w:tr w:rsidR="004B4A9C" w:rsidRPr="003F10A9" w14:paraId="1FE8A3EE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B5F1F1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26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6B385E90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תורה ודרך החיים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90B6C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580356418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6C0722C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4,384 </w:t>
            </w:r>
          </w:p>
        </w:tc>
      </w:tr>
      <w:tr w:rsidR="004B4A9C" w:rsidRPr="003F10A9" w14:paraId="6BC97323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AE59FC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27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16305A1C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מרכז רב פעילים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FDA77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580309011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90E11B1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3,351 </w:t>
            </w:r>
          </w:p>
        </w:tc>
      </w:tr>
      <w:tr w:rsidR="004B4A9C" w:rsidRPr="003F10A9" w14:paraId="1DC1AF14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A52FCA1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28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4CB26A2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ערב ציוני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9F46D0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580149821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06C81F0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3,550 </w:t>
            </w:r>
          </w:p>
        </w:tc>
      </w:tr>
      <w:tr w:rsidR="004B4A9C" w:rsidRPr="003F10A9" w14:paraId="2AD0DE2D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A665268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29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327425D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נצח בנים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DC7C9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580112787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1A3FA95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2,751 </w:t>
            </w:r>
          </w:p>
        </w:tc>
      </w:tr>
      <w:tr w:rsidR="004B4A9C" w:rsidRPr="003F10A9" w14:paraId="633B2ECB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9E83918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30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4CE311E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תפארת נתניה יד משה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32AFF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580044048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996A4C0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3,573 </w:t>
            </w:r>
          </w:p>
        </w:tc>
      </w:tr>
      <w:tr w:rsidR="004B4A9C" w:rsidRPr="003F10A9" w14:paraId="71654BAC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707F01C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31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5375106E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מצמיח ישועה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0428A6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580033082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398363B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7,298 </w:t>
            </w:r>
          </w:p>
        </w:tc>
      </w:tr>
      <w:tr w:rsidR="004B4A9C" w:rsidRPr="003F10A9" w14:paraId="59639572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615084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32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7FEC9E3B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אחים בני ישראל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7F2DFA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580368488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113A311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5,550 </w:t>
            </w:r>
          </w:p>
        </w:tc>
      </w:tr>
      <w:tr w:rsidR="004B4A9C" w:rsidRPr="003F10A9" w14:paraId="7242DC28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C69212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33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482B020F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שבתות וחגים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FAC833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580589240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3DF22B3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5,058 </w:t>
            </w:r>
          </w:p>
        </w:tc>
      </w:tr>
      <w:tr w:rsidR="004B4A9C" w:rsidRPr="003F10A9" w14:paraId="33AD1F99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A04CE0A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34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7561117F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אוהל שם נר שרה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E93A5C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580405173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970B3C3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3,559 </w:t>
            </w:r>
          </w:p>
        </w:tc>
      </w:tr>
      <w:tr w:rsidR="004B4A9C" w:rsidRPr="003F10A9" w14:paraId="4D4B28D9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3A20FA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35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4B3FD9DA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שערי ברכה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956C0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580093441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E5DBDE7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8,229 </w:t>
            </w:r>
          </w:p>
        </w:tc>
      </w:tr>
      <w:tr w:rsidR="004B4A9C" w:rsidRPr="003F10A9" w14:paraId="28F7FA81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76AF62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36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14:paraId="3D732B63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דרכי נועם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54454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580204055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9F2F6EE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3,578 </w:t>
            </w:r>
          </w:p>
        </w:tc>
      </w:tr>
      <w:tr w:rsidR="004B4A9C" w:rsidRPr="003F10A9" w14:paraId="0B684CF2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4C51EBD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37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7DD2AF03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עזרת אחים בן ציון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91009A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580241222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3D0C6D2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3,711 </w:t>
            </w:r>
          </w:p>
        </w:tc>
      </w:tr>
      <w:tr w:rsidR="004B4A9C" w:rsidRPr="003F10A9" w14:paraId="4FB4408E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B5C8D8C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38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68AEFF16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proofErr w:type="spellStart"/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עמי"ת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7CD6EC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580242394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C4DCCBC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3,033 </w:t>
            </w:r>
          </w:p>
        </w:tc>
      </w:tr>
      <w:tr w:rsidR="004B4A9C" w:rsidRPr="003F10A9" w14:paraId="5FCD16A9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11D75F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39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724300D5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תהילת אשר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83DA80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580301307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062225C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4,308 </w:t>
            </w:r>
          </w:p>
        </w:tc>
      </w:tr>
      <w:tr w:rsidR="004B4A9C" w:rsidRPr="003F10A9" w14:paraId="1E143951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9EB392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40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2FFD166A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מוסדות עץ חיים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51BAA6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580534418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972397D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4,720 </w:t>
            </w:r>
          </w:p>
        </w:tc>
      </w:tr>
      <w:tr w:rsidR="004B4A9C" w:rsidRPr="003F10A9" w14:paraId="69E4A166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8E7A827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41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3A2A9DD6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מעיין גנים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F5E107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580315737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6C68B8E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5,177 </w:t>
            </w:r>
          </w:p>
        </w:tc>
      </w:tr>
      <w:tr w:rsidR="004B4A9C" w:rsidRPr="003F10A9" w14:paraId="338E63FF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310A598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42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30AD5C09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בית אברהם ובניו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B0985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580437572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2D2297C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4,352 </w:t>
            </w:r>
          </w:p>
        </w:tc>
      </w:tr>
      <w:tr w:rsidR="004B4A9C" w:rsidRPr="003F10A9" w14:paraId="12E6830B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789F015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43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0702EF9A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סגולה ע"ש בשארי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AE92A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580390581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23C005B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2,815 </w:t>
            </w:r>
          </w:p>
        </w:tc>
      </w:tr>
      <w:tr w:rsidR="004B4A9C" w:rsidRPr="003F10A9" w14:paraId="1B8BEC44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03E0AA0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44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572A567E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בית אל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E450CB9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580012078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A05CCBC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3,547 </w:t>
            </w:r>
          </w:p>
        </w:tc>
      </w:tr>
      <w:tr w:rsidR="004B4A9C" w:rsidRPr="003F10A9" w14:paraId="06BD59AE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1F3A75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45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5B68C9F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דרכי שלום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18FC7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580502524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F9B5FF6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4,551 </w:t>
            </w:r>
          </w:p>
        </w:tc>
      </w:tr>
      <w:tr w:rsidR="004B4A9C" w:rsidRPr="003F10A9" w14:paraId="64B66025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9261EA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46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3673FB70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אוהל משה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81C5B1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580040202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F89CE25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5,943 </w:t>
            </w:r>
          </w:p>
        </w:tc>
      </w:tr>
      <w:tr w:rsidR="004B4A9C" w:rsidRPr="003F10A9" w14:paraId="2BB32400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43934B46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47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04BBA27C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מוסדות חב"ד (6)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5531A9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580114833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85EE63A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18,163 </w:t>
            </w:r>
          </w:p>
        </w:tc>
      </w:tr>
      <w:tr w:rsidR="004B4A9C" w:rsidRPr="003F10A9" w14:paraId="4AF1CEF1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278E12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48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426358A2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בית יהודה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4C1E28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580629988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B2DE689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3,960 </w:t>
            </w:r>
          </w:p>
        </w:tc>
      </w:tr>
      <w:tr w:rsidR="004B4A9C" w:rsidRPr="003F10A9" w14:paraId="152B654C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99CBDB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49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4D27820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צעירי ציון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B4313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580003002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ED1E42D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5,099 </w:t>
            </w:r>
          </w:p>
        </w:tc>
      </w:tr>
      <w:tr w:rsidR="004B4A9C" w:rsidRPr="003F10A9" w14:paraId="0DE2520E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CD9CB0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50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0A4DE0A0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באר חנה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AF05E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580459345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D818BF1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3,767 </w:t>
            </w:r>
          </w:p>
        </w:tc>
      </w:tr>
      <w:tr w:rsidR="004B4A9C" w:rsidRPr="003F10A9" w14:paraId="39303DF6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E728AB9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lastRenderedPageBreak/>
              <w:t>51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4B40B86B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אוהל עמרם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EFB937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580045284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3A12C60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4,572 </w:t>
            </w:r>
          </w:p>
        </w:tc>
      </w:tr>
      <w:tr w:rsidR="004B4A9C" w:rsidRPr="003F10A9" w14:paraId="07FF25E1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AC5CD1A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52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615A23E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חסדי דוד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203D5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580365724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1DF20EF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2,741 </w:t>
            </w:r>
          </w:p>
        </w:tc>
      </w:tr>
      <w:tr w:rsidR="004B4A9C" w:rsidRPr="003F10A9" w14:paraId="4CF29953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25CCCE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53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1D2E960A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היכל אליהו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F3EAD5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580638591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28D974F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4,656 </w:t>
            </w:r>
          </w:p>
        </w:tc>
      </w:tr>
      <w:tr w:rsidR="004B4A9C" w:rsidRPr="003F10A9" w14:paraId="23AC928D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1F0E703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54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61DB1A1B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קהילת השרון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856A9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580467355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2578C41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3,953 </w:t>
            </w:r>
          </w:p>
        </w:tc>
      </w:tr>
      <w:tr w:rsidR="004B4A9C" w:rsidRPr="003F10A9" w14:paraId="60AC2C4E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E7EE54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55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552F3F51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ביתה ישראל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9CF4CC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580338168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067FEF0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3,497 </w:t>
            </w:r>
          </w:p>
        </w:tc>
      </w:tr>
      <w:tr w:rsidR="004B4A9C" w:rsidRPr="003F10A9" w14:paraId="036E5B28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482C9490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56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714C2530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אוהל דניאל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3B8A37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580531911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432297C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5,950 </w:t>
            </w:r>
          </w:p>
        </w:tc>
      </w:tr>
      <w:tr w:rsidR="004B4A9C" w:rsidRPr="003F10A9" w14:paraId="2623AC15" w14:textId="77777777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BABD098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57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14:paraId="496E2080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דביר קודשו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E19AB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580447008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9F8BAD1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3,846 </w:t>
            </w:r>
          </w:p>
        </w:tc>
      </w:tr>
    </w:tbl>
    <w:p w14:paraId="418D7865" w14:textId="77777777"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לכוללים מסעיף תקציבי 1827009820 כדלקמן:</w:t>
      </w:r>
    </w:p>
    <w:tbl>
      <w:tblPr>
        <w:bidiVisual/>
        <w:tblW w:w="8355" w:type="dxa"/>
        <w:tblInd w:w="466" w:type="dxa"/>
        <w:tblLook w:val="04A0" w:firstRow="1" w:lastRow="0" w:firstColumn="1" w:lastColumn="0" w:noHBand="0" w:noVBand="1"/>
      </w:tblPr>
      <w:tblGrid>
        <w:gridCol w:w="709"/>
        <w:gridCol w:w="3686"/>
        <w:gridCol w:w="2126"/>
        <w:gridCol w:w="1834"/>
      </w:tblGrid>
      <w:tr w:rsidR="004B4A9C" w:rsidRPr="003F10A9" w14:paraId="3F32ABF0" w14:textId="77777777" w:rsidTr="00494E51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0A191" w14:textId="77777777" w:rsidR="004B4A9C" w:rsidRPr="003F10A9" w:rsidRDefault="004B4A9C" w:rsidP="004B4A9C">
            <w:pPr>
              <w:rPr>
                <w:rFonts w:asciiTheme="minorBidi" w:hAnsiTheme="minorBidi" w:cstheme="minorBidi"/>
                <w:b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32094" w14:textId="77777777"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שם הכולל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58CA2" w14:textId="77777777"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 עמותה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0E589" w14:textId="77777777" w:rsidR="004B4A9C" w:rsidRPr="003F10A9" w:rsidRDefault="004B4A9C" w:rsidP="002F7A49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 xml:space="preserve">סה"כ </w:t>
            </w:r>
            <w:r w:rsidR="002F7A49" w:rsidRPr="003F10A9">
              <w:rPr>
                <w:rFonts w:asciiTheme="minorBidi" w:hAnsiTheme="minorBidi" w:cstheme="minorBidi" w:hint="cs"/>
                <w:b/>
                <w:rtl/>
              </w:rPr>
              <w:t>בש"ח</w:t>
            </w:r>
            <w:r w:rsidRPr="003F10A9">
              <w:rPr>
                <w:rFonts w:asciiTheme="minorBidi" w:hAnsiTheme="minorBidi" w:cstheme="minorBidi"/>
                <w:b/>
                <w:rtl/>
              </w:rPr>
              <w:t xml:space="preserve"> </w:t>
            </w:r>
          </w:p>
        </w:tc>
      </w:tr>
      <w:tr w:rsidR="004B4A9C" w:rsidRPr="003F10A9" w14:paraId="4EC6DC16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E7A3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1CB3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נר רחמים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D99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580275055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4D08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16,794</w:t>
            </w:r>
          </w:p>
        </w:tc>
      </w:tr>
      <w:tr w:rsidR="004B4A9C" w:rsidRPr="003F10A9" w14:paraId="1C8D3ADA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09F7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17A2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נחלת חיים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5F97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580017523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1779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52,247</w:t>
            </w:r>
          </w:p>
        </w:tc>
      </w:tr>
      <w:tr w:rsidR="004B4A9C" w:rsidRPr="003F10A9" w14:paraId="659BA3C2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720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05D4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אגודת מוסדות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צאנז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71F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580028066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729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111,025</w:t>
            </w:r>
          </w:p>
        </w:tc>
      </w:tr>
      <w:tr w:rsidR="004B4A9C" w:rsidRPr="003F10A9" w14:paraId="7B4ED937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488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4BD4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מנחת מרדכי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A823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580523108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E8F6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13,995</w:t>
            </w:r>
          </w:p>
        </w:tc>
      </w:tr>
      <w:tr w:rsidR="004B4A9C" w:rsidRPr="003F10A9" w14:paraId="14B4F3B6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077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5800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זרחה השמש ליעקב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A8B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580189017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DDC7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20,215</w:t>
            </w:r>
          </w:p>
        </w:tc>
      </w:tr>
      <w:tr w:rsidR="004B4A9C" w:rsidRPr="003F10A9" w14:paraId="28F9BA0B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4D7A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42A6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תפארת למשה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A191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580030161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E130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41,673</w:t>
            </w:r>
          </w:p>
        </w:tc>
      </w:tr>
      <w:tr w:rsidR="004B4A9C" w:rsidRPr="003F10A9" w14:paraId="1D2B91F8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0181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6C9B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ישיבת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ראדין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5FBC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580063980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7893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7,775</w:t>
            </w:r>
          </w:p>
        </w:tc>
      </w:tr>
      <w:tr w:rsidR="004B4A9C" w:rsidRPr="003F10A9" w14:paraId="4C3BD1E6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A698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E458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בית יוסף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D69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580022689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2C4A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23,014</w:t>
            </w:r>
          </w:p>
        </w:tc>
      </w:tr>
      <w:tr w:rsidR="004B4A9C" w:rsidRPr="003F10A9" w14:paraId="12702783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352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EA44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אורות בני עץ חיים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3A9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580494540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D2C9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8,397</w:t>
            </w:r>
          </w:p>
        </w:tc>
      </w:tr>
      <w:tr w:rsidR="004B4A9C" w:rsidRPr="003F10A9" w14:paraId="565F1D12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92CC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8BE3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בתורתו יהגה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3F2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580276970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BEF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31,721</w:t>
            </w:r>
          </w:p>
        </w:tc>
      </w:tr>
      <w:tr w:rsidR="004B4A9C" w:rsidRPr="003F10A9" w14:paraId="4BF85BB7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0C9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AB0A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אור התורה והתשובה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8DD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580063218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C6C6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5,598</w:t>
            </w:r>
          </w:p>
        </w:tc>
      </w:tr>
      <w:tr w:rsidR="004B4A9C" w:rsidRPr="003F10A9" w14:paraId="140FE992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67C1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1CA5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אור יחיאל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D55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580323897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0816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12,751</w:t>
            </w:r>
          </w:p>
        </w:tc>
      </w:tr>
      <w:tr w:rsidR="004B4A9C" w:rsidRPr="003F10A9" w14:paraId="54D0B08D" w14:textId="77777777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34A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0770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האגודה לטיפוח מוזיקה חינוך ותרבות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469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580605731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1E00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11,196</w:t>
            </w:r>
          </w:p>
        </w:tc>
      </w:tr>
    </w:tbl>
    <w:p w14:paraId="65120728" w14:textId="77777777"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לעמותות חינוך מסעיף תקציבי 182704820 כדלקמן:</w:t>
      </w:r>
    </w:p>
    <w:tbl>
      <w:tblPr>
        <w:bidiVisual/>
        <w:tblW w:w="8212" w:type="dxa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2126"/>
        <w:gridCol w:w="1833"/>
      </w:tblGrid>
      <w:tr w:rsidR="004B4A9C" w:rsidRPr="003F10A9" w14:paraId="7A3E54BB" w14:textId="77777777" w:rsidTr="002F7A49">
        <w:trPr>
          <w:trHeight w:val="567"/>
          <w:tblHeader/>
        </w:trPr>
        <w:tc>
          <w:tcPr>
            <w:tcW w:w="709" w:type="dxa"/>
            <w:shd w:val="clear" w:color="auto" w:fill="auto"/>
            <w:vAlign w:val="bottom"/>
            <w:hideMark/>
          </w:tcPr>
          <w:p w14:paraId="7FA985FC" w14:textId="77777777" w:rsidR="004B4A9C" w:rsidRPr="003F10A9" w:rsidRDefault="004B4A9C" w:rsidP="004B4A9C">
            <w:pPr>
              <w:rPr>
                <w:rFonts w:asciiTheme="minorBidi" w:hAnsiTheme="minorBidi" w:cstheme="minorBidi"/>
                <w:b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860970" w14:textId="77777777"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שם העמותה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2224CEF4" w14:textId="77777777"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 העמותה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79242221" w14:textId="77777777"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סה"כ</w:t>
            </w:r>
            <w:r w:rsidR="002F7A49" w:rsidRPr="003F10A9">
              <w:rPr>
                <w:rFonts w:asciiTheme="minorBidi" w:hAnsiTheme="minorBidi" w:cstheme="minorBidi" w:hint="cs"/>
                <w:b/>
                <w:rtl/>
              </w:rPr>
              <w:t xml:space="preserve"> בש"ח</w:t>
            </w:r>
          </w:p>
        </w:tc>
      </w:tr>
      <w:tr w:rsidR="004B4A9C" w:rsidRPr="003F10A9" w14:paraId="4AC16D46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444576C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7EB93D4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אגודה לטיפוח חברה ותרבות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393016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580013522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19AADBDD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     6,818 </w:t>
            </w:r>
          </w:p>
        </w:tc>
      </w:tr>
      <w:tr w:rsidR="004B4A9C" w:rsidRPr="003F10A9" w14:paraId="17B1630F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7989F4E9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C8590B8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בתיה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B0DC94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580051555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0AEF4186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     4,186 </w:t>
            </w:r>
          </w:p>
        </w:tc>
      </w:tr>
      <w:tr w:rsidR="004B4A9C" w:rsidRPr="003F10A9" w14:paraId="10E0A9A9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0B3204D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8EFEC58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הרצליה אוהבת חיות עבור סניף נתניה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74AAFB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580409746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17436E06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     3,531 </w:t>
            </w:r>
          </w:p>
        </w:tc>
      </w:tr>
      <w:tr w:rsidR="004B4A9C" w:rsidRPr="003F10A9" w14:paraId="558D0412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15D964D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lastRenderedPageBreak/>
              <w:t>4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FDE7D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אל עמי-אל עצמי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AB4003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580160430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467A1BE5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     2,472 </w:t>
            </w:r>
          </w:p>
        </w:tc>
      </w:tr>
      <w:tr w:rsidR="004B4A9C" w:rsidRPr="003F10A9" w14:paraId="77746AE0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1DE20540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F03282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מכון משה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3CE58E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580096865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2E3662AE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     2,220 </w:t>
            </w:r>
          </w:p>
        </w:tc>
      </w:tr>
      <w:tr w:rsidR="004B4A9C" w:rsidRPr="003F10A9" w14:paraId="4FA6E39F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4835000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44EA858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זכרון</w:t>
            </w:r>
            <w:proofErr w:type="spellEnd"/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 יוסף ומאיר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89CFA5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580489771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493D4C5A" w14:textId="77777777" w:rsidR="004B4A9C" w:rsidRPr="003F10A9" w:rsidRDefault="004B4A9C" w:rsidP="004B4A9C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     3,192 </w:t>
            </w:r>
          </w:p>
        </w:tc>
      </w:tr>
      <w:tr w:rsidR="004B4A9C" w:rsidRPr="003F10A9" w14:paraId="0FA71775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50773D2D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972CF34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לאורו נלך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483A7E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580368868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19CE051E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     2,946 </w:t>
            </w:r>
          </w:p>
        </w:tc>
      </w:tr>
      <w:tr w:rsidR="004B4A9C" w:rsidRPr="003F10A9" w14:paraId="77C29FCD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183BA8E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8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CAEDF2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הליכות עם ישראל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B1742D1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580007425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266B26F7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     1,876 </w:t>
            </w:r>
          </w:p>
        </w:tc>
      </w:tr>
      <w:tr w:rsidR="004B4A9C" w:rsidRPr="003F10A9" w14:paraId="001D1747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0079860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9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171BBF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ידיד לחינוך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E90557C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580486413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022C7F52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     2,566 </w:t>
            </w:r>
          </w:p>
        </w:tc>
      </w:tr>
      <w:tr w:rsidR="004B4A9C" w:rsidRPr="003F10A9" w14:paraId="7A947507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7712B1E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10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33F8A62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המדרשה לחשיבה יהודית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ACA658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580441277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15766885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               2,384 </w:t>
            </w:r>
          </w:p>
        </w:tc>
      </w:tr>
      <w:tr w:rsidR="004B4A9C" w:rsidRPr="003F10A9" w14:paraId="35582DE8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2C5A8F0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11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2D87DD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גרעין אליה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2C1E2F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580503837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732D8BC6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5,943</w:t>
            </w:r>
          </w:p>
        </w:tc>
      </w:tr>
      <w:tr w:rsidR="004B4A9C" w:rsidRPr="003F10A9" w14:paraId="698C8704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12E5E43E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12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871D28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שובו ישראל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ונשובה</w:t>
            </w:r>
            <w:proofErr w:type="spellEnd"/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 לתורה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1A63AC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580370997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4129541C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4,353</w:t>
            </w:r>
          </w:p>
        </w:tc>
      </w:tr>
      <w:tr w:rsidR="004B4A9C" w:rsidRPr="003F10A9" w14:paraId="035A1F04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4F24A448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13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BBF3359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משען לתלמיד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21CB5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580128544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088221DF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1,625</w:t>
            </w:r>
          </w:p>
        </w:tc>
      </w:tr>
      <w:tr w:rsidR="004B4A9C" w:rsidRPr="003F10A9" w14:paraId="54249F78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3364818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14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1C91807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תהילה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AABA4C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580210313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75DDAC37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1,756</w:t>
            </w:r>
          </w:p>
        </w:tc>
      </w:tr>
      <w:tr w:rsidR="004B4A9C" w:rsidRPr="003F10A9" w14:paraId="6E91ED6C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1C06ACF7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15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7264890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תלמוד תורה מאיר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BA8512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580442895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688FC553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2,746</w:t>
            </w:r>
          </w:p>
        </w:tc>
      </w:tr>
      <w:tr w:rsidR="004B4A9C" w:rsidRPr="003F10A9" w14:paraId="2E64EF08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6F4E3421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16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632C569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מורשת רש"י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CC0485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580491132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21D61EB6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2,633</w:t>
            </w:r>
          </w:p>
        </w:tc>
      </w:tr>
      <w:tr w:rsidR="004B4A9C" w:rsidRPr="003F10A9" w14:paraId="26D2D558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7132C13F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17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2C88B2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עטרת מרדכי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84E36B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580628691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6B152FAC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4,867</w:t>
            </w:r>
          </w:p>
        </w:tc>
      </w:tr>
      <w:tr w:rsidR="004B4A9C" w:rsidRPr="003F10A9" w14:paraId="6D3A37F3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014F4E30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18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774A46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מדור לדור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693A2C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580540656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38E967A7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2,423</w:t>
            </w:r>
          </w:p>
        </w:tc>
      </w:tr>
      <w:tr w:rsidR="004B4A9C" w:rsidRPr="003F10A9" w14:paraId="4173D7DE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6D814DA6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19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48CDA8F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מצמיחים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A96029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580419521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4EDAF849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3,971</w:t>
            </w:r>
          </w:p>
        </w:tc>
      </w:tr>
      <w:tr w:rsidR="004B4A9C" w:rsidRPr="003F10A9" w14:paraId="2E7B7D47" w14:textId="77777777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142D4734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20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8114A6B" w14:textId="77777777"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תנועת תרבות בית יוצר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A60AB03" w14:textId="77777777"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580471118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14:paraId="298D5826" w14:textId="77777777" w:rsidR="004B4A9C" w:rsidRPr="003F10A9" w:rsidRDefault="004B4A9C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1,814</w:t>
            </w:r>
          </w:p>
        </w:tc>
      </w:tr>
    </w:tbl>
    <w:p w14:paraId="5281CD9B" w14:textId="77777777"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לעמותות רווחה מסעיף תקציבי 1827003820 כדלקמן:</w:t>
      </w:r>
    </w:p>
    <w:tbl>
      <w:tblPr>
        <w:bidiVisual/>
        <w:tblW w:w="8218" w:type="dxa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2126"/>
        <w:gridCol w:w="1839"/>
      </w:tblGrid>
      <w:tr w:rsidR="00CB3FB5" w:rsidRPr="003F10A9" w14:paraId="13AE263C" w14:textId="77777777" w:rsidTr="00494E51">
        <w:trPr>
          <w:trHeight w:val="567"/>
          <w:tblHeader/>
        </w:trPr>
        <w:tc>
          <w:tcPr>
            <w:tcW w:w="709" w:type="dxa"/>
            <w:shd w:val="clear" w:color="auto" w:fill="auto"/>
            <w:vAlign w:val="bottom"/>
            <w:hideMark/>
          </w:tcPr>
          <w:p w14:paraId="58B991B8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2181496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שם העמותה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0DAA90A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 העמותה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6F93C9B5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סה"כ</w:t>
            </w:r>
            <w:r w:rsidR="002F7A49" w:rsidRPr="003F10A9">
              <w:rPr>
                <w:rFonts w:asciiTheme="minorBidi" w:hAnsiTheme="minorBidi" w:cstheme="minorBidi" w:hint="cs"/>
                <w:b/>
                <w:rtl/>
              </w:rPr>
              <w:t xml:space="preserve"> בש"ח</w:t>
            </w:r>
          </w:p>
        </w:tc>
      </w:tr>
      <w:tr w:rsidR="00CB3FB5" w:rsidRPr="003F10A9" w14:paraId="1B08893C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1AFD7A7B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9507A62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קופת צדקה נתניה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F73AFD4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580438190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442D5AFE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7,490</w:t>
            </w:r>
          </w:p>
        </w:tc>
      </w:tr>
      <w:tr w:rsidR="00CB3FB5" w:rsidRPr="003F10A9" w14:paraId="6B05EB6D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318576C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82B4C32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נתינה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016FD1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580360626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6CF76C62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6,917</w:t>
            </w:r>
          </w:p>
        </w:tc>
      </w:tr>
      <w:tr w:rsidR="00CB3FB5" w:rsidRPr="003F10A9" w14:paraId="05953B21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5D25B04E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9E975FC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חסדי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נעומי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C5FE943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580073146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66848954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5,624</w:t>
            </w:r>
          </w:p>
        </w:tc>
      </w:tr>
      <w:tr w:rsidR="00CB3FB5" w:rsidRPr="003F10A9" w14:paraId="41494E0C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490A0BC6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7279E8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פעמונים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FBB7DFE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580039270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16DD4268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4,348</w:t>
            </w:r>
          </w:p>
        </w:tc>
      </w:tr>
      <w:tr w:rsidR="00CB3FB5" w:rsidRPr="003F10A9" w14:paraId="4DF553A2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3443FA07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EDBA5F3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אהבת חיים זורע צדקה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B7A3917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580459766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5AECEAB7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3,074</w:t>
            </w:r>
          </w:p>
        </w:tc>
      </w:tr>
      <w:tr w:rsidR="00CB3FB5" w:rsidRPr="003F10A9" w14:paraId="589997CA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57964FEE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C8554BF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כי לעולם חסדו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21103D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580413763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41CC605D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3,802</w:t>
            </w:r>
          </w:p>
        </w:tc>
      </w:tr>
      <w:tr w:rsidR="00CB3FB5" w:rsidRPr="003F10A9" w14:paraId="57DD55DC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17610F94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19F6986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עת לעשות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B9FFB77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580452240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237EF08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3,695</w:t>
            </w:r>
          </w:p>
        </w:tc>
      </w:tr>
      <w:tr w:rsidR="00CB3FB5" w:rsidRPr="003F10A9" w14:paraId="7A0DFAC2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6133C052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8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965FD1B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מרכז סיוע לנפגעות ונפגעי תקיפה מינית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8ABBD30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580107993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6F85C61B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5,085</w:t>
            </w:r>
          </w:p>
        </w:tc>
      </w:tr>
      <w:tr w:rsidR="00CB3FB5" w:rsidRPr="003F10A9" w14:paraId="2EDC626B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0559D58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9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2621314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ילדי השואה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782E172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580559532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230FC3EF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2,693</w:t>
            </w:r>
          </w:p>
        </w:tc>
      </w:tr>
      <w:tr w:rsidR="00CB3FB5" w:rsidRPr="003F10A9" w14:paraId="0BB1DB8E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57B87E5B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10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BD460F1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ויצו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D97EF5D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580057321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48C6BF9E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4,053</w:t>
            </w:r>
          </w:p>
        </w:tc>
      </w:tr>
      <w:tr w:rsidR="00CB3FB5" w:rsidRPr="003F10A9" w14:paraId="1D4161E4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4140912E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11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50E6D32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חסדי העיר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5800F0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580605319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4CCE312D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2,631</w:t>
            </w:r>
          </w:p>
        </w:tc>
      </w:tr>
      <w:tr w:rsidR="00CB3FB5" w:rsidRPr="003F10A9" w14:paraId="6C88CC72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14:paraId="705539C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lastRenderedPageBreak/>
              <w:t>12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973C60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חסדי יונתן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4F3ECB2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580468824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6CCC1685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3,505</w:t>
            </w:r>
          </w:p>
        </w:tc>
      </w:tr>
      <w:tr w:rsidR="00CB3FB5" w:rsidRPr="003F10A9" w14:paraId="6C2BE3BF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5718336A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13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679490A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את-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יופיה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5F3F52E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580555530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7B11927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4,473</w:t>
            </w:r>
          </w:p>
        </w:tc>
      </w:tr>
      <w:tr w:rsidR="00CB3FB5" w:rsidRPr="003F10A9" w14:paraId="7F392A1F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6ACD0966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14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6EE875D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עמדא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7CBD7A0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580130714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021BCAA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3,095</w:t>
            </w:r>
          </w:p>
        </w:tc>
      </w:tr>
      <w:tr w:rsidR="00CB3FB5" w:rsidRPr="003F10A9" w14:paraId="568F41A6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4F11EAD6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15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D6B0328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יד עזרה ושולמית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D65198F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580313641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7A923885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9,305</w:t>
            </w:r>
          </w:p>
        </w:tc>
      </w:tr>
      <w:tr w:rsidR="00CB3FB5" w:rsidRPr="003F10A9" w14:paraId="167A9BF5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50D6568B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16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C2F926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מיח"א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7DCFAC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580030872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538E55B3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2,141</w:t>
            </w:r>
          </w:p>
        </w:tc>
      </w:tr>
      <w:tr w:rsidR="00CB3FB5" w:rsidRPr="003F10A9" w14:paraId="1143DFD5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78BDB70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17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2299A0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חברים לרפואה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76C5722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580408748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22577C2F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3,141</w:t>
            </w:r>
          </w:p>
        </w:tc>
      </w:tr>
      <w:tr w:rsidR="00CB3FB5" w:rsidRPr="003F10A9" w14:paraId="5A6CA8DC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73EEB02A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18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6E92788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אקים ישראל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99E5203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580034924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29BD337A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2,098</w:t>
            </w:r>
          </w:p>
        </w:tc>
      </w:tr>
      <w:tr w:rsidR="00CB3FB5" w:rsidRPr="003F10A9" w14:paraId="2173A057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1596DC16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19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785FB80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פרקינסון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A0E5097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580225225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22368AB2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2,044</w:t>
            </w:r>
          </w:p>
        </w:tc>
      </w:tr>
      <w:tr w:rsidR="00CB3FB5" w:rsidRPr="003F10A9" w14:paraId="3A5133A1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6BDADCA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20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4F0114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קו לחיים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FE92804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580175677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0EB113C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2,042</w:t>
            </w:r>
          </w:p>
        </w:tc>
      </w:tr>
      <w:tr w:rsidR="00CB3FB5" w:rsidRPr="003F10A9" w14:paraId="70C0F513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58367C02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21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D402E5F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מכון בית דוד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23FBD97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580038545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425923D8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1,898</w:t>
            </w:r>
          </w:p>
        </w:tc>
      </w:tr>
      <w:tr w:rsidR="00CB3FB5" w:rsidRPr="003F10A9" w14:paraId="7077F523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3586D16A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22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1C9E8F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אגודת החרשים בישראל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4FB9FA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580023398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3427A880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2,650</w:t>
            </w:r>
          </w:p>
        </w:tc>
      </w:tr>
      <w:tr w:rsidR="00CB3FB5" w:rsidRPr="003F10A9" w14:paraId="34F06AB7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45043A39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23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E3A75F2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אנוש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3CBAB9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580019800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2781ADA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3,494</w:t>
            </w:r>
          </w:p>
        </w:tc>
      </w:tr>
      <w:tr w:rsidR="00CB3FB5" w:rsidRPr="003F10A9" w14:paraId="5C9A4416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063AB00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24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4806D5E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איחוד הצלה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DF05AAF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580465929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28D3B382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16,857</w:t>
            </w:r>
          </w:p>
        </w:tc>
      </w:tr>
      <w:tr w:rsidR="00CB3FB5" w:rsidRPr="003F10A9" w14:paraId="589A0AAE" w14:textId="77777777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2532F33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25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EAA0636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שמחה לילד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BBD0F0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580422715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14:paraId="2EF71980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1,953</w:t>
            </w:r>
          </w:p>
        </w:tc>
      </w:tr>
    </w:tbl>
    <w:p w14:paraId="2898A47B" w14:textId="77777777"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לעמותות עולים מסעיף תקציבי 1827006820 כדלקמן:</w:t>
      </w:r>
    </w:p>
    <w:tbl>
      <w:tblPr>
        <w:bidiVisual/>
        <w:tblW w:w="8211" w:type="dxa"/>
        <w:tblInd w:w="598" w:type="dxa"/>
        <w:tblLook w:val="04A0" w:firstRow="1" w:lastRow="0" w:firstColumn="1" w:lastColumn="0" w:noHBand="0" w:noVBand="1"/>
      </w:tblPr>
      <w:tblGrid>
        <w:gridCol w:w="701"/>
        <w:gridCol w:w="3544"/>
        <w:gridCol w:w="2268"/>
        <w:gridCol w:w="1698"/>
      </w:tblGrid>
      <w:tr w:rsidR="00CB3FB5" w:rsidRPr="003F10A9" w14:paraId="692CCB98" w14:textId="77777777" w:rsidTr="00494E51">
        <w:trPr>
          <w:trHeight w:val="56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AD269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מס'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6C3D0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שם העמותה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2C8DA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מס' העמותה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005D7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סה"כ בש"ח</w:t>
            </w:r>
          </w:p>
        </w:tc>
      </w:tr>
      <w:tr w:rsidR="00CB3FB5" w:rsidRPr="003F10A9" w14:paraId="0468B040" w14:textId="77777777" w:rsidTr="00494E51">
        <w:trPr>
          <w:trHeight w:val="34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6BE5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1CB0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מרכז מהנדסים עולים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6660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580295855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53ED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18,161</w:t>
            </w:r>
          </w:p>
        </w:tc>
      </w:tr>
      <w:tr w:rsidR="00CB3FB5" w:rsidRPr="003F10A9" w14:paraId="7C632E7B" w14:textId="77777777" w:rsidTr="00494E51">
        <w:trPr>
          <w:trHeight w:val="34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322F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11FC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צלילי המוסיקה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D36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580432706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FA1E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12,023</w:t>
            </w:r>
          </w:p>
        </w:tc>
      </w:tr>
      <w:tr w:rsidR="00CB3FB5" w:rsidRPr="003F10A9" w14:paraId="05FC6361" w14:textId="77777777" w:rsidTr="00494E51">
        <w:trPr>
          <w:trHeight w:val="34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1FDF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52CD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למען יוצאי קווקז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636D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580354082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4E73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17,272</w:t>
            </w:r>
          </w:p>
        </w:tc>
      </w:tr>
      <w:tr w:rsidR="00CB3FB5" w:rsidRPr="003F10A9" w14:paraId="6E86DE91" w14:textId="77777777" w:rsidTr="00494E51">
        <w:trPr>
          <w:trHeight w:val="34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2C4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31F4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בית עולי אמריקה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4F6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580008282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321A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25,365</w:t>
            </w:r>
          </w:p>
        </w:tc>
      </w:tr>
      <w:tr w:rsidR="00CB3FB5" w:rsidRPr="003F10A9" w14:paraId="6E5E7A2A" w14:textId="77777777" w:rsidTr="00494E51">
        <w:trPr>
          <w:trHeight w:val="34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59AF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75E7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שבע פלוס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E4E7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580464873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3E6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2,574</w:t>
            </w:r>
          </w:p>
        </w:tc>
      </w:tr>
    </w:tbl>
    <w:p w14:paraId="3981A1A8" w14:textId="77777777"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</w:t>
      </w:r>
      <w:r w:rsidR="00CB3FB5" w:rsidRPr="003F10A9">
        <w:rPr>
          <w:rFonts w:asciiTheme="minorBidi" w:hAnsiTheme="minorBidi" w:cstheme="minorBidi"/>
          <w:b/>
          <w:bCs w:val="0"/>
          <w:rtl/>
        </w:rPr>
        <w:t>תנועות</w:t>
      </w:r>
      <w:r w:rsidRPr="003F10A9">
        <w:rPr>
          <w:rFonts w:asciiTheme="minorBidi" w:hAnsiTheme="minorBidi" w:cstheme="minorBidi"/>
          <w:b/>
          <w:bCs w:val="0"/>
          <w:rtl/>
        </w:rPr>
        <w:t xml:space="preserve"> </w:t>
      </w:r>
      <w:r w:rsidR="00CB3FB5" w:rsidRPr="003F10A9">
        <w:rPr>
          <w:rFonts w:asciiTheme="minorBidi" w:hAnsiTheme="minorBidi" w:cstheme="minorBidi"/>
          <w:b/>
          <w:bCs w:val="0"/>
          <w:rtl/>
        </w:rPr>
        <w:t>ה</w:t>
      </w:r>
      <w:r w:rsidRPr="003F10A9">
        <w:rPr>
          <w:rFonts w:asciiTheme="minorBidi" w:hAnsiTheme="minorBidi" w:cstheme="minorBidi"/>
          <w:b/>
          <w:bCs w:val="0"/>
          <w:rtl/>
        </w:rPr>
        <w:t>נוער מסעיף תקציבי 182704820 כדלקמן:</w:t>
      </w:r>
    </w:p>
    <w:tbl>
      <w:tblPr>
        <w:bidiVisual/>
        <w:tblW w:w="8214" w:type="dxa"/>
        <w:tblInd w:w="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544"/>
        <w:gridCol w:w="2268"/>
        <w:gridCol w:w="1701"/>
      </w:tblGrid>
      <w:tr w:rsidR="00CB3FB5" w:rsidRPr="003F10A9" w14:paraId="2330DD61" w14:textId="77777777" w:rsidTr="00494E51">
        <w:trPr>
          <w:trHeight w:val="567"/>
        </w:trPr>
        <w:tc>
          <w:tcPr>
            <w:tcW w:w="701" w:type="dxa"/>
            <w:shd w:val="clear" w:color="auto" w:fill="auto"/>
            <w:vAlign w:val="bottom"/>
            <w:hideMark/>
          </w:tcPr>
          <w:p w14:paraId="3D23825F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מס'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4D5646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שם העמותה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2FF37427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מס' העמותה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9BBC2E7" w14:textId="77777777"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סה"כ בש"ח</w:t>
            </w:r>
          </w:p>
        </w:tc>
      </w:tr>
      <w:tr w:rsidR="00CB3FB5" w:rsidRPr="003F10A9" w14:paraId="0A6B270F" w14:textId="77777777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24A99454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8AC15F0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מכבי הצעיר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D24D3D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580308930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E9E7B7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35,933</w:t>
            </w:r>
          </w:p>
        </w:tc>
      </w:tr>
      <w:tr w:rsidR="00CB3FB5" w:rsidRPr="003F10A9" w14:paraId="53D307BC" w14:textId="77777777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4BC61A2E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9E7253D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בני עקיבא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8C566D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580040343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DC4F17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139,777</w:t>
            </w:r>
          </w:p>
        </w:tc>
      </w:tr>
      <w:tr w:rsidR="00CB3FB5" w:rsidRPr="003F10A9" w14:paraId="4EA0B9B4" w14:textId="77777777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61DCA417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88FFCAA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אריאל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DCFEB0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580004562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23AC96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49,667</w:t>
            </w:r>
          </w:p>
        </w:tc>
      </w:tr>
      <w:tr w:rsidR="00CB3FB5" w:rsidRPr="003F10A9" w14:paraId="075E51F4" w14:textId="77777777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0701059C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D40F5A2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הצופים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1C1806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580028454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D285A7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54,394</w:t>
            </w:r>
          </w:p>
        </w:tc>
      </w:tr>
      <w:tr w:rsidR="00CB3FB5" w:rsidRPr="003F10A9" w14:paraId="793E6CD8" w14:textId="77777777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487AC1E6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lastRenderedPageBreak/>
              <w:t>5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86D809A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הנוער העובד והלומד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EB6AF1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580297075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724E9B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35,439</w:t>
            </w:r>
          </w:p>
        </w:tc>
      </w:tr>
      <w:tr w:rsidR="00CB3FB5" w:rsidRPr="003F10A9" w14:paraId="612C951C" w14:textId="77777777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6AE280D2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E74D6ED" w14:textId="77777777"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עזרה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660576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580043297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EC3EA8" w14:textId="77777777"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15,989</w:t>
            </w:r>
          </w:p>
        </w:tc>
      </w:tr>
    </w:tbl>
    <w:p w14:paraId="06614A89" w14:textId="77777777" w:rsidR="002F7A49" w:rsidRPr="003F10A9" w:rsidRDefault="003F74DC" w:rsidP="00494E51">
      <w:pPr>
        <w:pStyle w:val="a9"/>
        <w:numPr>
          <w:ilvl w:val="0"/>
          <w:numId w:val="5"/>
        </w:numPr>
        <w:jc w:val="both"/>
        <w:rPr>
          <w:rFonts w:asciiTheme="minorBidi" w:hAnsiTheme="minorBidi" w:cstheme="minorBidi"/>
          <w:b/>
          <w:bCs w:val="0"/>
        </w:rPr>
      </w:pPr>
      <w:r>
        <w:rPr>
          <w:rFonts w:asciiTheme="minorBidi" w:hAnsiTheme="minorBidi" w:cstheme="minorBidi" w:hint="cs"/>
          <w:b/>
          <w:bCs w:val="0"/>
          <w:rtl/>
        </w:rPr>
        <w:t xml:space="preserve">מצורף נספח </w:t>
      </w:r>
      <w:r w:rsidR="002F7A49" w:rsidRPr="003F10A9">
        <w:rPr>
          <w:rFonts w:asciiTheme="minorBidi" w:hAnsiTheme="minorBidi" w:cstheme="minorBidi"/>
          <w:b/>
          <w:bCs w:val="0"/>
          <w:rtl/>
        </w:rPr>
        <w:t>–</w:t>
      </w:r>
      <w:r w:rsidR="002F7A49" w:rsidRPr="003F10A9">
        <w:rPr>
          <w:rFonts w:asciiTheme="minorBidi" w:hAnsiTheme="minorBidi" w:cstheme="minorBidi" w:hint="cs"/>
          <w:b/>
          <w:bCs w:val="0"/>
          <w:rtl/>
        </w:rPr>
        <w:t xml:space="preserve"> חישוב תמיכות בהתאם לקריטריונים.</w:t>
      </w:r>
    </w:p>
    <w:p w14:paraId="5D752ACE" w14:textId="77777777" w:rsidR="00494E51" w:rsidRPr="003F10A9" w:rsidRDefault="00D502F8" w:rsidP="00494E51">
      <w:pPr>
        <w:pStyle w:val="a9"/>
        <w:numPr>
          <w:ilvl w:val="0"/>
          <w:numId w:val="5"/>
        </w:numPr>
        <w:jc w:val="both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לאשר </w:t>
      </w:r>
      <w:r w:rsidR="00B502CC" w:rsidRPr="003F10A9">
        <w:rPr>
          <w:rFonts w:asciiTheme="minorBidi" w:hAnsiTheme="minorBidi" w:cstheme="minorBidi"/>
          <w:b/>
          <w:bCs w:val="0"/>
          <w:rtl/>
        </w:rPr>
        <w:t>פעימה שנייה בסך 50,000 ₪  מתמיכה חד פעמית</w:t>
      </w:r>
      <w:r w:rsidRPr="003F10A9">
        <w:rPr>
          <w:rFonts w:asciiTheme="minorBidi" w:hAnsiTheme="minorBidi" w:cstheme="minorBidi"/>
          <w:b/>
          <w:bCs w:val="0"/>
          <w:rtl/>
        </w:rPr>
        <w:t xml:space="preserve"> לתנועת נוער "הצופים" מסעיף</w:t>
      </w:r>
      <w:r w:rsidR="00B502CC" w:rsidRPr="003F10A9">
        <w:rPr>
          <w:rFonts w:asciiTheme="minorBidi" w:hAnsiTheme="minorBidi" w:cstheme="minorBidi"/>
          <w:b/>
          <w:bCs w:val="0"/>
          <w:rtl/>
        </w:rPr>
        <w:t xml:space="preserve"> תקציבי</w:t>
      </w:r>
      <w:r w:rsidRPr="003F10A9">
        <w:rPr>
          <w:rFonts w:asciiTheme="minorBidi" w:hAnsiTheme="minorBidi" w:cstheme="minorBidi"/>
          <w:b/>
          <w:bCs w:val="0"/>
          <w:rtl/>
        </w:rPr>
        <w:t xml:space="preserve"> 1827001820 "יובל תנועות הנוער" וזאת על פי הקריטריון שאושר במועצת העיר.</w:t>
      </w:r>
    </w:p>
    <w:p w14:paraId="72F81426" w14:textId="77777777" w:rsidR="00D502F8" w:rsidRPr="003F10A9" w:rsidRDefault="00D502F8" w:rsidP="00494E51">
      <w:pPr>
        <w:ind w:left="360"/>
        <w:jc w:val="both"/>
        <w:rPr>
          <w:rFonts w:asciiTheme="minorBidi" w:hAnsiTheme="minorBidi" w:cstheme="minorBidi"/>
          <w:b/>
          <w:bCs w:val="0"/>
        </w:rPr>
      </w:pPr>
      <w:proofErr w:type="spellStart"/>
      <w:r w:rsidRPr="003F10A9">
        <w:rPr>
          <w:rFonts w:asciiTheme="minorBidi" w:hAnsiTheme="minorBidi" w:cstheme="minorBidi"/>
          <w:b/>
          <w:bCs w:val="0"/>
          <w:rtl/>
        </w:rPr>
        <w:t>יצויין</w:t>
      </w:r>
      <w:proofErr w:type="spellEnd"/>
      <w:r w:rsidRPr="003F10A9">
        <w:rPr>
          <w:rFonts w:asciiTheme="minorBidi" w:hAnsiTheme="minorBidi" w:cstheme="minorBidi"/>
          <w:b/>
          <w:bCs w:val="0"/>
          <w:rtl/>
        </w:rPr>
        <w:t xml:space="preserve"> שבישיבת מועצת העיר שאישרה את המענק בשנת 2021 ביקשו לחלק את המענק לשתי פעימות של 50,000 ₪ כל אחת. פעימה ראשונה הועברה ב-2021 ופעימה שנייה תועבר במסגרת תמיכות 2022.</w:t>
      </w:r>
    </w:p>
    <w:p w14:paraId="3229E48D" w14:textId="77777777" w:rsidR="00B502CC" w:rsidRPr="003F10A9" w:rsidRDefault="00B502CC" w:rsidP="00646A6E">
      <w:pPr>
        <w:pStyle w:val="a9"/>
        <w:numPr>
          <w:ilvl w:val="0"/>
          <w:numId w:val="5"/>
        </w:numPr>
        <w:ind w:left="357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לאשר תמיכה לבי"ח </w:t>
      </w:r>
      <w:proofErr w:type="spellStart"/>
      <w:r w:rsidRPr="003F10A9">
        <w:rPr>
          <w:rFonts w:asciiTheme="minorBidi" w:hAnsiTheme="minorBidi" w:cstheme="minorBidi"/>
          <w:b/>
          <w:bCs w:val="0"/>
          <w:rtl/>
        </w:rPr>
        <w:t>לניאדו</w:t>
      </w:r>
      <w:proofErr w:type="spellEnd"/>
      <w:r w:rsidRPr="003F10A9">
        <w:rPr>
          <w:rFonts w:asciiTheme="minorBidi" w:hAnsiTheme="minorBidi" w:cstheme="minorBidi"/>
          <w:b/>
          <w:bCs w:val="0"/>
          <w:rtl/>
        </w:rPr>
        <w:t xml:space="preserve"> בסך 1,650,000 ₪ מסעיף תקציבי 1827011820 וזאת בהתאם לקריטריונים למתן תמיכות בנושא בריאות.</w:t>
      </w:r>
    </w:p>
    <w:p w14:paraId="0C31BAAF" w14:textId="77777777" w:rsidR="00B502CC" w:rsidRPr="003F10A9" w:rsidRDefault="00B502CC" w:rsidP="00646A6E">
      <w:pPr>
        <w:pStyle w:val="a9"/>
        <w:ind w:left="357"/>
        <w:jc w:val="both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כספי התמיכה לא יועברו לחשבון בית החולים, אלא יקוז</w:t>
      </w:r>
      <w:r w:rsidR="00494E51" w:rsidRPr="003F10A9">
        <w:rPr>
          <w:rFonts w:asciiTheme="minorBidi" w:hAnsiTheme="minorBidi" w:cstheme="minorBidi"/>
          <w:b/>
          <w:bCs w:val="0"/>
          <w:rtl/>
        </w:rPr>
        <w:t>זו חובות בית החולים בגין ארנונה.</w:t>
      </w:r>
    </w:p>
    <w:p w14:paraId="50EE6E2D" w14:textId="77777777" w:rsidR="00494E51" w:rsidRPr="003F10A9" w:rsidRDefault="00494E51" w:rsidP="00646A6E">
      <w:pPr>
        <w:pStyle w:val="a9"/>
        <w:numPr>
          <w:ilvl w:val="0"/>
          <w:numId w:val="5"/>
        </w:numPr>
        <w:ind w:left="357"/>
        <w:jc w:val="both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הוועדה </w:t>
      </w:r>
      <w:r w:rsidR="00850E78" w:rsidRPr="003F10A9">
        <w:rPr>
          <w:rFonts w:asciiTheme="minorBidi" w:hAnsiTheme="minorBidi" w:cstheme="minorBidi"/>
          <w:b/>
          <w:bCs w:val="0"/>
          <w:rtl/>
        </w:rPr>
        <w:t xml:space="preserve">המקצועית לענייני תמיכות </w:t>
      </w:r>
      <w:r w:rsidRPr="003F10A9">
        <w:rPr>
          <w:rFonts w:asciiTheme="minorBidi" w:hAnsiTheme="minorBidi" w:cstheme="minorBidi"/>
          <w:b/>
          <w:bCs w:val="0"/>
          <w:rtl/>
        </w:rPr>
        <w:t>ממליצה בפני מועצת העיר לאשר סל ספורט ל"מועדון סייף ואגרון מכבי נתניה" בסך 32,000 ₪ מסעיף תקציבי 1829925810 על פי קריטריונים של משרד התרבות והספורט.</w:t>
      </w:r>
    </w:p>
    <w:p w14:paraId="7E6BD643" w14:textId="77777777" w:rsidR="00850E78" w:rsidRPr="003F10A9" w:rsidRDefault="00850E78" w:rsidP="00646A6E">
      <w:pPr>
        <w:pStyle w:val="a9"/>
        <w:numPr>
          <w:ilvl w:val="0"/>
          <w:numId w:val="5"/>
        </w:numPr>
        <w:ind w:left="357"/>
        <w:jc w:val="both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הוועדה המקצועית לענייני תמיכות ממליצה בפני מועצת העיר לאשר תמיכה לעמותת "שונה הלכות" מס' עמותה 580063832 בסך 30,000 ₪ מסעיף תקציבי 1827013820 "תמיכה לעמותות המחזיקות מבנה ראוי לשימור" בכפוף לאישור החלטות ועדת כספים מס' 22 מיום 13.9.2021.</w:t>
      </w:r>
    </w:p>
    <w:p w14:paraId="657D6712" w14:textId="77777777" w:rsidR="0022518A" w:rsidRPr="003F10A9" w:rsidRDefault="0022518A" w:rsidP="00646A6E">
      <w:pPr>
        <w:tabs>
          <w:tab w:val="left" w:pos="1858"/>
        </w:tabs>
        <w:spacing w:before="240"/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בכבוד רב,</w:t>
      </w:r>
    </w:p>
    <w:p w14:paraId="16E815E0" w14:textId="77777777" w:rsidR="00716DD2" w:rsidRPr="003F10A9" w:rsidRDefault="00716DD2" w:rsidP="00716DD2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noProof/>
          <w:rtl/>
        </w:rPr>
      </w:pPr>
    </w:p>
    <w:p w14:paraId="609C0146" w14:textId="77777777" w:rsidR="007273CC" w:rsidRPr="003F10A9" w:rsidRDefault="007273CC" w:rsidP="00716DD2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rtl/>
        </w:rPr>
      </w:pPr>
    </w:p>
    <w:p w14:paraId="5BE9BE88" w14:textId="77777777" w:rsidR="0022518A" w:rsidRPr="003F10A9" w:rsidRDefault="0022518A" w:rsidP="0022518A">
      <w:pPr>
        <w:ind w:left="6480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מרק זלובינסקי</w:t>
      </w:r>
    </w:p>
    <w:p w14:paraId="313F5B06" w14:textId="77777777" w:rsidR="0022518A" w:rsidRPr="003F10A9" w:rsidRDefault="0022518A" w:rsidP="0022518A">
      <w:pPr>
        <w:ind w:left="6480"/>
        <w:rPr>
          <w:rFonts w:asciiTheme="minorBidi" w:hAnsiTheme="minorBidi" w:cstheme="minorBidi"/>
          <w:b/>
          <w:bCs w:val="0"/>
          <w:rtl/>
        </w:rPr>
      </w:pPr>
      <w:proofErr w:type="spellStart"/>
      <w:r w:rsidRPr="003F10A9">
        <w:rPr>
          <w:rFonts w:asciiTheme="minorBidi" w:hAnsiTheme="minorBidi" w:cstheme="minorBidi"/>
          <w:b/>
          <w:bCs w:val="0"/>
          <w:rtl/>
        </w:rPr>
        <w:t>ע.מנכ"ל</w:t>
      </w:r>
      <w:proofErr w:type="spellEnd"/>
      <w:r w:rsidRPr="003F10A9">
        <w:rPr>
          <w:rFonts w:asciiTheme="minorBidi" w:hAnsiTheme="minorBidi" w:cstheme="minorBidi"/>
          <w:b/>
          <w:bCs w:val="0"/>
          <w:rtl/>
        </w:rPr>
        <w:t xml:space="preserve"> העירייה</w:t>
      </w:r>
    </w:p>
    <w:p w14:paraId="6693B312" w14:textId="77777777" w:rsidR="00FC5652" w:rsidRPr="003F10A9" w:rsidRDefault="0022518A" w:rsidP="003F10A9">
      <w:pPr>
        <w:ind w:left="6480"/>
        <w:rPr>
          <w:rFonts w:asciiTheme="minorBidi" w:hAnsiTheme="minorBidi" w:cstheme="minorBidi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רכז הועדה</w:t>
      </w:r>
    </w:p>
    <w:sectPr w:rsidR="00FC5652" w:rsidRPr="003F10A9" w:rsidSect="0091144C">
      <w:headerReference w:type="even" r:id="rId8"/>
      <w:headerReference w:type="default" r:id="rId9"/>
      <w:footerReference w:type="default" r:id="rId10"/>
      <w:pgSz w:w="11906" w:h="16838" w:code="9"/>
      <w:pgMar w:top="1440" w:right="1418" w:bottom="1701" w:left="1418" w:header="510" w:footer="431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7A030" w14:textId="77777777" w:rsidR="00D711D2" w:rsidRDefault="00D711D2">
      <w:r>
        <w:separator/>
      </w:r>
    </w:p>
  </w:endnote>
  <w:endnote w:type="continuationSeparator" w:id="0">
    <w:p w14:paraId="0876421B" w14:textId="77777777" w:rsidR="00D711D2" w:rsidRDefault="00D7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pType Soncino">
    <w:altName w:val="Courier New"/>
    <w:charset w:val="B1"/>
    <w:family w:val="auto"/>
    <w:pitch w:val="variable"/>
    <w:sig w:usb0="00000801" w:usb1="4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C1462" w14:textId="77777777" w:rsidR="00D65CD5" w:rsidRDefault="00D65CD5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  <w:r w:rsidRPr="002F7A49">
      <w:rPr>
        <w:rFonts w:ascii="Arial" w:hAnsi="Arial" w:cs="Arial"/>
        <w:b/>
        <w:color w:val="21598B"/>
      </w:rPr>
      <w:fldChar w:fldCharType="begin"/>
    </w:r>
    <w:r w:rsidRPr="002F7A49">
      <w:rPr>
        <w:rFonts w:ascii="Arial" w:hAnsi="Arial" w:cs="Arial"/>
        <w:b/>
        <w:color w:val="21598B"/>
      </w:rPr>
      <w:instrText>PAGE   \* MERGEFORMAT</w:instrText>
    </w:r>
    <w:r w:rsidRPr="002F7A49">
      <w:rPr>
        <w:rFonts w:ascii="Arial" w:hAnsi="Arial" w:cs="Arial"/>
        <w:b/>
        <w:color w:val="21598B"/>
      </w:rPr>
      <w:fldChar w:fldCharType="separate"/>
    </w:r>
    <w:r w:rsidR="00392BB9" w:rsidRPr="00392BB9">
      <w:rPr>
        <w:rFonts w:ascii="Arial" w:hAnsi="Arial" w:cs="Arial"/>
        <w:b/>
        <w:noProof/>
        <w:color w:val="21598B"/>
        <w:rtl/>
        <w:lang w:val="he-IL"/>
      </w:rPr>
      <w:t>6</w:t>
    </w:r>
    <w:r w:rsidRPr="002F7A49">
      <w:rPr>
        <w:rFonts w:ascii="Arial" w:hAnsi="Arial" w:cs="Arial"/>
        <w:b/>
        <w:color w:val="21598B"/>
      </w:rPr>
      <w:fldChar w:fldCharType="end"/>
    </w:r>
  </w:p>
  <w:p w14:paraId="0446C7FA" w14:textId="77777777" w:rsidR="00D65CD5" w:rsidRPr="002F78B4" w:rsidRDefault="00D65CD5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14:paraId="2A72632A" w14:textId="77777777" w:rsidR="00D65CD5" w:rsidRPr="002C17A8" w:rsidRDefault="00D65CD5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14:paraId="01531595" w14:textId="77777777" w:rsidR="00D65CD5" w:rsidRPr="000A535B" w:rsidRDefault="00D65CD5" w:rsidP="00D33D39">
    <w:pPr>
      <w:pStyle w:val="a4"/>
      <w:jc w:val="center"/>
      <w:rPr>
        <w:color w:val="21598B"/>
        <w:szCs w:val="20"/>
        <w:rtl/>
      </w:rPr>
    </w:pPr>
  </w:p>
  <w:p w14:paraId="6B6FA801" w14:textId="77777777" w:rsidR="00D65CD5" w:rsidRPr="00D33D39" w:rsidRDefault="00D65CD5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7C447" w14:textId="77777777" w:rsidR="00D711D2" w:rsidRDefault="00D711D2">
      <w:r>
        <w:separator/>
      </w:r>
    </w:p>
  </w:footnote>
  <w:footnote w:type="continuationSeparator" w:id="0">
    <w:p w14:paraId="3250FEFC" w14:textId="77777777" w:rsidR="00D711D2" w:rsidRDefault="00D7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E54AA" w14:textId="77777777" w:rsidR="00D65CD5" w:rsidRDefault="00D65CD5" w:rsidP="0091144C">
    <w:pPr>
      <w:pStyle w:val="a3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662F0" w14:textId="77777777" w:rsidR="00D65CD5" w:rsidRPr="002F78B4" w:rsidRDefault="00D65CD5" w:rsidP="0091144C">
    <w:pPr>
      <w:pStyle w:val="a3"/>
      <w:tabs>
        <w:tab w:val="clear" w:pos="4153"/>
        <w:tab w:val="clear" w:pos="8306"/>
        <w:tab w:val="right" w:pos="1557"/>
        <w:tab w:val="right" w:pos="9070"/>
      </w:tabs>
      <w:ind w:left="281"/>
      <w:rPr>
        <w:rFonts w:cs="David"/>
        <w:sz w:val="32"/>
        <w:szCs w:val="32"/>
        <w:rtl/>
      </w:rPr>
    </w:pPr>
    <w:r>
      <w:rPr>
        <w:noProof/>
      </w:rPr>
      <w:drawing>
        <wp:inline distT="0" distB="0" distL="0" distR="0" wp14:anchorId="4E2DC917" wp14:editId="4D884A74">
          <wp:extent cx="473710" cy="675640"/>
          <wp:effectExtent l="0" t="0" r="2540" b="0"/>
          <wp:docPr id="1" name="תמונה 1" descr="עיריית נתניה" title="עיריית נתנ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32"/>
        <w:szCs w:val="32"/>
        <w:rtl/>
      </w:rPr>
      <w:tab/>
    </w:r>
    <w:r>
      <w:rPr>
        <w:rFonts w:cs="David" w:hint="cs"/>
        <w:sz w:val="32"/>
        <w:szCs w:val="32"/>
        <w:rtl/>
      </w:rPr>
      <w:tab/>
    </w:r>
    <w:r>
      <w:rPr>
        <w:noProof/>
      </w:rPr>
      <w:drawing>
        <wp:inline distT="0" distB="0" distL="0" distR="0" wp14:anchorId="009D13F2" wp14:editId="2512C930">
          <wp:extent cx="1169738" cy="956226"/>
          <wp:effectExtent l="0" t="0" r="0" b="0"/>
          <wp:docPr id="2" name="תמונה 3" descr="תו תקן איכות יהלום" title="תו תקן איכות יהלו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תיאור: 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101" cy="958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E5273" w14:textId="77777777" w:rsidR="00D65CD5" w:rsidRPr="00DA1844" w:rsidRDefault="00D65CD5" w:rsidP="0091144C">
    <w:pPr>
      <w:pStyle w:val="a3"/>
      <w:spacing w:after="360"/>
      <w:rPr>
        <w:color w:val="365F91" w:themeColor="accent1" w:themeShade="BF"/>
        <w:sz w:val="28"/>
        <w:szCs w:val="28"/>
        <w:rtl/>
      </w:rPr>
    </w:pPr>
    <w:r w:rsidRPr="00DA1844">
      <w:rPr>
        <w:rFonts w:hint="cs"/>
        <w:color w:val="365F91" w:themeColor="accent1" w:themeShade="BF"/>
        <w:sz w:val="28"/>
        <w:szCs w:val="28"/>
        <w:rtl/>
      </w:rPr>
      <w:t>לשכת מנכ"ל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20F3"/>
    <w:multiLevelType w:val="hybridMultilevel"/>
    <w:tmpl w:val="D8D631A4"/>
    <w:lvl w:ilvl="0" w:tplc="63EA676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6013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42F40"/>
    <w:multiLevelType w:val="hybridMultilevel"/>
    <w:tmpl w:val="6BD89F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396649"/>
    <w:multiLevelType w:val="hybridMultilevel"/>
    <w:tmpl w:val="CF707690"/>
    <w:lvl w:ilvl="0" w:tplc="DDC2E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C96888"/>
    <w:multiLevelType w:val="hybridMultilevel"/>
    <w:tmpl w:val="E0827DCA"/>
    <w:lvl w:ilvl="0" w:tplc="B1AEF1E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365EC1"/>
    <w:multiLevelType w:val="hybridMultilevel"/>
    <w:tmpl w:val="C36484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CE2807"/>
    <w:multiLevelType w:val="hybridMultilevel"/>
    <w:tmpl w:val="EE748718"/>
    <w:lvl w:ilvl="0" w:tplc="55FAEF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67C84"/>
    <w:multiLevelType w:val="hybridMultilevel"/>
    <w:tmpl w:val="EA821D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BE3F87"/>
    <w:multiLevelType w:val="hybridMultilevel"/>
    <w:tmpl w:val="3F4251B4"/>
    <w:lvl w:ilvl="0" w:tplc="6CF6B1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10"/>
  </w:num>
  <w:num w:numId="6">
    <w:abstractNumId w:val="9"/>
  </w:num>
  <w:num w:numId="7">
    <w:abstractNumId w:val="11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18A"/>
    <w:rsid w:val="00002E49"/>
    <w:rsid w:val="00017B00"/>
    <w:rsid w:val="000314DF"/>
    <w:rsid w:val="000316AE"/>
    <w:rsid w:val="0003400A"/>
    <w:rsid w:val="0004374D"/>
    <w:rsid w:val="000719D9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07C41"/>
    <w:rsid w:val="00211DF6"/>
    <w:rsid w:val="0021437D"/>
    <w:rsid w:val="00217EA8"/>
    <w:rsid w:val="0022518A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2F7A49"/>
    <w:rsid w:val="00350AD0"/>
    <w:rsid w:val="003547B7"/>
    <w:rsid w:val="003566C2"/>
    <w:rsid w:val="0036124B"/>
    <w:rsid w:val="00362D9E"/>
    <w:rsid w:val="00364CCA"/>
    <w:rsid w:val="00365D97"/>
    <w:rsid w:val="00384A2C"/>
    <w:rsid w:val="00392BB9"/>
    <w:rsid w:val="003A0D2D"/>
    <w:rsid w:val="003A2CD3"/>
    <w:rsid w:val="003A2F70"/>
    <w:rsid w:val="003B0407"/>
    <w:rsid w:val="003C607C"/>
    <w:rsid w:val="003F10A9"/>
    <w:rsid w:val="003F74DC"/>
    <w:rsid w:val="004034B3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94E51"/>
    <w:rsid w:val="004A54C0"/>
    <w:rsid w:val="004B4A9C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E55C9"/>
    <w:rsid w:val="005F33CF"/>
    <w:rsid w:val="005F6DB8"/>
    <w:rsid w:val="006033A6"/>
    <w:rsid w:val="00646A6E"/>
    <w:rsid w:val="0067098C"/>
    <w:rsid w:val="00673001"/>
    <w:rsid w:val="00674E54"/>
    <w:rsid w:val="006816FC"/>
    <w:rsid w:val="006938F8"/>
    <w:rsid w:val="006973A0"/>
    <w:rsid w:val="006C6DFB"/>
    <w:rsid w:val="006C757E"/>
    <w:rsid w:val="006D5424"/>
    <w:rsid w:val="006D7AF6"/>
    <w:rsid w:val="006F50D4"/>
    <w:rsid w:val="007002C7"/>
    <w:rsid w:val="00716DD2"/>
    <w:rsid w:val="007273CC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50E78"/>
    <w:rsid w:val="008519A1"/>
    <w:rsid w:val="0085573F"/>
    <w:rsid w:val="00865EB9"/>
    <w:rsid w:val="0086629D"/>
    <w:rsid w:val="0088574B"/>
    <w:rsid w:val="008A6300"/>
    <w:rsid w:val="008B31B1"/>
    <w:rsid w:val="008B5105"/>
    <w:rsid w:val="008C4903"/>
    <w:rsid w:val="008C6370"/>
    <w:rsid w:val="008D6595"/>
    <w:rsid w:val="008E0A73"/>
    <w:rsid w:val="008F6BFB"/>
    <w:rsid w:val="0091144C"/>
    <w:rsid w:val="0091325D"/>
    <w:rsid w:val="00957A5E"/>
    <w:rsid w:val="00985C6A"/>
    <w:rsid w:val="009D66CF"/>
    <w:rsid w:val="009E7C7C"/>
    <w:rsid w:val="009F0CE7"/>
    <w:rsid w:val="00A06C5E"/>
    <w:rsid w:val="00A129A2"/>
    <w:rsid w:val="00A17540"/>
    <w:rsid w:val="00A202FB"/>
    <w:rsid w:val="00A23DF5"/>
    <w:rsid w:val="00A31A86"/>
    <w:rsid w:val="00A32C4D"/>
    <w:rsid w:val="00A37DB5"/>
    <w:rsid w:val="00A54864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02CC"/>
    <w:rsid w:val="00B512FD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12C1"/>
    <w:rsid w:val="00C6406C"/>
    <w:rsid w:val="00C6621E"/>
    <w:rsid w:val="00C862B7"/>
    <w:rsid w:val="00CA3B7F"/>
    <w:rsid w:val="00CB3FB5"/>
    <w:rsid w:val="00CC4F29"/>
    <w:rsid w:val="00CE57F8"/>
    <w:rsid w:val="00D055F9"/>
    <w:rsid w:val="00D10EB3"/>
    <w:rsid w:val="00D33D39"/>
    <w:rsid w:val="00D502F8"/>
    <w:rsid w:val="00D52F77"/>
    <w:rsid w:val="00D57460"/>
    <w:rsid w:val="00D64D65"/>
    <w:rsid w:val="00D65CD5"/>
    <w:rsid w:val="00D66231"/>
    <w:rsid w:val="00D711D2"/>
    <w:rsid w:val="00D81B3F"/>
    <w:rsid w:val="00DA1844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C0A07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750F7"/>
    <w:rsid w:val="00F930E5"/>
    <w:rsid w:val="00F9741B"/>
    <w:rsid w:val="00F97EEE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9F9D5"/>
  <w15:docId w15:val="{2BADA17F-8DAD-4D7C-BB68-A55DE3BB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518A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F750F7"/>
    <w:pPr>
      <w:spacing w:before="240"/>
      <w:ind w:left="720"/>
    </w:pPr>
  </w:style>
  <w:style w:type="paragraph" w:styleId="aa">
    <w:name w:val="footnote text"/>
    <w:basedOn w:val="a"/>
    <w:link w:val="ab"/>
    <w:rsid w:val="00B512FD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512FD"/>
    <w:rPr>
      <w:rFonts w:ascii="David Transparent" w:hAnsi="David Transparent"/>
      <w:bCs/>
    </w:rPr>
  </w:style>
  <w:style w:type="character" w:styleId="ac">
    <w:name w:val="footnote reference"/>
    <w:basedOn w:val="a0"/>
    <w:rsid w:val="00B512FD"/>
    <w:rPr>
      <w:vertAlign w:val="superscript"/>
    </w:rPr>
  </w:style>
  <w:style w:type="character" w:styleId="ad">
    <w:name w:val="annotation reference"/>
    <w:basedOn w:val="a0"/>
    <w:semiHidden/>
    <w:unhideWhenUsed/>
    <w:rsid w:val="00C612C1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612C1"/>
    <w:rPr>
      <w:sz w:val="20"/>
      <w:szCs w:val="20"/>
    </w:rPr>
  </w:style>
  <w:style w:type="character" w:customStyle="1" w:styleId="af">
    <w:name w:val="טקסט הערה תו"/>
    <w:basedOn w:val="a0"/>
    <w:link w:val="ae"/>
    <w:semiHidden/>
    <w:rsid w:val="00C612C1"/>
    <w:rPr>
      <w:rFonts w:ascii="David Transparent" w:hAnsi="David Transparent"/>
      <w:bCs/>
    </w:rPr>
  </w:style>
  <w:style w:type="paragraph" w:styleId="af0">
    <w:name w:val="annotation subject"/>
    <w:basedOn w:val="ae"/>
    <w:next w:val="ae"/>
    <w:link w:val="af1"/>
    <w:semiHidden/>
    <w:unhideWhenUsed/>
    <w:rsid w:val="00C612C1"/>
    <w:rPr>
      <w:b/>
    </w:rPr>
  </w:style>
  <w:style w:type="character" w:customStyle="1" w:styleId="af1">
    <w:name w:val="נושא הערה תו"/>
    <w:basedOn w:val="af"/>
    <w:link w:val="af0"/>
    <w:semiHidden/>
    <w:rsid w:val="00C612C1"/>
    <w:rPr>
      <w:rFonts w:ascii="David Transparent" w:hAnsi="David Transpare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2021</Sbox_Year>
    <TaxCatchAll xmlns="3c294323-af6b-4405-a563-921b398dffd5">
      <Value>1616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תמיכות</TermName>
          <TermId xmlns="http://schemas.microsoft.com/office/infopath/2007/PartnerControls">b83c6465-22ed-4b8d-b90e-7a66185f6492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/>
    </sbox_tagTaxHTField>
    <Sbox_DocumentDate xmlns="98f8ca5d-79ec-4ab2-9b4b-45aa79a9026e">2021-10-26T21:00:00+00:00</Sbox_DocumentDate>
    <Sbox_Description xmlns="98f8ca5d-79ec-4ab2-9b4b-45aa79a9026e">&lt;p&gt;​סיכום&amp;#160;ישיבת ועדת תמיכות בתאריך 29.9.2021&lt;br&gt;&lt;br&gt;&lt;/p&gt;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2D70E393-73DE-47F2-8945-8295A77B50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064B25-021B-42D2-A22E-B7F6B25F866F}"/>
</file>

<file path=customXml/itemProps3.xml><?xml version="1.0" encoding="utf-8"?>
<ds:datastoreItem xmlns:ds="http://schemas.openxmlformats.org/officeDocument/2006/customXml" ds:itemID="{6C904AAD-A5C4-411B-A3CC-5F9DA8231D72}"/>
</file>

<file path=customXml/itemProps4.xml><?xml version="1.0" encoding="utf-8"?>
<ds:datastoreItem xmlns:ds="http://schemas.openxmlformats.org/officeDocument/2006/customXml" ds:itemID="{026F0365-664A-4B3C-B838-E4299E34AAA2}"/>
</file>

<file path=docProps/app.xml><?xml version="1.0" encoding="utf-8"?>
<Properties xmlns="http://schemas.openxmlformats.org/officeDocument/2006/extended-properties" xmlns:vt="http://schemas.openxmlformats.org/officeDocument/2006/docPropsVTypes">
  <Template>לוגו.dotx</Template>
  <TotalTime>81</TotalTime>
  <Pages>6</Pages>
  <Words>1211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</dc:title>
  <dc:creator>שירלי גביזון</dc:creator>
  <cp:lastModifiedBy>גילה גרטל</cp:lastModifiedBy>
  <cp:revision>20</cp:revision>
  <cp:lastPrinted>2021-09-30T09:54:00Z</cp:lastPrinted>
  <dcterms:created xsi:type="dcterms:W3CDTF">2021-09-30T07:40:00Z</dcterms:created>
  <dcterms:modified xsi:type="dcterms:W3CDTF">2021-10-25T19:21:00Z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2600;#חופש המידע:פרוטוקולים והחלטות:ועדת תמיכות|b83c6465-22ed-4b8d-b90e-7a66185f6492;#2941;# מסמכים|a298ab18-f0b3-47d0-942a-48dfac4140f8</vt:lpwstr>
  </property>
</Properties>
</file>