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5471A" w14:textId="77777777" w:rsidR="00185571" w:rsidRPr="00002D3E" w:rsidRDefault="00185571" w:rsidP="00185571">
      <w:pPr>
        <w:ind w:left="7200"/>
        <w:rPr>
          <w:rFonts w:cs="TopType Soncino"/>
          <w:b/>
          <w:bCs w:val="0"/>
          <w:sz w:val="28"/>
          <w:szCs w:val="28"/>
        </w:rPr>
      </w:pPr>
      <w:r w:rsidRPr="00002D3E">
        <w:rPr>
          <w:rFonts w:cs="TopType Soncino" w:hint="cs"/>
          <w:b/>
          <w:bCs w:val="0"/>
          <w:sz w:val="28"/>
          <w:szCs w:val="28"/>
          <w:rtl/>
        </w:rPr>
        <w:t>ל' חשון</w:t>
      </w:r>
      <w:r w:rsidRPr="00002D3E">
        <w:rPr>
          <w:rFonts w:cs="TopType Soncino"/>
          <w:b/>
          <w:bCs w:val="0"/>
          <w:sz w:val="28"/>
          <w:szCs w:val="28"/>
          <w:rtl/>
        </w:rPr>
        <w:t xml:space="preserve"> תש</w:t>
      </w:r>
      <w:r w:rsidRPr="00002D3E">
        <w:rPr>
          <w:rFonts w:cs="TopType Soncino" w:hint="cs"/>
          <w:b/>
          <w:bCs w:val="0"/>
          <w:sz w:val="28"/>
          <w:szCs w:val="28"/>
          <w:rtl/>
        </w:rPr>
        <w:t>"פ</w:t>
      </w:r>
    </w:p>
    <w:p w14:paraId="3C35AB54" w14:textId="77777777" w:rsidR="00185571" w:rsidRPr="00002D3E" w:rsidRDefault="00185571" w:rsidP="00185571">
      <w:pPr>
        <w:ind w:left="7200"/>
        <w:rPr>
          <w:rFonts w:cs="TopType Soncino"/>
          <w:b/>
          <w:bCs w:val="0"/>
          <w:sz w:val="28"/>
          <w:szCs w:val="28"/>
          <w:rtl/>
        </w:rPr>
      </w:pPr>
      <w:r w:rsidRPr="00002D3E">
        <w:rPr>
          <w:rFonts w:cs="TopType Soncino" w:hint="cs"/>
          <w:b/>
          <w:bCs w:val="0"/>
          <w:sz w:val="28"/>
          <w:szCs w:val="28"/>
          <w:rtl/>
        </w:rPr>
        <w:t>28 נובמבר 2019</w:t>
      </w:r>
    </w:p>
    <w:p w14:paraId="71FA8B28" w14:textId="77777777" w:rsidR="00185571" w:rsidRPr="00002D3E" w:rsidRDefault="00185571" w:rsidP="00185571">
      <w:pPr>
        <w:ind w:left="7200"/>
        <w:rPr>
          <w:rFonts w:cs="TopType Soncino"/>
          <w:b/>
          <w:bCs w:val="0"/>
          <w:sz w:val="28"/>
          <w:szCs w:val="28"/>
          <w:rtl/>
        </w:rPr>
      </w:pPr>
      <w:r w:rsidRPr="00002D3E">
        <w:rPr>
          <w:rFonts w:cs="TopType Soncino"/>
          <w:b/>
          <w:bCs w:val="0"/>
          <w:sz w:val="28"/>
          <w:szCs w:val="28"/>
          <w:rtl/>
        </w:rPr>
        <w:t>תמיכות/</w:t>
      </w:r>
      <w:r w:rsidR="00002D3E">
        <w:rPr>
          <w:rFonts w:cs="TopType Soncino" w:hint="cs"/>
          <w:b/>
          <w:bCs w:val="0"/>
          <w:sz w:val="28"/>
          <w:szCs w:val="28"/>
          <w:rtl/>
        </w:rPr>
        <w:t>467</w:t>
      </w:r>
    </w:p>
    <w:p w14:paraId="33B96EF9" w14:textId="77777777" w:rsidR="00185571" w:rsidRPr="00002D3E" w:rsidRDefault="00185571" w:rsidP="00185571">
      <w:pPr>
        <w:rPr>
          <w:rFonts w:cs="TopType Soncino"/>
          <w:b/>
          <w:bCs w:val="0"/>
          <w:sz w:val="28"/>
          <w:szCs w:val="28"/>
          <w:rtl/>
        </w:rPr>
      </w:pPr>
    </w:p>
    <w:p w14:paraId="6BE32098" w14:textId="77777777" w:rsidR="00185571" w:rsidRPr="00002D3E" w:rsidRDefault="00185571" w:rsidP="00185571">
      <w:pPr>
        <w:rPr>
          <w:rFonts w:cs="TopType Soncino"/>
          <w:b/>
          <w:bCs w:val="0"/>
          <w:sz w:val="28"/>
          <w:szCs w:val="28"/>
          <w:rtl/>
        </w:rPr>
      </w:pPr>
    </w:p>
    <w:p w14:paraId="07CEAC43" w14:textId="21B0AD6E" w:rsidR="00185571" w:rsidRPr="00002D3E" w:rsidRDefault="00185571" w:rsidP="00AA35BD">
      <w:pPr>
        <w:jc w:val="center"/>
        <w:outlineLvl w:val="0"/>
        <w:rPr>
          <w:rFonts w:cs="TopType Soncino"/>
          <w:sz w:val="28"/>
          <w:szCs w:val="28"/>
          <w:u w:val="single"/>
          <w:rtl/>
        </w:rPr>
      </w:pPr>
      <w:r w:rsidRPr="00002D3E">
        <w:rPr>
          <w:rFonts w:cs="TopType Soncino"/>
          <w:sz w:val="28"/>
          <w:szCs w:val="28"/>
          <w:u w:val="single"/>
          <w:rtl/>
        </w:rPr>
        <w:t xml:space="preserve">הנדון: סיכום ועדה מקצועית לענייני תמיכות מתאריך </w:t>
      </w:r>
      <w:r w:rsidR="00AA35BD">
        <w:rPr>
          <w:rFonts w:cs="TopType Soncino"/>
          <w:sz w:val="28"/>
          <w:szCs w:val="28"/>
          <w:u w:val="single"/>
          <w:rtl/>
        </w:rPr>
        <w:br/>
      </w:r>
      <w:r w:rsidRPr="00002D3E">
        <w:rPr>
          <w:rFonts w:cs="TopType Soncino" w:hint="cs"/>
          <w:sz w:val="28"/>
          <w:szCs w:val="28"/>
          <w:u w:val="single"/>
          <w:rtl/>
        </w:rPr>
        <w:t>27.11.19</w:t>
      </w:r>
    </w:p>
    <w:p w14:paraId="1EB33DA4" w14:textId="77777777" w:rsidR="00185571" w:rsidRPr="00002D3E" w:rsidRDefault="00185571" w:rsidP="00002D3E">
      <w:pPr>
        <w:rPr>
          <w:rFonts w:cs="TopType Soncino"/>
          <w:sz w:val="28"/>
          <w:szCs w:val="28"/>
          <w:u w:val="single"/>
          <w:rtl/>
        </w:rPr>
      </w:pPr>
    </w:p>
    <w:p w14:paraId="5D507200" w14:textId="77777777" w:rsidR="00185571" w:rsidRPr="00002D3E" w:rsidRDefault="00185571" w:rsidP="00185571">
      <w:pPr>
        <w:ind w:left="720"/>
        <w:rPr>
          <w:rFonts w:cs="TopType Soncino"/>
          <w:b/>
          <w:bCs w:val="0"/>
          <w:sz w:val="28"/>
          <w:szCs w:val="28"/>
          <w:rtl/>
        </w:rPr>
      </w:pPr>
      <w:r w:rsidRPr="00002D3E">
        <w:rPr>
          <w:rFonts w:cs="TopType Soncino"/>
          <w:b/>
          <w:bCs w:val="0"/>
          <w:sz w:val="28"/>
          <w:szCs w:val="28"/>
          <w:rtl/>
        </w:rPr>
        <w:t xml:space="preserve"> בתאריך</w:t>
      </w:r>
      <w:r w:rsidRPr="00002D3E">
        <w:rPr>
          <w:rFonts w:cs="TopType Soncino" w:hint="cs"/>
          <w:b/>
          <w:bCs w:val="0"/>
          <w:sz w:val="28"/>
          <w:szCs w:val="28"/>
          <w:rtl/>
        </w:rPr>
        <w:t xml:space="preserve"> 27.11.19 </w:t>
      </w:r>
      <w:r w:rsidRPr="00002D3E">
        <w:rPr>
          <w:rFonts w:cs="TopType Soncino"/>
          <w:b/>
          <w:bCs w:val="0"/>
          <w:sz w:val="28"/>
          <w:szCs w:val="28"/>
          <w:rtl/>
        </w:rPr>
        <w:t>התקיימה ישיבה בנושא שבנדון בה השתתפו:</w:t>
      </w:r>
    </w:p>
    <w:p w14:paraId="72325764" w14:textId="77777777" w:rsidR="00185571" w:rsidRPr="00002D3E" w:rsidRDefault="00185571" w:rsidP="00185571">
      <w:pPr>
        <w:ind w:left="720"/>
        <w:rPr>
          <w:rFonts w:cs="TopType Soncino"/>
          <w:b/>
          <w:bCs w:val="0"/>
          <w:sz w:val="28"/>
          <w:szCs w:val="28"/>
          <w:rtl/>
        </w:rPr>
      </w:pPr>
    </w:p>
    <w:p w14:paraId="104F9F07" w14:textId="77777777" w:rsidR="00185571" w:rsidRPr="00002D3E" w:rsidRDefault="00185571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מר 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יורם כהן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  <w:t>- מנכ"ל העירייה</w:t>
      </w:r>
    </w:p>
    <w:p w14:paraId="59948138" w14:textId="77777777" w:rsidR="00185571" w:rsidRPr="00002D3E" w:rsidRDefault="00185571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גב' עירית אביבי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="00E34A49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- גזברית העירייה</w:t>
      </w:r>
    </w:p>
    <w:p w14:paraId="312E2B98" w14:textId="77777777" w:rsidR="00185571" w:rsidRPr="00002D3E" w:rsidRDefault="00185571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עו"ד נילי ארז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="00E34A49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- יועצת משפטית</w:t>
      </w:r>
    </w:p>
    <w:p w14:paraId="534B2F6C" w14:textId="77777777" w:rsidR="00185571" w:rsidRPr="00002D3E" w:rsidRDefault="00185571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מר 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ארז טל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="00E34A49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- מהנדס העירייה</w:t>
      </w:r>
    </w:p>
    <w:p w14:paraId="06672DD6" w14:textId="77777777" w:rsidR="00EE4F26" w:rsidRPr="00002D3E" w:rsidRDefault="00EE4F26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גב' עדנה קאיקוב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ab/>
        <w:t>- מנהלת אגף גזברות</w:t>
      </w:r>
    </w:p>
    <w:p w14:paraId="3F5617ED" w14:textId="77777777" w:rsidR="00EE4F26" w:rsidRPr="00002D3E" w:rsidRDefault="00EE4F26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עו"ד רומית סמסון</w:t>
      </w:r>
      <w:r w:rsidR="00E34A49">
        <w:rPr>
          <w:rFonts w:ascii="Arial" w:hAnsi="Arial" w:cs="TopType Soncino"/>
          <w:b/>
          <w:bCs w:val="0"/>
          <w:sz w:val="28"/>
          <w:szCs w:val="28"/>
          <w:rtl/>
        </w:rPr>
        <w:tab/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ab/>
        <w:t>-</w:t>
      </w:r>
      <w:r w:rsidR="00A02A90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 </w:t>
      </w: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השירות המשפטי</w:t>
      </w:r>
    </w:p>
    <w:p w14:paraId="64E0A6E1" w14:textId="77777777" w:rsidR="00185571" w:rsidRPr="00002D3E" w:rsidRDefault="00185571" w:rsidP="00185571">
      <w:pPr>
        <w:ind w:left="720"/>
        <w:rPr>
          <w:rFonts w:ascii="Arial" w:hAnsi="Arial" w:cs="TopType Soncino"/>
          <w:b/>
          <w:bCs w:val="0"/>
          <w:sz w:val="28"/>
          <w:szCs w:val="28"/>
          <w:rtl/>
        </w:rPr>
      </w:pPr>
      <w:proofErr w:type="spellStart"/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והח"מ</w:t>
      </w:r>
      <w:proofErr w:type="spellEnd"/>
    </w:p>
    <w:p w14:paraId="196EE008" w14:textId="77777777" w:rsidR="00185571" w:rsidRPr="00002D3E" w:rsidRDefault="00185571" w:rsidP="00185571">
      <w:pPr>
        <w:rPr>
          <w:rFonts w:cs="TopType Soncino"/>
          <w:b/>
          <w:bCs w:val="0"/>
          <w:sz w:val="28"/>
          <w:szCs w:val="28"/>
          <w:rtl/>
        </w:rPr>
      </w:pPr>
    </w:p>
    <w:p w14:paraId="4D9541A9" w14:textId="77777777" w:rsidR="00185571" w:rsidRDefault="00390A34" w:rsidP="00390A34">
      <w:pPr>
        <w:pStyle w:val="a9"/>
        <w:numPr>
          <w:ilvl w:val="0"/>
          <w:numId w:val="22"/>
        </w:numPr>
        <w:rPr>
          <w:rFonts w:cs="TopType Soncino"/>
          <w:sz w:val="28"/>
          <w:szCs w:val="28"/>
          <w:u w:val="single"/>
        </w:rPr>
      </w:pPr>
      <w:r w:rsidRPr="00002D3E">
        <w:rPr>
          <w:rFonts w:cs="TopType Soncino" w:hint="cs"/>
          <w:sz w:val="28"/>
          <w:szCs w:val="28"/>
          <w:u w:val="single"/>
          <w:rtl/>
        </w:rPr>
        <w:t xml:space="preserve">תמיכה לבית החולים </w:t>
      </w:r>
      <w:proofErr w:type="spellStart"/>
      <w:r w:rsidRPr="00002D3E">
        <w:rPr>
          <w:rFonts w:cs="TopType Soncino" w:hint="cs"/>
          <w:sz w:val="28"/>
          <w:szCs w:val="28"/>
          <w:u w:val="single"/>
          <w:rtl/>
        </w:rPr>
        <w:t>לניאדו</w:t>
      </w:r>
      <w:proofErr w:type="spellEnd"/>
    </w:p>
    <w:p w14:paraId="3EC91AB5" w14:textId="77777777" w:rsidR="00185571" w:rsidRPr="00002D3E" w:rsidRDefault="00185571" w:rsidP="00AA35BD">
      <w:pPr>
        <w:pStyle w:val="a9"/>
        <w:numPr>
          <w:ilvl w:val="0"/>
          <w:numId w:val="23"/>
        </w:numPr>
        <w:spacing w:after="120"/>
        <w:ind w:left="1077" w:hanging="357"/>
        <w:contextualSpacing w:val="0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הועדה המקצועית לענייני תמיכות ממליצה בפני מועצת הע</w:t>
      </w:r>
      <w:r w:rsidR="001C23C8"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יר לאשר תמיכה לבי"ח </w:t>
      </w:r>
      <w:proofErr w:type="spellStart"/>
      <w:r w:rsidR="001C23C8" w:rsidRPr="00002D3E">
        <w:rPr>
          <w:rFonts w:ascii="Arial" w:hAnsi="Arial" w:cs="TopType Soncino"/>
          <w:b/>
          <w:bCs w:val="0"/>
          <w:sz w:val="28"/>
          <w:szCs w:val="28"/>
          <w:rtl/>
        </w:rPr>
        <w:t>לניאדו</w:t>
      </w:r>
      <w:proofErr w:type="spellEnd"/>
      <w:r w:rsidR="001C23C8"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ב</w:t>
      </w:r>
      <w:r w:rsidR="001C23C8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סך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</w:t>
      </w:r>
      <w:r w:rsidR="00A02A90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4,835,000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</w:t>
      </w:r>
      <w:r w:rsidR="00A02A90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ש"ח</w:t>
      </w:r>
      <w:r w:rsidR="00A02A90"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מסעיף ת</w:t>
      </w:r>
      <w:r w:rsidR="00A02A90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קציבי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1827011820 וזאת בהתאם לקריטריונים למתן תמיכות בנושא בריאות</w:t>
      </w:r>
      <w:r w:rsidR="00A02A90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.</w:t>
      </w:r>
    </w:p>
    <w:p w14:paraId="1234F234" w14:textId="77777777" w:rsidR="0004237B" w:rsidRPr="00002D3E" w:rsidRDefault="00457F17" w:rsidP="00AA35BD">
      <w:pPr>
        <w:pStyle w:val="a9"/>
        <w:numPr>
          <w:ilvl w:val="0"/>
          <w:numId w:val="23"/>
        </w:numPr>
        <w:spacing w:after="120"/>
        <w:ind w:left="1077" w:hanging="357"/>
        <w:contextualSpacing w:val="0"/>
        <w:jc w:val="both"/>
        <w:rPr>
          <w:rFonts w:ascii="Arial" w:hAnsi="Arial" w:cs="TopType Soncino"/>
          <w:b/>
          <w:bCs w:val="0"/>
          <w:sz w:val="28"/>
          <w:szCs w:val="28"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צו</w:t>
      </w:r>
      <w:r w:rsidR="0004237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ין שבית </w:t>
      </w:r>
      <w:r w:rsidR="00390A34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</w:t>
      </w:r>
      <w:r w:rsidR="0004237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חולים </w:t>
      </w:r>
      <w:proofErr w:type="spellStart"/>
      <w:r w:rsidR="0004237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לניאדו</w:t>
      </w:r>
      <w:proofErr w:type="spellEnd"/>
      <w:r w:rsidR="00D933C0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 ה</w:t>
      </w:r>
      <w:r w:rsidR="00963879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ציג ת</w:t>
      </w:r>
      <w:r w:rsidR="0004237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כנית בטיחות וזאת על פי דרישות ועדת תמיכות (סיכום הוועדה המקצועית לענייני תמיכות מתאריך 19.12.1</w:t>
      </w:r>
      <w:r w:rsidR="00963879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8</w:t>
      </w:r>
      <w:r w:rsidR="0004237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).</w:t>
      </w:r>
    </w:p>
    <w:p w14:paraId="6DFDDE7D" w14:textId="77777777" w:rsidR="009F74F2" w:rsidRDefault="00185571" w:rsidP="00AA35BD">
      <w:pPr>
        <w:pStyle w:val="a9"/>
        <w:numPr>
          <w:ilvl w:val="0"/>
          <w:numId w:val="23"/>
        </w:numPr>
        <w:spacing w:after="120"/>
        <w:ind w:left="1077" w:hanging="357"/>
        <w:contextualSpacing w:val="0"/>
        <w:jc w:val="both"/>
        <w:rPr>
          <w:rFonts w:ascii="Arial" w:hAnsi="Arial" w:cs="TopType Soncino"/>
          <w:b/>
          <w:bCs w:val="0"/>
          <w:sz w:val="28"/>
          <w:szCs w:val="28"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כמו כן, </w:t>
      </w:r>
      <w:proofErr w:type="spellStart"/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צויין</w:t>
      </w:r>
      <w:proofErr w:type="spellEnd"/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ב</w:t>
      </w:r>
      <w:r w:rsidR="00457F17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ו</w:t>
      </w: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ועדה שקב</w:t>
      </w:r>
      <w:r w:rsidR="007017C6" w:rsidRPr="00002D3E">
        <w:rPr>
          <w:rFonts w:ascii="Arial" w:hAnsi="Arial" w:cs="TopType Soncino"/>
          <w:b/>
          <w:bCs w:val="0"/>
          <w:sz w:val="28"/>
          <w:szCs w:val="28"/>
          <w:rtl/>
        </w:rPr>
        <w:t>לת תמיכה ב-20</w:t>
      </w:r>
      <w:r w:rsidR="007017C6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20</w:t>
      </w:r>
      <w:r w:rsidR="00C83FF9" w:rsidRPr="00002D3E">
        <w:rPr>
          <w:rFonts w:ascii="Arial" w:hAnsi="Arial" w:cs="TopType Soncino"/>
          <w:b/>
          <w:bCs w:val="0"/>
          <w:sz w:val="28"/>
          <w:szCs w:val="28"/>
          <w:rtl/>
        </w:rPr>
        <w:t xml:space="preserve"> מותנית בביצוע</w:t>
      </w:r>
      <w:r w:rsidR="00C83FF9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 תכנית </w:t>
      </w:r>
      <w:r w:rsidR="00B74993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</w:t>
      </w:r>
      <w:r w:rsidR="00C83FF9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בטיחות </w:t>
      </w:r>
      <w:r w:rsidR="00E603E7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שהוצגה ל</w:t>
      </w:r>
      <w:r w:rsidR="00EA21C5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וועדה ו</w:t>
      </w:r>
      <w:r w:rsidR="00E603E7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</w:t>
      </w:r>
      <w:r w:rsidR="00EA21C5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דרישות </w:t>
      </w:r>
      <w:r w:rsidR="00E603E7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</w:t>
      </w:r>
      <w:r w:rsidR="00EA21C5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נוספות של מהנדס העיר</w:t>
      </w:r>
      <w:r w:rsidR="00E603E7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 בנושא הסדרת היתרים.</w:t>
      </w:r>
    </w:p>
    <w:p w14:paraId="1450B0AF" w14:textId="77777777" w:rsidR="00F422F2" w:rsidRPr="00002D3E" w:rsidRDefault="00F422F2" w:rsidP="00AA35BD">
      <w:pPr>
        <w:pStyle w:val="a9"/>
        <w:numPr>
          <w:ilvl w:val="0"/>
          <w:numId w:val="23"/>
        </w:numPr>
        <w:spacing w:after="120"/>
        <w:ind w:left="1077" w:hanging="357"/>
        <w:contextualSpacing w:val="0"/>
        <w:jc w:val="both"/>
        <w:rPr>
          <w:rFonts w:ascii="Arial" w:hAnsi="Arial" w:cs="TopType Soncino"/>
          <w:b/>
          <w:bCs w:val="0"/>
          <w:sz w:val="28"/>
          <w:szCs w:val="28"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כספי התמיכה לא יעברו לחשבון בית החולים, אלא יקוזזו חובות בית החולים בגין ארנונה והיתרה תקוזז בגין חובות מים ואגרות.</w:t>
      </w:r>
    </w:p>
    <w:p w14:paraId="7696F0C1" w14:textId="77777777" w:rsidR="00390A34" w:rsidRPr="00002D3E" w:rsidRDefault="00390A34" w:rsidP="00390A34">
      <w:pPr>
        <w:pStyle w:val="a9"/>
        <w:rPr>
          <w:rFonts w:ascii="Arial" w:hAnsi="Arial" w:cs="TopType Soncino"/>
          <w:b/>
          <w:bCs w:val="0"/>
          <w:sz w:val="28"/>
          <w:szCs w:val="28"/>
          <w:rtl/>
        </w:rPr>
      </w:pPr>
    </w:p>
    <w:p w14:paraId="179F0B62" w14:textId="77777777" w:rsidR="00390A34" w:rsidRDefault="00390A34" w:rsidP="00C46CFE">
      <w:pPr>
        <w:pStyle w:val="a9"/>
        <w:numPr>
          <w:ilvl w:val="0"/>
          <w:numId w:val="22"/>
        </w:numPr>
        <w:jc w:val="both"/>
        <w:rPr>
          <w:rFonts w:ascii="Arial" w:hAnsi="Arial" w:cs="TopType Soncino"/>
          <w:sz w:val="28"/>
          <w:szCs w:val="28"/>
          <w:u w:val="single"/>
        </w:rPr>
      </w:pPr>
      <w:r w:rsidRPr="00002D3E">
        <w:rPr>
          <w:rFonts w:ascii="Arial" w:hAnsi="Arial" w:cs="TopType Soncino" w:hint="cs"/>
          <w:sz w:val="28"/>
          <w:szCs w:val="28"/>
          <w:u w:val="single"/>
          <w:rtl/>
        </w:rPr>
        <w:t>השלמת תמיכה לתנועות הנוער</w:t>
      </w:r>
    </w:p>
    <w:p w14:paraId="34F1FA0E" w14:textId="77777777" w:rsidR="00390A34" w:rsidRPr="00002D3E" w:rsidRDefault="00390A34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הועדה המקצועית לענייני תמיכות ממליצה בפני מועצת העיר לאשר השלמת תמיכה לתנועות הנוער מסעיף תקציבי 1827002800 וזאת</w:t>
      </w:r>
      <w:r w:rsidR="00EA3C8B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 xml:space="preserve"> בעקבות </w:t>
      </w:r>
      <w:r w:rsidR="00C46CFE"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עדכון תקציב בסעיף זה (תוספת 100,000 ש"ח):</w:t>
      </w:r>
    </w:p>
    <w:p w14:paraId="618D32A2" w14:textId="77777777" w:rsidR="00301E6E" w:rsidRPr="00002D3E" w:rsidRDefault="00301E6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מכבי הצעיר- 7,772 ₪</w:t>
      </w:r>
    </w:p>
    <w:p w14:paraId="00DC6E83" w14:textId="77777777" w:rsidR="00301E6E" w:rsidRPr="00002D3E" w:rsidRDefault="00301E6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בני עקיבא- 46,892 ₪</w:t>
      </w:r>
    </w:p>
    <w:p w14:paraId="23883C28" w14:textId="77777777" w:rsidR="00301E6E" w:rsidRPr="00002D3E" w:rsidRDefault="00301E6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lastRenderedPageBreak/>
        <w:t>אריאל- 10,362 ₪</w:t>
      </w:r>
    </w:p>
    <w:p w14:paraId="3C789696" w14:textId="77777777" w:rsidR="00301E6E" w:rsidRPr="00002D3E" w:rsidRDefault="00301E6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הצופים- 31,088 ₪</w:t>
      </w:r>
    </w:p>
    <w:p w14:paraId="7935C57A" w14:textId="77777777" w:rsidR="00301E6E" w:rsidRPr="00002D3E" w:rsidRDefault="00C46CF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הנוער העובד והלומד- 3,886 ₪</w:t>
      </w:r>
    </w:p>
    <w:p w14:paraId="1EE5DEB2" w14:textId="77777777" w:rsidR="00C46CFE" w:rsidRDefault="00C46CF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</w:p>
    <w:p w14:paraId="739D126D" w14:textId="77777777" w:rsidR="00002D3E" w:rsidRPr="00002D3E" w:rsidRDefault="00002D3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</w:p>
    <w:p w14:paraId="6BD8CF8A" w14:textId="77777777" w:rsidR="00301E6E" w:rsidRPr="00002D3E" w:rsidRDefault="00C46CF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 w:hint="cs"/>
          <w:b/>
          <w:bCs w:val="0"/>
          <w:sz w:val="28"/>
          <w:szCs w:val="28"/>
          <w:rtl/>
        </w:rPr>
        <w:t>מצ"ב חישוב חלוקת תמיכה לתנועות הנוער על פי הקריטריונים לחלוקה.</w:t>
      </w:r>
    </w:p>
    <w:p w14:paraId="779EC95B" w14:textId="77777777" w:rsidR="00301E6E" w:rsidRPr="00002D3E" w:rsidRDefault="00301E6E" w:rsidP="00390A34">
      <w:pPr>
        <w:pStyle w:val="a9"/>
        <w:jc w:val="both"/>
        <w:rPr>
          <w:rFonts w:ascii="Arial" w:hAnsi="Arial" w:cs="TopType Soncino"/>
          <w:b/>
          <w:bCs w:val="0"/>
          <w:sz w:val="28"/>
          <w:szCs w:val="28"/>
          <w:rtl/>
        </w:rPr>
      </w:pPr>
    </w:p>
    <w:p w14:paraId="50D60B90" w14:textId="77777777" w:rsidR="00185571" w:rsidRPr="00002D3E" w:rsidRDefault="00185571" w:rsidP="00AA35BD">
      <w:pPr>
        <w:tabs>
          <w:tab w:val="left" w:pos="1858"/>
        </w:tabs>
        <w:spacing w:before="600"/>
        <w:ind w:left="2880" w:firstLine="1860"/>
        <w:jc w:val="center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בכבוד רב,</w:t>
      </w:r>
    </w:p>
    <w:p w14:paraId="3E866788" w14:textId="77777777" w:rsidR="00185571" w:rsidRPr="00002D3E" w:rsidRDefault="00185571" w:rsidP="00185571">
      <w:pPr>
        <w:ind w:left="4738"/>
        <w:jc w:val="center"/>
        <w:rPr>
          <w:rFonts w:ascii="Arial" w:hAnsi="Arial" w:cs="TopType Soncino"/>
          <w:b/>
          <w:bCs w:val="0"/>
          <w:sz w:val="28"/>
          <w:szCs w:val="28"/>
          <w:rtl/>
        </w:rPr>
      </w:pPr>
    </w:p>
    <w:p w14:paraId="453EAC8A" w14:textId="77777777" w:rsidR="00185571" w:rsidRPr="00002D3E" w:rsidRDefault="00185571" w:rsidP="00185571">
      <w:pPr>
        <w:ind w:left="4738"/>
        <w:jc w:val="center"/>
        <w:rPr>
          <w:rFonts w:ascii="Arial" w:hAnsi="Arial" w:cs="TopType Soncino"/>
          <w:b/>
          <w:bCs w:val="0"/>
          <w:sz w:val="28"/>
          <w:szCs w:val="28"/>
          <w:rtl/>
        </w:rPr>
      </w:pPr>
      <w:smartTag w:uri="urn:schemas-microsoft-com:office:smarttags" w:element="PersonName">
        <w:r w:rsidRPr="00002D3E">
          <w:rPr>
            <w:rFonts w:ascii="Arial" w:hAnsi="Arial" w:cs="TopType Soncino"/>
            <w:b/>
            <w:bCs w:val="0"/>
            <w:sz w:val="28"/>
            <w:szCs w:val="28"/>
            <w:rtl/>
          </w:rPr>
          <w:t>מרק זלובינסקי</w:t>
        </w:r>
      </w:smartTag>
    </w:p>
    <w:p w14:paraId="106E05B3" w14:textId="77777777" w:rsidR="00185571" w:rsidRPr="00002D3E" w:rsidRDefault="00185571" w:rsidP="00185571">
      <w:pPr>
        <w:ind w:left="4738"/>
        <w:jc w:val="center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ע. מנכ"ל העירייה</w:t>
      </w:r>
    </w:p>
    <w:p w14:paraId="67DD5627" w14:textId="77777777" w:rsidR="00185571" w:rsidRPr="00002D3E" w:rsidRDefault="00185571" w:rsidP="00185571">
      <w:pPr>
        <w:ind w:left="4738"/>
        <w:jc w:val="center"/>
        <w:rPr>
          <w:rFonts w:ascii="Arial" w:hAnsi="Arial" w:cs="TopType Soncino"/>
          <w:b/>
          <w:bCs w:val="0"/>
          <w:sz w:val="28"/>
          <w:szCs w:val="28"/>
          <w:rtl/>
        </w:rPr>
      </w:pPr>
      <w:r w:rsidRPr="00002D3E">
        <w:rPr>
          <w:rFonts w:ascii="Arial" w:hAnsi="Arial" w:cs="TopType Soncino"/>
          <w:b/>
          <w:bCs w:val="0"/>
          <w:sz w:val="28"/>
          <w:szCs w:val="28"/>
          <w:rtl/>
        </w:rPr>
        <w:t>רכז הועדה</w:t>
      </w:r>
    </w:p>
    <w:p w14:paraId="313F03DD" w14:textId="77777777" w:rsidR="00185571" w:rsidRPr="00002D3E" w:rsidRDefault="00185571" w:rsidP="00185571">
      <w:pPr>
        <w:rPr>
          <w:rFonts w:cs="TopType Soncino"/>
          <w:b/>
          <w:bCs w:val="0"/>
          <w:sz w:val="28"/>
          <w:szCs w:val="28"/>
          <w:rtl/>
        </w:rPr>
      </w:pPr>
    </w:p>
    <w:p w14:paraId="59840C20" w14:textId="77777777" w:rsidR="00A87577" w:rsidRPr="00002D3E" w:rsidRDefault="00A87577" w:rsidP="005A3EB1">
      <w:pPr>
        <w:rPr>
          <w:rFonts w:cs="TopType Soncino"/>
        </w:rPr>
      </w:pPr>
    </w:p>
    <w:sectPr w:rsidR="00A87577" w:rsidRPr="00002D3E" w:rsidSect="0023178A">
      <w:headerReference w:type="default" r:id="rId8"/>
      <w:footerReference w:type="default" r:id="rId9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6C1CE" w14:textId="77777777" w:rsidR="003F2040" w:rsidRDefault="003F2040">
      <w:r>
        <w:separator/>
      </w:r>
    </w:p>
  </w:endnote>
  <w:endnote w:type="continuationSeparator" w:id="0">
    <w:p w14:paraId="78D3777C" w14:textId="77777777" w:rsidR="003F2040" w:rsidRDefault="003F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98FCA" w14:textId="77777777" w:rsidR="0019390C" w:rsidRDefault="0019390C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1E2DE2A5" w14:textId="77777777" w:rsidR="0019390C" w:rsidRPr="002F78B4" w:rsidRDefault="0019390C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615C9880" w14:textId="77777777" w:rsidR="0019390C" w:rsidRPr="002C17A8" w:rsidRDefault="0019390C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color w:val="21598B"/>
        <w:sz w:val="28"/>
      </w:rPr>
      <w:t xml:space="preserve"> man</w:t>
    </w:r>
    <w:r>
      <w:rPr>
        <w:rFonts w:ascii="Arial" w:hAnsi="Arial" w:cs="Arial"/>
        <w:b/>
        <w:color w:val="21598B"/>
        <w:sz w:val="28"/>
      </w:rPr>
      <w:t>c</w:t>
    </w:r>
    <w:r w:rsidRPr="002C17A8">
      <w:rPr>
        <w:rFonts w:ascii="Arial" w:hAnsi="Arial" w:cs="Arial"/>
        <w:b/>
        <w:color w:val="21598B"/>
        <w:sz w:val="28"/>
      </w:rPr>
      <w:t>al@netanya.muni.il</w:t>
    </w:r>
  </w:p>
  <w:p w14:paraId="3853538F" w14:textId="77777777" w:rsidR="0019390C" w:rsidRPr="000A535B" w:rsidRDefault="0019390C" w:rsidP="001E2B79">
    <w:pPr>
      <w:pStyle w:val="a4"/>
      <w:spacing w:before="120"/>
      <w:jc w:val="center"/>
      <w:rPr>
        <w:color w:val="21598B"/>
        <w:szCs w:val="20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14:paraId="6FB96A11" w14:textId="77777777" w:rsidR="0019390C" w:rsidRPr="00D33D39" w:rsidRDefault="0019390C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3917D" w14:textId="77777777" w:rsidR="003F2040" w:rsidRDefault="003F2040">
      <w:r>
        <w:separator/>
      </w:r>
    </w:p>
  </w:footnote>
  <w:footnote w:type="continuationSeparator" w:id="0">
    <w:p w14:paraId="00CEBD2A" w14:textId="77777777" w:rsidR="003F2040" w:rsidRDefault="003F2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CC449" w14:textId="77777777" w:rsidR="0019390C" w:rsidRDefault="0019390C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5C1358A4" wp14:editId="7ABFA656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2" name="תמונה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2F6DE" w14:textId="77777777" w:rsidR="0019390C" w:rsidRDefault="0019390C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 wp14:anchorId="42D776DA" wp14:editId="255D18B8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4" name="תמונה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14:paraId="3D656E07" w14:textId="77777777" w:rsidR="0019390C" w:rsidRDefault="0019390C" w:rsidP="006973A0">
    <w:pPr>
      <w:pStyle w:val="a3"/>
      <w:rPr>
        <w:rFonts w:cs="David"/>
        <w:color w:val="365F91"/>
        <w:sz w:val="32"/>
        <w:szCs w:val="32"/>
        <w:rtl/>
      </w:rPr>
    </w:pPr>
  </w:p>
  <w:p w14:paraId="773AD20A" w14:textId="77777777" w:rsidR="008C3B4D" w:rsidRDefault="008C3B4D" w:rsidP="00173517">
    <w:pPr>
      <w:pStyle w:val="a3"/>
      <w:tabs>
        <w:tab w:val="clear" w:pos="4153"/>
        <w:tab w:val="clear" w:pos="8306"/>
        <w:tab w:val="left" w:pos="970"/>
      </w:tabs>
      <w:rPr>
        <w:rFonts w:cs="David"/>
        <w:color w:val="365F91"/>
        <w:sz w:val="32"/>
        <w:szCs w:val="32"/>
        <w:rtl/>
      </w:rPr>
    </w:pPr>
  </w:p>
  <w:p w14:paraId="2698BF1F" w14:textId="77777777" w:rsidR="008C3B4D" w:rsidRPr="008C3B4D" w:rsidRDefault="008C3B4D" w:rsidP="00173517">
    <w:pPr>
      <w:pStyle w:val="a3"/>
      <w:tabs>
        <w:tab w:val="clear" w:pos="4153"/>
        <w:tab w:val="clear" w:pos="8306"/>
        <w:tab w:val="left" w:pos="970"/>
      </w:tabs>
      <w:rPr>
        <w:rFonts w:cs="David"/>
        <w:color w:val="365F91"/>
        <w:sz w:val="22"/>
        <w:szCs w:val="22"/>
        <w:rtl/>
      </w:rPr>
    </w:pPr>
  </w:p>
  <w:p w14:paraId="4CE8DAE8" w14:textId="77777777" w:rsidR="0019390C" w:rsidRPr="00173517" w:rsidRDefault="0019390C" w:rsidP="00173517">
    <w:pPr>
      <w:pStyle w:val="a3"/>
      <w:tabs>
        <w:tab w:val="clear" w:pos="4153"/>
        <w:tab w:val="clear" w:pos="8306"/>
        <w:tab w:val="left" w:pos="970"/>
      </w:tabs>
      <w:rPr>
        <w:rFonts w:cs="David"/>
        <w:color w:val="365F91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4532A"/>
    <w:multiLevelType w:val="hybridMultilevel"/>
    <w:tmpl w:val="A76A0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473C6"/>
    <w:multiLevelType w:val="hybridMultilevel"/>
    <w:tmpl w:val="6C206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522FF"/>
    <w:multiLevelType w:val="hybridMultilevel"/>
    <w:tmpl w:val="D62ACBB4"/>
    <w:lvl w:ilvl="0" w:tplc="DE58847A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224813"/>
    <w:multiLevelType w:val="hybridMultilevel"/>
    <w:tmpl w:val="31FE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42F40"/>
    <w:multiLevelType w:val="hybridMultilevel"/>
    <w:tmpl w:val="957AF3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9A69B6"/>
    <w:multiLevelType w:val="hybridMultilevel"/>
    <w:tmpl w:val="5874E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B1C54"/>
    <w:multiLevelType w:val="hybridMultilevel"/>
    <w:tmpl w:val="3D880D3C"/>
    <w:lvl w:ilvl="0" w:tplc="F192107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F4CC9"/>
    <w:multiLevelType w:val="hybridMultilevel"/>
    <w:tmpl w:val="45ECD1BE"/>
    <w:lvl w:ilvl="0" w:tplc="ADAA087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1B59EC"/>
    <w:multiLevelType w:val="hybridMultilevel"/>
    <w:tmpl w:val="913873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B7F81480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AA4C04"/>
    <w:multiLevelType w:val="hybridMultilevel"/>
    <w:tmpl w:val="5898440A"/>
    <w:lvl w:ilvl="0" w:tplc="44A60F74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C5DC1"/>
    <w:multiLevelType w:val="hybridMultilevel"/>
    <w:tmpl w:val="A7CCB324"/>
    <w:lvl w:ilvl="0" w:tplc="E384F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34826"/>
    <w:multiLevelType w:val="hybridMultilevel"/>
    <w:tmpl w:val="59F0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E535A"/>
    <w:multiLevelType w:val="hybridMultilevel"/>
    <w:tmpl w:val="CF488B72"/>
    <w:lvl w:ilvl="0" w:tplc="906ABED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F03F5E"/>
    <w:multiLevelType w:val="hybridMultilevel"/>
    <w:tmpl w:val="9900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026C0"/>
    <w:multiLevelType w:val="hybridMultilevel"/>
    <w:tmpl w:val="2F0C3972"/>
    <w:lvl w:ilvl="0" w:tplc="3DBCE5A0">
      <w:start w:val="1"/>
      <w:numFmt w:val="hebrew1"/>
      <w:lvlText w:val="%1."/>
      <w:lvlJc w:val="left"/>
      <w:pPr>
        <w:ind w:left="720" w:hanging="360"/>
      </w:pPr>
      <w:rPr>
        <w:rFonts w:ascii="Arial" w:hAnsi="Arial" w:cs="TopType Soncino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37D4B"/>
    <w:multiLevelType w:val="hybridMultilevel"/>
    <w:tmpl w:val="0EE85D36"/>
    <w:lvl w:ilvl="0" w:tplc="04090013">
      <w:start w:val="1"/>
      <w:numFmt w:val="hebrew1"/>
      <w:lvlText w:val="%1."/>
      <w:lvlJc w:val="center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58625FE8"/>
    <w:multiLevelType w:val="hybridMultilevel"/>
    <w:tmpl w:val="E8AA76DA"/>
    <w:lvl w:ilvl="0" w:tplc="A6CC76BE">
      <w:start w:val="27"/>
      <w:numFmt w:val="bullet"/>
      <w:lvlText w:val="-"/>
      <w:lvlJc w:val="left"/>
      <w:pPr>
        <w:ind w:left="1004" w:hanging="360"/>
      </w:pPr>
      <w:rPr>
        <w:rFonts w:ascii="David Transparent" w:eastAsia="Times New Roman" w:hAnsi="David Transparent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8684F00"/>
    <w:multiLevelType w:val="hybridMultilevel"/>
    <w:tmpl w:val="55480D88"/>
    <w:lvl w:ilvl="0" w:tplc="7E3672D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C96888"/>
    <w:multiLevelType w:val="hybridMultilevel"/>
    <w:tmpl w:val="E0827DCA"/>
    <w:lvl w:ilvl="0" w:tplc="B1AEF1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B0023D"/>
    <w:multiLevelType w:val="hybridMultilevel"/>
    <w:tmpl w:val="3B2ED116"/>
    <w:lvl w:ilvl="0" w:tplc="4CBA144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B27AE3"/>
    <w:multiLevelType w:val="hybridMultilevel"/>
    <w:tmpl w:val="A52281EE"/>
    <w:lvl w:ilvl="0" w:tplc="93DE1018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966F7"/>
    <w:multiLevelType w:val="hybridMultilevel"/>
    <w:tmpl w:val="8520B816"/>
    <w:lvl w:ilvl="0" w:tplc="02A4897A">
      <w:start w:val="1"/>
      <w:numFmt w:val="bullet"/>
      <w:lvlText w:val="-"/>
      <w:lvlJc w:val="left"/>
      <w:pPr>
        <w:ind w:left="644" w:hanging="360"/>
      </w:pPr>
      <w:rPr>
        <w:rFonts w:ascii="David Transparent" w:eastAsia="Times New Roman" w:hAnsi="David Transparent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5"/>
  </w:num>
  <w:num w:numId="12">
    <w:abstractNumId w:val="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0"/>
  </w:num>
  <w:num w:numId="17">
    <w:abstractNumId w:val="19"/>
  </w:num>
  <w:num w:numId="18">
    <w:abstractNumId w:val="2"/>
  </w:num>
  <w:num w:numId="19">
    <w:abstractNumId w:val="21"/>
  </w:num>
  <w:num w:numId="20">
    <w:abstractNumId w:val="1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4D"/>
    <w:rsid w:val="00002D3E"/>
    <w:rsid w:val="00002E49"/>
    <w:rsid w:val="00017B00"/>
    <w:rsid w:val="00022574"/>
    <w:rsid w:val="00030254"/>
    <w:rsid w:val="000314DF"/>
    <w:rsid w:val="000316AE"/>
    <w:rsid w:val="00031B2B"/>
    <w:rsid w:val="0003400A"/>
    <w:rsid w:val="00037B0D"/>
    <w:rsid w:val="000416F0"/>
    <w:rsid w:val="0004237B"/>
    <w:rsid w:val="00045CEC"/>
    <w:rsid w:val="00053A0A"/>
    <w:rsid w:val="00053BA7"/>
    <w:rsid w:val="0006092D"/>
    <w:rsid w:val="00062D38"/>
    <w:rsid w:val="00065172"/>
    <w:rsid w:val="00070D62"/>
    <w:rsid w:val="0007178B"/>
    <w:rsid w:val="000719D9"/>
    <w:rsid w:val="00071A54"/>
    <w:rsid w:val="00074696"/>
    <w:rsid w:val="0008565F"/>
    <w:rsid w:val="0009269E"/>
    <w:rsid w:val="000A134C"/>
    <w:rsid w:val="000A535B"/>
    <w:rsid w:val="000B1C81"/>
    <w:rsid w:val="000B2754"/>
    <w:rsid w:val="000D0CC5"/>
    <w:rsid w:val="000D1FB0"/>
    <w:rsid w:val="000D3288"/>
    <w:rsid w:val="000D672C"/>
    <w:rsid w:val="000D69C8"/>
    <w:rsid w:val="000D6CAC"/>
    <w:rsid w:val="000E1FE0"/>
    <w:rsid w:val="000E245A"/>
    <w:rsid w:val="000E3F8E"/>
    <w:rsid w:val="000E7E3E"/>
    <w:rsid w:val="000F3050"/>
    <w:rsid w:val="00111280"/>
    <w:rsid w:val="00111CF4"/>
    <w:rsid w:val="00112E1F"/>
    <w:rsid w:val="0011475E"/>
    <w:rsid w:val="001162A7"/>
    <w:rsid w:val="00116E80"/>
    <w:rsid w:val="001222E8"/>
    <w:rsid w:val="0012240D"/>
    <w:rsid w:val="0012480A"/>
    <w:rsid w:val="0012793D"/>
    <w:rsid w:val="00130D83"/>
    <w:rsid w:val="001318CD"/>
    <w:rsid w:val="00145B48"/>
    <w:rsid w:val="001624F9"/>
    <w:rsid w:val="001707AC"/>
    <w:rsid w:val="00170F1A"/>
    <w:rsid w:val="00173517"/>
    <w:rsid w:val="00173DA2"/>
    <w:rsid w:val="00181E6D"/>
    <w:rsid w:val="00185571"/>
    <w:rsid w:val="0019390C"/>
    <w:rsid w:val="001B306A"/>
    <w:rsid w:val="001B32B0"/>
    <w:rsid w:val="001C23C8"/>
    <w:rsid w:val="001D4497"/>
    <w:rsid w:val="001D6E64"/>
    <w:rsid w:val="001D73A1"/>
    <w:rsid w:val="001E0ACE"/>
    <w:rsid w:val="001E160C"/>
    <w:rsid w:val="001E2B79"/>
    <w:rsid w:val="001E5C86"/>
    <w:rsid w:val="00200AB8"/>
    <w:rsid w:val="002039A1"/>
    <w:rsid w:val="002044AD"/>
    <w:rsid w:val="00207C41"/>
    <w:rsid w:val="00211DF6"/>
    <w:rsid w:val="0021437D"/>
    <w:rsid w:val="00217EA8"/>
    <w:rsid w:val="002233FF"/>
    <w:rsid w:val="0023178A"/>
    <w:rsid w:val="00231917"/>
    <w:rsid w:val="0023410D"/>
    <w:rsid w:val="0023674D"/>
    <w:rsid w:val="00237280"/>
    <w:rsid w:val="00242376"/>
    <w:rsid w:val="00242452"/>
    <w:rsid w:val="00242D5D"/>
    <w:rsid w:val="00247733"/>
    <w:rsid w:val="00253A71"/>
    <w:rsid w:val="00254BD4"/>
    <w:rsid w:val="00256731"/>
    <w:rsid w:val="00257533"/>
    <w:rsid w:val="00261C28"/>
    <w:rsid w:val="002715F3"/>
    <w:rsid w:val="0027558F"/>
    <w:rsid w:val="00281C93"/>
    <w:rsid w:val="00283E0C"/>
    <w:rsid w:val="0028434C"/>
    <w:rsid w:val="00287BB7"/>
    <w:rsid w:val="002A12D2"/>
    <w:rsid w:val="002A6912"/>
    <w:rsid w:val="002B2899"/>
    <w:rsid w:val="002B2EBA"/>
    <w:rsid w:val="002B5A40"/>
    <w:rsid w:val="002C0D03"/>
    <w:rsid w:val="002C17A8"/>
    <w:rsid w:val="002C1943"/>
    <w:rsid w:val="002C73D4"/>
    <w:rsid w:val="002D173A"/>
    <w:rsid w:val="002D63B5"/>
    <w:rsid w:val="002D7BC3"/>
    <w:rsid w:val="002E70C1"/>
    <w:rsid w:val="002E7102"/>
    <w:rsid w:val="002F0DBD"/>
    <w:rsid w:val="002F3D8C"/>
    <w:rsid w:val="002F7481"/>
    <w:rsid w:val="002F75A0"/>
    <w:rsid w:val="002F78B4"/>
    <w:rsid w:val="00301E6E"/>
    <w:rsid w:val="00304A4C"/>
    <w:rsid w:val="0031127D"/>
    <w:rsid w:val="00314AE9"/>
    <w:rsid w:val="003403F9"/>
    <w:rsid w:val="003409C3"/>
    <w:rsid w:val="00346DA1"/>
    <w:rsid w:val="00350AD0"/>
    <w:rsid w:val="003547B7"/>
    <w:rsid w:val="003566C2"/>
    <w:rsid w:val="0036124B"/>
    <w:rsid w:val="00362D9E"/>
    <w:rsid w:val="00364CCA"/>
    <w:rsid w:val="00365D97"/>
    <w:rsid w:val="0037287F"/>
    <w:rsid w:val="00374CAD"/>
    <w:rsid w:val="00377E28"/>
    <w:rsid w:val="00377F86"/>
    <w:rsid w:val="00384A2C"/>
    <w:rsid w:val="00390A34"/>
    <w:rsid w:val="003925AB"/>
    <w:rsid w:val="003A0D2D"/>
    <w:rsid w:val="003A2CD3"/>
    <w:rsid w:val="003A2F70"/>
    <w:rsid w:val="003A7E89"/>
    <w:rsid w:val="003B0407"/>
    <w:rsid w:val="003C607C"/>
    <w:rsid w:val="003D7FEF"/>
    <w:rsid w:val="003E1A4B"/>
    <w:rsid w:val="003E1FEF"/>
    <w:rsid w:val="003E2059"/>
    <w:rsid w:val="003E2A5E"/>
    <w:rsid w:val="003E3949"/>
    <w:rsid w:val="003F2040"/>
    <w:rsid w:val="003F559C"/>
    <w:rsid w:val="0040129F"/>
    <w:rsid w:val="00402644"/>
    <w:rsid w:val="00405A91"/>
    <w:rsid w:val="00405BF6"/>
    <w:rsid w:val="00411B2D"/>
    <w:rsid w:val="0041545D"/>
    <w:rsid w:val="0042499B"/>
    <w:rsid w:val="00425134"/>
    <w:rsid w:val="00435B7C"/>
    <w:rsid w:val="0044709F"/>
    <w:rsid w:val="00447EF4"/>
    <w:rsid w:val="0045518B"/>
    <w:rsid w:val="00457F17"/>
    <w:rsid w:val="00460F92"/>
    <w:rsid w:val="00461CEB"/>
    <w:rsid w:val="00463255"/>
    <w:rsid w:val="0047060B"/>
    <w:rsid w:val="00471A60"/>
    <w:rsid w:val="004803EF"/>
    <w:rsid w:val="00493842"/>
    <w:rsid w:val="00494423"/>
    <w:rsid w:val="00496BC0"/>
    <w:rsid w:val="004A5367"/>
    <w:rsid w:val="004A54C0"/>
    <w:rsid w:val="004B7361"/>
    <w:rsid w:val="004B7A2D"/>
    <w:rsid w:val="004C09B3"/>
    <w:rsid w:val="004C2283"/>
    <w:rsid w:val="004C6048"/>
    <w:rsid w:val="004D1630"/>
    <w:rsid w:val="004D1D2D"/>
    <w:rsid w:val="004D490C"/>
    <w:rsid w:val="004D60FE"/>
    <w:rsid w:val="004D6EB8"/>
    <w:rsid w:val="004D7B67"/>
    <w:rsid w:val="004E0119"/>
    <w:rsid w:val="004E0230"/>
    <w:rsid w:val="004F1606"/>
    <w:rsid w:val="004F2FA6"/>
    <w:rsid w:val="004F461C"/>
    <w:rsid w:val="004F6E7B"/>
    <w:rsid w:val="00503750"/>
    <w:rsid w:val="0050563B"/>
    <w:rsid w:val="00506CAB"/>
    <w:rsid w:val="00510435"/>
    <w:rsid w:val="00510585"/>
    <w:rsid w:val="005263BE"/>
    <w:rsid w:val="00556708"/>
    <w:rsid w:val="00565C87"/>
    <w:rsid w:val="00566E65"/>
    <w:rsid w:val="005670E6"/>
    <w:rsid w:val="005723C8"/>
    <w:rsid w:val="00575631"/>
    <w:rsid w:val="005868BC"/>
    <w:rsid w:val="00587746"/>
    <w:rsid w:val="00591785"/>
    <w:rsid w:val="005931AC"/>
    <w:rsid w:val="00597165"/>
    <w:rsid w:val="005A0908"/>
    <w:rsid w:val="005A3EB1"/>
    <w:rsid w:val="005A42D0"/>
    <w:rsid w:val="005B2F7F"/>
    <w:rsid w:val="005B3AE1"/>
    <w:rsid w:val="005B3D08"/>
    <w:rsid w:val="005B496A"/>
    <w:rsid w:val="005C374B"/>
    <w:rsid w:val="005C6792"/>
    <w:rsid w:val="005C75AA"/>
    <w:rsid w:val="005D41F4"/>
    <w:rsid w:val="005E317F"/>
    <w:rsid w:val="005E3796"/>
    <w:rsid w:val="005E5829"/>
    <w:rsid w:val="005E6232"/>
    <w:rsid w:val="005F33CF"/>
    <w:rsid w:val="005F6DB8"/>
    <w:rsid w:val="006033A6"/>
    <w:rsid w:val="006119C4"/>
    <w:rsid w:val="00612A6E"/>
    <w:rsid w:val="00614C0D"/>
    <w:rsid w:val="006208E1"/>
    <w:rsid w:val="00624F8B"/>
    <w:rsid w:val="00635446"/>
    <w:rsid w:val="00637BFF"/>
    <w:rsid w:val="00641E34"/>
    <w:rsid w:val="006630F3"/>
    <w:rsid w:val="0067098C"/>
    <w:rsid w:val="00673001"/>
    <w:rsid w:val="00674BD8"/>
    <w:rsid w:val="00674E54"/>
    <w:rsid w:val="00680F20"/>
    <w:rsid w:val="006816FC"/>
    <w:rsid w:val="00681F29"/>
    <w:rsid w:val="0068276B"/>
    <w:rsid w:val="0068691C"/>
    <w:rsid w:val="0069247C"/>
    <w:rsid w:val="0069506A"/>
    <w:rsid w:val="00696412"/>
    <w:rsid w:val="00696556"/>
    <w:rsid w:val="006973A0"/>
    <w:rsid w:val="006A01F3"/>
    <w:rsid w:val="006A1D68"/>
    <w:rsid w:val="006A7AA7"/>
    <w:rsid w:val="006B0645"/>
    <w:rsid w:val="006B1201"/>
    <w:rsid w:val="006B3049"/>
    <w:rsid w:val="006B4E70"/>
    <w:rsid w:val="006B772C"/>
    <w:rsid w:val="006C0AE0"/>
    <w:rsid w:val="006C2B8C"/>
    <w:rsid w:val="006C2C7E"/>
    <w:rsid w:val="006C6DFB"/>
    <w:rsid w:val="006C757E"/>
    <w:rsid w:val="006C7A12"/>
    <w:rsid w:val="006D5424"/>
    <w:rsid w:val="006D7AF6"/>
    <w:rsid w:val="006E263D"/>
    <w:rsid w:val="006E7BD8"/>
    <w:rsid w:val="006F19C7"/>
    <w:rsid w:val="006F50D4"/>
    <w:rsid w:val="006F58B0"/>
    <w:rsid w:val="006F744C"/>
    <w:rsid w:val="007002C7"/>
    <w:rsid w:val="007017C6"/>
    <w:rsid w:val="00702338"/>
    <w:rsid w:val="00704C93"/>
    <w:rsid w:val="00727F32"/>
    <w:rsid w:val="00742940"/>
    <w:rsid w:val="007461ED"/>
    <w:rsid w:val="007517A5"/>
    <w:rsid w:val="007532F9"/>
    <w:rsid w:val="007569E4"/>
    <w:rsid w:val="007616CF"/>
    <w:rsid w:val="0076562C"/>
    <w:rsid w:val="00772405"/>
    <w:rsid w:val="00781040"/>
    <w:rsid w:val="007832AC"/>
    <w:rsid w:val="00790A5F"/>
    <w:rsid w:val="00790C24"/>
    <w:rsid w:val="00791D70"/>
    <w:rsid w:val="00794C84"/>
    <w:rsid w:val="0079717A"/>
    <w:rsid w:val="007974C7"/>
    <w:rsid w:val="007A2054"/>
    <w:rsid w:val="007A3F08"/>
    <w:rsid w:val="007A7FCD"/>
    <w:rsid w:val="007C10C8"/>
    <w:rsid w:val="007C3018"/>
    <w:rsid w:val="007C6B64"/>
    <w:rsid w:val="007E7ED4"/>
    <w:rsid w:val="007F5BC5"/>
    <w:rsid w:val="00800F31"/>
    <w:rsid w:val="008017CC"/>
    <w:rsid w:val="00804442"/>
    <w:rsid w:val="0081139A"/>
    <w:rsid w:val="00816882"/>
    <w:rsid w:val="00817420"/>
    <w:rsid w:val="00822CCF"/>
    <w:rsid w:val="0082380A"/>
    <w:rsid w:val="00826EF6"/>
    <w:rsid w:val="00834072"/>
    <w:rsid w:val="00842C54"/>
    <w:rsid w:val="00843CC6"/>
    <w:rsid w:val="00843F17"/>
    <w:rsid w:val="008448FA"/>
    <w:rsid w:val="008478CA"/>
    <w:rsid w:val="008519A1"/>
    <w:rsid w:val="0086519E"/>
    <w:rsid w:val="00865EB9"/>
    <w:rsid w:val="008823EB"/>
    <w:rsid w:val="008841F3"/>
    <w:rsid w:val="00886E84"/>
    <w:rsid w:val="00891937"/>
    <w:rsid w:val="008927AF"/>
    <w:rsid w:val="00896971"/>
    <w:rsid w:val="008A6CC5"/>
    <w:rsid w:val="008A7673"/>
    <w:rsid w:val="008B31B1"/>
    <w:rsid w:val="008B4912"/>
    <w:rsid w:val="008B5105"/>
    <w:rsid w:val="008B5107"/>
    <w:rsid w:val="008B6594"/>
    <w:rsid w:val="008C0613"/>
    <w:rsid w:val="008C3B4D"/>
    <w:rsid w:val="008C4903"/>
    <w:rsid w:val="008C6370"/>
    <w:rsid w:val="008C6F70"/>
    <w:rsid w:val="008C7ADB"/>
    <w:rsid w:val="008D094D"/>
    <w:rsid w:val="008D2DB5"/>
    <w:rsid w:val="008D33DB"/>
    <w:rsid w:val="008D6595"/>
    <w:rsid w:val="008E0A73"/>
    <w:rsid w:val="008F6BFB"/>
    <w:rsid w:val="008F6EAA"/>
    <w:rsid w:val="008F7331"/>
    <w:rsid w:val="0091325D"/>
    <w:rsid w:val="00917AA3"/>
    <w:rsid w:val="00922B35"/>
    <w:rsid w:val="00935E84"/>
    <w:rsid w:val="00940726"/>
    <w:rsid w:val="009409E5"/>
    <w:rsid w:val="009471B1"/>
    <w:rsid w:val="0095046D"/>
    <w:rsid w:val="00957A5E"/>
    <w:rsid w:val="009622EA"/>
    <w:rsid w:val="00963879"/>
    <w:rsid w:val="00967142"/>
    <w:rsid w:val="00973A19"/>
    <w:rsid w:val="0097429C"/>
    <w:rsid w:val="00977814"/>
    <w:rsid w:val="00985897"/>
    <w:rsid w:val="00985C6A"/>
    <w:rsid w:val="009862D8"/>
    <w:rsid w:val="00992B36"/>
    <w:rsid w:val="009B1FF0"/>
    <w:rsid w:val="009B358D"/>
    <w:rsid w:val="009B5071"/>
    <w:rsid w:val="009B61C5"/>
    <w:rsid w:val="009D2345"/>
    <w:rsid w:val="009D41CF"/>
    <w:rsid w:val="009D4CC3"/>
    <w:rsid w:val="009D66CF"/>
    <w:rsid w:val="009E421B"/>
    <w:rsid w:val="009E558A"/>
    <w:rsid w:val="009E59F8"/>
    <w:rsid w:val="009E7C7C"/>
    <w:rsid w:val="009F0CE7"/>
    <w:rsid w:val="009F60BD"/>
    <w:rsid w:val="009F74F2"/>
    <w:rsid w:val="00A0080C"/>
    <w:rsid w:val="00A0227D"/>
    <w:rsid w:val="00A02A90"/>
    <w:rsid w:val="00A04F37"/>
    <w:rsid w:val="00A06C5E"/>
    <w:rsid w:val="00A129A2"/>
    <w:rsid w:val="00A17540"/>
    <w:rsid w:val="00A22982"/>
    <w:rsid w:val="00A23DF5"/>
    <w:rsid w:val="00A2460B"/>
    <w:rsid w:val="00A31A86"/>
    <w:rsid w:val="00A32C4D"/>
    <w:rsid w:val="00A365C5"/>
    <w:rsid w:val="00A40969"/>
    <w:rsid w:val="00A4524A"/>
    <w:rsid w:val="00A65158"/>
    <w:rsid w:val="00A66B73"/>
    <w:rsid w:val="00A67CEE"/>
    <w:rsid w:val="00A7242E"/>
    <w:rsid w:val="00A74B24"/>
    <w:rsid w:val="00A811CC"/>
    <w:rsid w:val="00A8635C"/>
    <w:rsid w:val="00A87577"/>
    <w:rsid w:val="00A917F1"/>
    <w:rsid w:val="00A96A84"/>
    <w:rsid w:val="00AA35BD"/>
    <w:rsid w:val="00AA4177"/>
    <w:rsid w:val="00AA50D1"/>
    <w:rsid w:val="00AA75B1"/>
    <w:rsid w:val="00AB3E9E"/>
    <w:rsid w:val="00AB7116"/>
    <w:rsid w:val="00AC2ECF"/>
    <w:rsid w:val="00AC684C"/>
    <w:rsid w:val="00AC6980"/>
    <w:rsid w:val="00AD0842"/>
    <w:rsid w:val="00AD09AC"/>
    <w:rsid w:val="00AD7E2F"/>
    <w:rsid w:val="00AE0FE2"/>
    <w:rsid w:val="00AF3023"/>
    <w:rsid w:val="00AF353B"/>
    <w:rsid w:val="00AF5867"/>
    <w:rsid w:val="00B01C7D"/>
    <w:rsid w:val="00B037E2"/>
    <w:rsid w:val="00B038AA"/>
    <w:rsid w:val="00B12B37"/>
    <w:rsid w:val="00B1762D"/>
    <w:rsid w:val="00B25BAB"/>
    <w:rsid w:val="00B36AAF"/>
    <w:rsid w:val="00B37936"/>
    <w:rsid w:val="00B40BC2"/>
    <w:rsid w:val="00B41C98"/>
    <w:rsid w:val="00B43EB3"/>
    <w:rsid w:val="00B47AF9"/>
    <w:rsid w:val="00B5145B"/>
    <w:rsid w:val="00B57719"/>
    <w:rsid w:val="00B60E96"/>
    <w:rsid w:val="00B623BA"/>
    <w:rsid w:val="00B62FF4"/>
    <w:rsid w:val="00B64C0F"/>
    <w:rsid w:val="00B64DBA"/>
    <w:rsid w:val="00B6525B"/>
    <w:rsid w:val="00B65939"/>
    <w:rsid w:val="00B74993"/>
    <w:rsid w:val="00B8177F"/>
    <w:rsid w:val="00B845BD"/>
    <w:rsid w:val="00B947A1"/>
    <w:rsid w:val="00BB6D19"/>
    <w:rsid w:val="00BB7030"/>
    <w:rsid w:val="00BC6301"/>
    <w:rsid w:val="00BD069D"/>
    <w:rsid w:val="00BE1681"/>
    <w:rsid w:val="00BE182A"/>
    <w:rsid w:val="00BE30F2"/>
    <w:rsid w:val="00BE38C5"/>
    <w:rsid w:val="00BF17F5"/>
    <w:rsid w:val="00BF7CED"/>
    <w:rsid w:val="00C02C23"/>
    <w:rsid w:val="00C070C4"/>
    <w:rsid w:val="00C12F1A"/>
    <w:rsid w:val="00C1534D"/>
    <w:rsid w:val="00C2177D"/>
    <w:rsid w:val="00C2276F"/>
    <w:rsid w:val="00C22985"/>
    <w:rsid w:val="00C22C1B"/>
    <w:rsid w:val="00C23E3C"/>
    <w:rsid w:val="00C3490E"/>
    <w:rsid w:val="00C35244"/>
    <w:rsid w:val="00C46CFE"/>
    <w:rsid w:val="00C5136A"/>
    <w:rsid w:val="00C629CC"/>
    <w:rsid w:val="00C6406C"/>
    <w:rsid w:val="00C6621E"/>
    <w:rsid w:val="00C76CB9"/>
    <w:rsid w:val="00C83FF9"/>
    <w:rsid w:val="00C862B7"/>
    <w:rsid w:val="00CA3B7F"/>
    <w:rsid w:val="00CB0A02"/>
    <w:rsid w:val="00CB15E7"/>
    <w:rsid w:val="00CB329C"/>
    <w:rsid w:val="00CC4F29"/>
    <w:rsid w:val="00CC6BB4"/>
    <w:rsid w:val="00CE57F8"/>
    <w:rsid w:val="00CF535F"/>
    <w:rsid w:val="00D055F9"/>
    <w:rsid w:val="00D10EB3"/>
    <w:rsid w:val="00D168CB"/>
    <w:rsid w:val="00D33D39"/>
    <w:rsid w:val="00D52F77"/>
    <w:rsid w:val="00D57204"/>
    <w:rsid w:val="00D57460"/>
    <w:rsid w:val="00D64D65"/>
    <w:rsid w:val="00D6507D"/>
    <w:rsid w:val="00D66231"/>
    <w:rsid w:val="00D669C0"/>
    <w:rsid w:val="00D71741"/>
    <w:rsid w:val="00D81B3F"/>
    <w:rsid w:val="00D916C9"/>
    <w:rsid w:val="00D933C0"/>
    <w:rsid w:val="00D93EFE"/>
    <w:rsid w:val="00D94641"/>
    <w:rsid w:val="00DB14C2"/>
    <w:rsid w:val="00DB59E1"/>
    <w:rsid w:val="00DB7F78"/>
    <w:rsid w:val="00DC46CE"/>
    <w:rsid w:val="00DC784E"/>
    <w:rsid w:val="00DC7A46"/>
    <w:rsid w:val="00DD019C"/>
    <w:rsid w:val="00DD0A76"/>
    <w:rsid w:val="00DD40E0"/>
    <w:rsid w:val="00DD4C76"/>
    <w:rsid w:val="00DD787C"/>
    <w:rsid w:val="00DE0D33"/>
    <w:rsid w:val="00DE12F8"/>
    <w:rsid w:val="00DE4096"/>
    <w:rsid w:val="00DE4C1B"/>
    <w:rsid w:val="00DF1231"/>
    <w:rsid w:val="00DF5E72"/>
    <w:rsid w:val="00E01CEF"/>
    <w:rsid w:val="00E04DBB"/>
    <w:rsid w:val="00E22318"/>
    <w:rsid w:val="00E252DD"/>
    <w:rsid w:val="00E27A83"/>
    <w:rsid w:val="00E3354A"/>
    <w:rsid w:val="00E33FA1"/>
    <w:rsid w:val="00E34A49"/>
    <w:rsid w:val="00E40374"/>
    <w:rsid w:val="00E4539F"/>
    <w:rsid w:val="00E50C99"/>
    <w:rsid w:val="00E53FEF"/>
    <w:rsid w:val="00E5664C"/>
    <w:rsid w:val="00E577C0"/>
    <w:rsid w:val="00E603E7"/>
    <w:rsid w:val="00E72DE7"/>
    <w:rsid w:val="00E75DFB"/>
    <w:rsid w:val="00E77727"/>
    <w:rsid w:val="00E81D54"/>
    <w:rsid w:val="00E905E6"/>
    <w:rsid w:val="00E92640"/>
    <w:rsid w:val="00E9280D"/>
    <w:rsid w:val="00E931F3"/>
    <w:rsid w:val="00E94D77"/>
    <w:rsid w:val="00E95916"/>
    <w:rsid w:val="00EA029E"/>
    <w:rsid w:val="00EA21C5"/>
    <w:rsid w:val="00EA2507"/>
    <w:rsid w:val="00EA2B49"/>
    <w:rsid w:val="00EA3C0D"/>
    <w:rsid w:val="00EA3C8B"/>
    <w:rsid w:val="00EA494A"/>
    <w:rsid w:val="00EA4A05"/>
    <w:rsid w:val="00EA6D46"/>
    <w:rsid w:val="00EA6FC3"/>
    <w:rsid w:val="00EB7EDF"/>
    <w:rsid w:val="00EC223F"/>
    <w:rsid w:val="00EC594B"/>
    <w:rsid w:val="00ED51B3"/>
    <w:rsid w:val="00ED6D89"/>
    <w:rsid w:val="00ED6F74"/>
    <w:rsid w:val="00ED79ED"/>
    <w:rsid w:val="00EE1D0A"/>
    <w:rsid w:val="00EE481C"/>
    <w:rsid w:val="00EE4F26"/>
    <w:rsid w:val="00EE532A"/>
    <w:rsid w:val="00EE556B"/>
    <w:rsid w:val="00EE6D6A"/>
    <w:rsid w:val="00EF37DD"/>
    <w:rsid w:val="00EF3841"/>
    <w:rsid w:val="00F025D7"/>
    <w:rsid w:val="00F04BCF"/>
    <w:rsid w:val="00F10B09"/>
    <w:rsid w:val="00F118A4"/>
    <w:rsid w:val="00F12D79"/>
    <w:rsid w:val="00F21305"/>
    <w:rsid w:val="00F27C8B"/>
    <w:rsid w:val="00F41F50"/>
    <w:rsid w:val="00F422F2"/>
    <w:rsid w:val="00F447F6"/>
    <w:rsid w:val="00F44C0A"/>
    <w:rsid w:val="00F44F1F"/>
    <w:rsid w:val="00F466D5"/>
    <w:rsid w:val="00F5042E"/>
    <w:rsid w:val="00F5407D"/>
    <w:rsid w:val="00F56A03"/>
    <w:rsid w:val="00F63BA7"/>
    <w:rsid w:val="00F7411A"/>
    <w:rsid w:val="00F76AE2"/>
    <w:rsid w:val="00F811C0"/>
    <w:rsid w:val="00F908B9"/>
    <w:rsid w:val="00F930E5"/>
    <w:rsid w:val="00F9741B"/>
    <w:rsid w:val="00FA1422"/>
    <w:rsid w:val="00FA3E19"/>
    <w:rsid w:val="00FA6F28"/>
    <w:rsid w:val="00FB34C5"/>
    <w:rsid w:val="00FC3538"/>
    <w:rsid w:val="00FC391B"/>
    <w:rsid w:val="00FC5652"/>
    <w:rsid w:val="00FD0169"/>
    <w:rsid w:val="00FD1899"/>
    <w:rsid w:val="00FD3594"/>
    <w:rsid w:val="00FD515B"/>
    <w:rsid w:val="00FD6660"/>
    <w:rsid w:val="00FD68A7"/>
    <w:rsid w:val="00FE42D0"/>
    <w:rsid w:val="00FE5DC9"/>
    <w:rsid w:val="00FE612F"/>
    <w:rsid w:val="00FE7002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76496E1"/>
  <w15:docId w15:val="{EB3250E9-974D-4070-94F1-927A6E72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3B4D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  <w:style w:type="character" w:styleId="aa">
    <w:name w:val="annotation reference"/>
    <w:basedOn w:val="a0"/>
    <w:semiHidden/>
    <w:unhideWhenUsed/>
    <w:rsid w:val="00493842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493842"/>
    <w:rPr>
      <w:sz w:val="20"/>
      <w:szCs w:val="20"/>
    </w:rPr>
  </w:style>
  <w:style w:type="character" w:customStyle="1" w:styleId="ac">
    <w:name w:val="טקסט הערה תו"/>
    <w:basedOn w:val="a0"/>
    <w:link w:val="ab"/>
    <w:semiHidden/>
    <w:rsid w:val="00493842"/>
    <w:rPr>
      <w:rFonts w:ascii="David Transparent" w:hAnsi="David Transparent"/>
      <w:bCs/>
    </w:rPr>
  </w:style>
  <w:style w:type="paragraph" w:styleId="ad">
    <w:name w:val="annotation subject"/>
    <w:basedOn w:val="ab"/>
    <w:next w:val="ab"/>
    <w:link w:val="ae"/>
    <w:semiHidden/>
    <w:unhideWhenUsed/>
    <w:rsid w:val="00493842"/>
    <w:rPr>
      <w:b/>
    </w:rPr>
  </w:style>
  <w:style w:type="character" w:customStyle="1" w:styleId="ae">
    <w:name w:val="נושא הערה תו"/>
    <w:basedOn w:val="ac"/>
    <w:link w:val="ad"/>
    <w:semiHidden/>
    <w:rsid w:val="00493842"/>
    <w:rPr>
      <w:rFonts w:ascii="David Transparent" w:hAnsi="David Transpare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ig\AppData\Roaming\Microsoft\Templates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2019</Sbox_Year>
    <TaxCatchAll xmlns="3c294323-af6b-4405-a563-921b398dffd5">
      <Value>1616</Value>
      <Value>2600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&lt;p&gt;​​סיכום ישיבת ועדת תמיכות בתאריך 27.11.2019&lt;br&gt;&lt;/p&gt;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2019-11-26T22:00:00+00:00</Sbox_DocumentDate>
  </documentManagement>
</p:properties>
</file>

<file path=customXml/itemProps1.xml><?xml version="1.0" encoding="utf-8"?>
<ds:datastoreItem xmlns:ds="http://schemas.openxmlformats.org/officeDocument/2006/customXml" ds:itemID="{0D3CE8DE-C3A3-409E-8896-B43BD23DC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86A06-C534-4F7B-83F8-DCC1291E9370}"/>
</file>

<file path=customXml/itemProps3.xml><?xml version="1.0" encoding="utf-8"?>
<ds:datastoreItem xmlns:ds="http://schemas.openxmlformats.org/officeDocument/2006/customXml" ds:itemID="{9768047C-5F12-4305-A23D-A0934DF61975}"/>
</file>

<file path=customXml/itemProps4.xml><?xml version="1.0" encoding="utf-8"?>
<ds:datastoreItem xmlns:ds="http://schemas.openxmlformats.org/officeDocument/2006/customXml" ds:itemID="{8519A511-F393-43CF-9FDC-F86E844DC40C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2</TotalTime>
  <Pages>2</Pages>
  <Words>223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subject/>
  <dc:creator>שירלי גביזון</dc:creator>
  <cp:keywords/>
  <dc:description/>
  <cp:lastModifiedBy>גילה גרטל</cp:lastModifiedBy>
  <cp:revision>5</cp:revision>
  <cp:lastPrinted>2019-10-23T12:03:00Z</cp:lastPrinted>
  <dcterms:created xsi:type="dcterms:W3CDTF">2019-11-28T09:17:00Z</dcterms:created>
  <dcterms:modified xsi:type="dcterms:W3CDTF">2020-07-01T10:32:00Z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