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2B5" w:rsidRPr="00CC0E71" w:rsidRDefault="004772B5" w:rsidP="0022518A">
      <w:pPr>
        <w:jc w:val="right"/>
        <w:rPr>
          <w:rFonts w:ascii="David" w:hAnsi="David" w:cs="David"/>
          <w:b/>
          <w:bCs w:val="0"/>
          <w:sz w:val="26"/>
          <w:szCs w:val="26"/>
          <w:rtl/>
        </w:rPr>
      </w:pPr>
      <w:r w:rsidRPr="00CC0E71">
        <w:rPr>
          <w:rFonts w:ascii="David" w:hAnsi="David" w:cs="David"/>
          <w:b/>
          <w:bCs w:val="0"/>
          <w:sz w:val="26"/>
          <w:szCs w:val="26"/>
          <w:rtl/>
        </w:rPr>
        <w:t>‏כ' חשון תשפ"ב</w:t>
      </w:r>
    </w:p>
    <w:p w:rsidR="0022518A" w:rsidRDefault="004772B5" w:rsidP="0022518A">
      <w:pPr>
        <w:jc w:val="right"/>
        <w:rPr>
          <w:rFonts w:ascii="David" w:hAnsi="David" w:cs="David"/>
          <w:b/>
          <w:bCs w:val="0"/>
          <w:sz w:val="26"/>
          <w:szCs w:val="26"/>
          <w:rtl/>
        </w:rPr>
      </w:pPr>
      <w:r w:rsidRPr="00CC0E71">
        <w:rPr>
          <w:rFonts w:ascii="David" w:hAnsi="David" w:cs="David"/>
          <w:b/>
          <w:bCs w:val="0"/>
          <w:sz w:val="26"/>
          <w:szCs w:val="26"/>
          <w:rtl/>
        </w:rPr>
        <w:t>‏26 אוקטובר 2021</w:t>
      </w:r>
    </w:p>
    <w:p w:rsidR="00CC0E71" w:rsidRPr="00CC0E71" w:rsidRDefault="00CC0E71" w:rsidP="0022518A">
      <w:pPr>
        <w:jc w:val="right"/>
        <w:rPr>
          <w:rFonts w:ascii="David" w:hAnsi="David" w:cs="David"/>
          <w:b/>
          <w:bCs w:val="0"/>
          <w:sz w:val="26"/>
          <w:szCs w:val="26"/>
          <w:rtl/>
        </w:rPr>
      </w:pPr>
      <w:r>
        <w:rPr>
          <w:rFonts w:ascii="David" w:hAnsi="David" w:cs="David" w:hint="cs"/>
          <w:b/>
          <w:bCs w:val="0"/>
          <w:sz w:val="26"/>
          <w:szCs w:val="26"/>
          <w:rtl/>
        </w:rPr>
        <w:t>תמיכות / 189</w:t>
      </w:r>
    </w:p>
    <w:p w:rsidR="004772B5" w:rsidRPr="00CC0E71" w:rsidRDefault="004772B5" w:rsidP="0022518A">
      <w:pPr>
        <w:jc w:val="right"/>
        <w:rPr>
          <w:rFonts w:ascii="David" w:hAnsi="David" w:cs="David"/>
          <w:b/>
          <w:bCs w:val="0"/>
          <w:sz w:val="26"/>
          <w:szCs w:val="26"/>
          <w:rtl/>
        </w:rPr>
      </w:pPr>
    </w:p>
    <w:p w:rsidR="0022518A" w:rsidRPr="00CC0E71" w:rsidRDefault="0022518A" w:rsidP="00BB6A78">
      <w:pPr>
        <w:jc w:val="center"/>
        <w:outlineLvl w:val="0"/>
        <w:rPr>
          <w:rFonts w:ascii="David" w:hAnsi="David" w:cs="David"/>
          <w:sz w:val="26"/>
          <w:szCs w:val="26"/>
          <w:u w:val="single"/>
          <w:rtl/>
        </w:rPr>
      </w:pPr>
      <w:r w:rsidRPr="00CC0E71">
        <w:rPr>
          <w:rFonts w:ascii="David" w:hAnsi="David" w:cs="David"/>
          <w:b/>
          <w:bCs w:val="0"/>
          <w:sz w:val="26"/>
          <w:szCs w:val="26"/>
          <w:rtl/>
        </w:rPr>
        <w:t xml:space="preserve">הנדון: </w:t>
      </w:r>
      <w:r w:rsidR="004F141C" w:rsidRPr="00CC0E71">
        <w:rPr>
          <w:rFonts w:ascii="David" w:hAnsi="David" w:cs="David"/>
          <w:sz w:val="26"/>
          <w:szCs w:val="26"/>
          <w:u w:val="single"/>
          <w:rtl/>
        </w:rPr>
        <w:t xml:space="preserve">סכום </w:t>
      </w:r>
      <w:r w:rsidR="00474379">
        <w:rPr>
          <w:rFonts w:ascii="David" w:hAnsi="David" w:cs="David" w:hint="cs"/>
          <w:sz w:val="26"/>
          <w:szCs w:val="26"/>
          <w:u w:val="single"/>
          <w:rtl/>
        </w:rPr>
        <w:t xml:space="preserve">ישיבת </w:t>
      </w:r>
      <w:r w:rsidRPr="00CC0E71">
        <w:rPr>
          <w:rFonts w:ascii="David" w:hAnsi="David" w:cs="David"/>
          <w:sz w:val="26"/>
          <w:szCs w:val="26"/>
          <w:u w:val="single"/>
          <w:rtl/>
        </w:rPr>
        <w:t xml:space="preserve">ועדה מקצועית לענייני תמיכות </w:t>
      </w:r>
      <w:r w:rsidR="00F750F7" w:rsidRPr="00CC0E71">
        <w:rPr>
          <w:rFonts w:ascii="David" w:hAnsi="David" w:cs="David"/>
          <w:sz w:val="26"/>
          <w:szCs w:val="26"/>
          <w:u w:val="single"/>
          <w:rtl/>
        </w:rPr>
        <w:br/>
      </w:r>
      <w:r w:rsidR="00BB6A78">
        <w:rPr>
          <w:rFonts w:ascii="David" w:hAnsi="David" w:cs="David" w:hint="cs"/>
          <w:sz w:val="26"/>
          <w:szCs w:val="26"/>
          <w:u w:val="single"/>
          <w:rtl/>
        </w:rPr>
        <w:t xml:space="preserve"> </w:t>
      </w:r>
    </w:p>
    <w:p w:rsidR="0022518A" w:rsidRPr="00CC0E71" w:rsidRDefault="0022518A" w:rsidP="004772B5">
      <w:pPr>
        <w:spacing w:before="240" w:after="240"/>
        <w:rPr>
          <w:rFonts w:ascii="David" w:hAnsi="David" w:cs="David"/>
          <w:b/>
          <w:bCs w:val="0"/>
          <w:sz w:val="26"/>
          <w:szCs w:val="26"/>
          <w:rtl/>
        </w:rPr>
      </w:pPr>
      <w:r w:rsidRPr="00CC0E71">
        <w:rPr>
          <w:rFonts w:ascii="David" w:hAnsi="David" w:cs="David"/>
          <w:b/>
          <w:bCs w:val="0"/>
          <w:sz w:val="26"/>
          <w:szCs w:val="26"/>
          <w:rtl/>
        </w:rPr>
        <w:t xml:space="preserve">בתאריך </w:t>
      </w:r>
      <w:r w:rsidR="004772B5" w:rsidRPr="00CC0E71">
        <w:rPr>
          <w:rFonts w:ascii="David" w:hAnsi="David" w:cs="David"/>
          <w:b/>
          <w:bCs w:val="0"/>
          <w:sz w:val="26"/>
          <w:szCs w:val="26"/>
          <w:rtl/>
        </w:rPr>
        <w:t>18.10.2021</w:t>
      </w:r>
      <w:r w:rsidRPr="00CC0E71">
        <w:rPr>
          <w:rFonts w:ascii="David" w:hAnsi="David" w:cs="David"/>
          <w:b/>
          <w:bCs w:val="0"/>
          <w:sz w:val="26"/>
          <w:szCs w:val="26"/>
          <w:rtl/>
        </w:rPr>
        <w:t xml:space="preserve"> התקיימה ישיבה בנושא שבנדון בה השתתפו:</w:t>
      </w:r>
    </w:p>
    <w:p w:rsidR="0022518A" w:rsidRPr="00CC0E71" w:rsidRDefault="0022518A" w:rsidP="0022518A">
      <w:pPr>
        <w:rPr>
          <w:rFonts w:ascii="David" w:hAnsi="David" w:cs="David"/>
          <w:b/>
          <w:bCs w:val="0"/>
          <w:sz w:val="26"/>
          <w:szCs w:val="26"/>
          <w:rtl/>
        </w:rPr>
      </w:pPr>
      <w:r w:rsidRPr="00CC0E71">
        <w:rPr>
          <w:rFonts w:ascii="David" w:hAnsi="David" w:cs="David"/>
          <w:b/>
          <w:bCs w:val="0"/>
          <w:sz w:val="26"/>
          <w:szCs w:val="26"/>
          <w:rtl/>
        </w:rPr>
        <w:t>מר יורם כהן</w:t>
      </w:r>
      <w:r w:rsidRPr="00CC0E71">
        <w:rPr>
          <w:rFonts w:ascii="David" w:hAnsi="David" w:cs="David"/>
          <w:b/>
          <w:bCs w:val="0"/>
          <w:sz w:val="26"/>
          <w:szCs w:val="26"/>
          <w:rtl/>
        </w:rPr>
        <w:tab/>
      </w:r>
      <w:r w:rsidRPr="00CC0E71">
        <w:rPr>
          <w:rFonts w:ascii="David" w:hAnsi="David" w:cs="David"/>
          <w:b/>
          <w:bCs w:val="0"/>
          <w:sz w:val="26"/>
          <w:szCs w:val="26"/>
          <w:rtl/>
        </w:rPr>
        <w:tab/>
      </w:r>
      <w:r w:rsidRPr="00CC0E71">
        <w:rPr>
          <w:rFonts w:ascii="David" w:hAnsi="David" w:cs="David"/>
          <w:b/>
          <w:bCs w:val="0"/>
          <w:sz w:val="26"/>
          <w:szCs w:val="26"/>
          <w:rtl/>
        </w:rPr>
        <w:tab/>
        <w:t>- מנכ"ל העירייה</w:t>
      </w:r>
    </w:p>
    <w:p w:rsidR="0022518A" w:rsidRPr="00CC0E71" w:rsidRDefault="004772B5" w:rsidP="0022518A">
      <w:pPr>
        <w:rPr>
          <w:rFonts w:ascii="David" w:hAnsi="David" w:cs="David"/>
          <w:b/>
          <w:bCs w:val="0"/>
          <w:sz w:val="26"/>
          <w:szCs w:val="26"/>
          <w:rtl/>
        </w:rPr>
      </w:pPr>
      <w:r w:rsidRPr="00CC0E71">
        <w:rPr>
          <w:rFonts w:ascii="David" w:hAnsi="David" w:cs="David"/>
          <w:b/>
          <w:bCs w:val="0"/>
          <w:sz w:val="26"/>
          <w:szCs w:val="26"/>
          <w:rtl/>
        </w:rPr>
        <w:t>מר שגיא רוכל</w:t>
      </w:r>
      <w:r w:rsidRPr="00CC0E71">
        <w:rPr>
          <w:rFonts w:ascii="David" w:hAnsi="David" w:cs="David"/>
          <w:b/>
          <w:bCs w:val="0"/>
          <w:sz w:val="26"/>
          <w:szCs w:val="26"/>
          <w:rtl/>
        </w:rPr>
        <w:tab/>
      </w:r>
      <w:r w:rsidRPr="00CC0E71">
        <w:rPr>
          <w:rFonts w:ascii="David" w:hAnsi="David" w:cs="David"/>
          <w:b/>
          <w:bCs w:val="0"/>
          <w:sz w:val="26"/>
          <w:szCs w:val="26"/>
          <w:rtl/>
        </w:rPr>
        <w:tab/>
      </w:r>
      <w:r w:rsidR="00CC0E71">
        <w:rPr>
          <w:rFonts w:ascii="David" w:hAnsi="David" w:cs="David"/>
          <w:b/>
          <w:bCs w:val="0"/>
          <w:sz w:val="26"/>
          <w:szCs w:val="26"/>
          <w:rtl/>
        </w:rPr>
        <w:tab/>
      </w:r>
      <w:r w:rsidRPr="00CC0E71">
        <w:rPr>
          <w:rFonts w:ascii="David" w:hAnsi="David" w:cs="David"/>
          <w:b/>
          <w:bCs w:val="0"/>
          <w:sz w:val="26"/>
          <w:szCs w:val="26"/>
          <w:rtl/>
        </w:rPr>
        <w:t>- גזבר העירייה</w:t>
      </w:r>
    </w:p>
    <w:p w:rsidR="0022518A" w:rsidRPr="00CC0E71" w:rsidRDefault="0022518A" w:rsidP="0022518A">
      <w:pPr>
        <w:rPr>
          <w:rFonts w:ascii="David" w:hAnsi="David" w:cs="David"/>
          <w:b/>
          <w:bCs w:val="0"/>
          <w:sz w:val="26"/>
          <w:szCs w:val="26"/>
          <w:rtl/>
        </w:rPr>
      </w:pPr>
      <w:r w:rsidRPr="00CC0E71">
        <w:rPr>
          <w:rFonts w:ascii="David" w:hAnsi="David" w:cs="David"/>
          <w:b/>
          <w:bCs w:val="0"/>
          <w:sz w:val="26"/>
          <w:szCs w:val="26"/>
          <w:rtl/>
        </w:rPr>
        <w:t>עו"ד נילי ארז</w:t>
      </w:r>
      <w:r w:rsidRPr="00CC0E71">
        <w:rPr>
          <w:rFonts w:ascii="David" w:hAnsi="David" w:cs="David"/>
          <w:b/>
          <w:bCs w:val="0"/>
          <w:sz w:val="26"/>
          <w:szCs w:val="26"/>
          <w:rtl/>
        </w:rPr>
        <w:tab/>
      </w:r>
      <w:r w:rsidRPr="00CC0E71">
        <w:rPr>
          <w:rFonts w:ascii="David" w:hAnsi="David" w:cs="David"/>
          <w:b/>
          <w:bCs w:val="0"/>
          <w:sz w:val="26"/>
          <w:szCs w:val="26"/>
          <w:rtl/>
        </w:rPr>
        <w:tab/>
      </w:r>
      <w:r w:rsidRPr="00CC0E71">
        <w:rPr>
          <w:rFonts w:ascii="David" w:hAnsi="David" w:cs="David"/>
          <w:b/>
          <w:bCs w:val="0"/>
          <w:sz w:val="26"/>
          <w:szCs w:val="26"/>
          <w:rtl/>
        </w:rPr>
        <w:tab/>
        <w:t>- יועצת משפטית</w:t>
      </w:r>
    </w:p>
    <w:p w:rsidR="0022518A" w:rsidRPr="00CC0E71" w:rsidRDefault="0022518A" w:rsidP="0022518A">
      <w:pPr>
        <w:rPr>
          <w:rFonts w:ascii="David" w:hAnsi="David" w:cs="David"/>
          <w:b/>
          <w:bCs w:val="0"/>
          <w:sz w:val="26"/>
          <w:szCs w:val="26"/>
          <w:rtl/>
        </w:rPr>
      </w:pPr>
      <w:r w:rsidRPr="00CC0E71">
        <w:rPr>
          <w:rFonts w:ascii="David" w:hAnsi="David" w:cs="David"/>
          <w:b/>
          <w:bCs w:val="0"/>
          <w:sz w:val="26"/>
          <w:szCs w:val="26"/>
          <w:rtl/>
        </w:rPr>
        <w:t>גב' עדנה קאיקוב</w:t>
      </w:r>
      <w:r w:rsidRPr="00CC0E71">
        <w:rPr>
          <w:rFonts w:ascii="David" w:hAnsi="David" w:cs="David"/>
          <w:b/>
          <w:bCs w:val="0"/>
          <w:sz w:val="26"/>
          <w:szCs w:val="26"/>
          <w:rtl/>
        </w:rPr>
        <w:tab/>
      </w:r>
      <w:r w:rsidRPr="00CC0E71">
        <w:rPr>
          <w:rFonts w:ascii="David" w:hAnsi="David" w:cs="David"/>
          <w:b/>
          <w:bCs w:val="0"/>
          <w:sz w:val="26"/>
          <w:szCs w:val="26"/>
          <w:rtl/>
        </w:rPr>
        <w:tab/>
        <w:t>- מנהלת אגף גזברות</w:t>
      </w:r>
    </w:p>
    <w:p w:rsidR="0022518A" w:rsidRPr="00CC0E71" w:rsidRDefault="0022518A" w:rsidP="0022518A">
      <w:pPr>
        <w:rPr>
          <w:rFonts w:ascii="David" w:hAnsi="David" w:cs="David"/>
          <w:b/>
          <w:bCs w:val="0"/>
          <w:sz w:val="26"/>
          <w:szCs w:val="26"/>
          <w:rtl/>
        </w:rPr>
      </w:pPr>
      <w:r w:rsidRPr="00CC0E71">
        <w:rPr>
          <w:rFonts w:ascii="David" w:hAnsi="David" w:cs="David"/>
          <w:b/>
          <w:bCs w:val="0"/>
          <w:sz w:val="26"/>
          <w:szCs w:val="26"/>
          <w:rtl/>
        </w:rPr>
        <w:t>עו"ד מיכל מלמד</w:t>
      </w:r>
      <w:r w:rsidRPr="00CC0E71">
        <w:rPr>
          <w:rFonts w:ascii="David" w:hAnsi="David" w:cs="David"/>
          <w:b/>
          <w:bCs w:val="0"/>
          <w:sz w:val="26"/>
          <w:szCs w:val="26"/>
          <w:rtl/>
        </w:rPr>
        <w:tab/>
      </w:r>
      <w:r w:rsidRPr="00CC0E71">
        <w:rPr>
          <w:rFonts w:ascii="David" w:hAnsi="David" w:cs="David"/>
          <w:b/>
          <w:bCs w:val="0"/>
          <w:sz w:val="26"/>
          <w:szCs w:val="26"/>
          <w:rtl/>
        </w:rPr>
        <w:tab/>
        <w:t>- השירות המשפטי</w:t>
      </w:r>
    </w:p>
    <w:p w:rsidR="0022518A" w:rsidRPr="00CC0E71" w:rsidRDefault="0022518A" w:rsidP="0022518A">
      <w:pPr>
        <w:rPr>
          <w:rFonts w:ascii="David" w:hAnsi="David" w:cs="David"/>
          <w:b/>
          <w:bCs w:val="0"/>
          <w:sz w:val="26"/>
          <w:szCs w:val="26"/>
          <w:rtl/>
        </w:rPr>
      </w:pPr>
      <w:r w:rsidRPr="00CC0E71">
        <w:rPr>
          <w:rFonts w:ascii="David" w:hAnsi="David" w:cs="David"/>
          <w:b/>
          <w:bCs w:val="0"/>
          <w:sz w:val="26"/>
          <w:szCs w:val="26"/>
          <w:rtl/>
        </w:rPr>
        <w:t>מר מוטי שעיבי</w:t>
      </w:r>
      <w:r w:rsidRPr="00CC0E71">
        <w:rPr>
          <w:rFonts w:ascii="David" w:hAnsi="David" w:cs="David"/>
          <w:b/>
          <w:bCs w:val="0"/>
          <w:sz w:val="26"/>
          <w:szCs w:val="26"/>
          <w:rtl/>
        </w:rPr>
        <w:tab/>
      </w:r>
      <w:r w:rsidRPr="00CC0E71">
        <w:rPr>
          <w:rFonts w:ascii="David" w:hAnsi="David" w:cs="David"/>
          <w:b/>
          <w:bCs w:val="0"/>
          <w:sz w:val="26"/>
          <w:szCs w:val="26"/>
          <w:rtl/>
        </w:rPr>
        <w:tab/>
      </w:r>
      <w:r w:rsidR="00CC0E71">
        <w:rPr>
          <w:rFonts w:ascii="David" w:hAnsi="David" w:cs="David"/>
          <w:b/>
          <w:bCs w:val="0"/>
          <w:sz w:val="26"/>
          <w:szCs w:val="26"/>
          <w:rtl/>
        </w:rPr>
        <w:tab/>
      </w:r>
      <w:r w:rsidRPr="00CC0E71">
        <w:rPr>
          <w:rFonts w:ascii="David" w:hAnsi="David" w:cs="David"/>
          <w:b/>
          <w:bCs w:val="0"/>
          <w:sz w:val="26"/>
          <w:szCs w:val="26"/>
          <w:rtl/>
        </w:rPr>
        <w:t>- מנהל אגף הספורט</w:t>
      </w:r>
    </w:p>
    <w:p w:rsidR="0022518A" w:rsidRPr="00CC0E71" w:rsidRDefault="0022518A" w:rsidP="0022518A">
      <w:pPr>
        <w:rPr>
          <w:rFonts w:ascii="David" w:hAnsi="David" w:cs="David"/>
          <w:b/>
          <w:bCs w:val="0"/>
          <w:sz w:val="26"/>
          <w:szCs w:val="26"/>
          <w:rtl/>
        </w:rPr>
      </w:pPr>
      <w:proofErr w:type="spellStart"/>
      <w:r w:rsidRPr="00CC0E71">
        <w:rPr>
          <w:rFonts w:ascii="David" w:hAnsi="David" w:cs="David"/>
          <w:b/>
          <w:bCs w:val="0"/>
          <w:sz w:val="26"/>
          <w:szCs w:val="26"/>
          <w:rtl/>
        </w:rPr>
        <w:t>והח"מ</w:t>
      </w:r>
      <w:proofErr w:type="spellEnd"/>
    </w:p>
    <w:p w:rsidR="00CC0E71" w:rsidRPr="00CC0E71" w:rsidRDefault="00CC0E71" w:rsidP="00CC0E71">
      <w:pPr>
        <w:pStyle w:val="a9"/>
        <w:numPr>
          <w:ilvl w:val="0"/>
          <w:numId w:val="5"/>
        </w:numPr>
        <w:rPr>
          <w:rFonts w:ascii="David" w:hAnsi="David" w:cs="David"/>
          <w:b/>
          <w:bCs w:val="0"/>
          <w:sz w:val="26"/>
          <w:szCs w:val="26"/>
          <w:u w:val="single"/>
        </w:rPr>
      </w:pPr>
      <w:r w:rsidRPr="00CC0E71">
        <w:rPr>
          <w:rFonts w:ascii="David" w:hAnsi="David" w:cs="David"/>
          <w:b/>
          <w:bCs w:val="0"/>
          <w:sz w:val="26"/>
          <w:szCs w:val="26"/>
          <w:u w:val="single"/>
          <w:rtl/>
        </w:rPr>
        <w:t>תמיכה לבתי ספר "עוללים" ו"נחלת שמואל"</w:t>
      </w:r>
    </w:p>
    <w:p w:rsidR="00CC0E71" w:rsidRPr="00CC0E71" w:rsidRDefault="00CC0E71" w:rsidP="00CC0E71">
      <w:pPr>
        <w:pStyle w:val="a9"/>
        <w:spacing w:before="0"/>
        <w:ind w:left="357"/>
        <w:jc w:val="both"/>
        <w:rPr>
          <w:rFonts w:ascii="David" w:hAnsi="David" w:cs="David"/>
          <w:b/>
          <w:bCs w:val="0"/>
          <w:sz w:val="26"/>
          <w:szCs w:val="26"/>
        </w:rPr>
      </w:pPr>
      <w:r w:rsidRPr="00CC0E71">
        <w:rPr>
          <w:rFonts w:ascii="David" w:hAnsi="David" w:cs="David"/>
          <w:b/>
          <w:bCs w:val="0"/>
          <w:sz w:val="26"/>
          <w:szCs w:val="26"/>
          <w:rtl/>
        </w:rPr>
        <w:t xml:space="preserve">הועדה המקצועית לענייני תמיכות ממליצה בפני מועצת העיר לאשר תמיכה לבתי הספר מסעיף תקציבי 1811020820 "תמיכה על פי קריטריונים" לבתי ספר המוגדרים כבית ספר "פטור" ("עוללים") ובית ספר תרבותי ייחודי ("נחלת שמואל") וזאת על פי קריטריונים של מינהל החינוך </w:t>
      </w:r>
      <w:proofErr w:type="spellStart"/>
      <w:r w:rsidRPr="00CC0E71">
        <w:rPr>
          <w:rFonts w:ascii="David" w:hAnsi="David" w:cs="David"/>
          <w:b/>
          <w:bCs w:val="0"/>
          <w:sz w:val="26"/>
          <w:szCs w:val="26"/>
          <w:rtl/>
        </w:rPr>
        <w:t>לתיקצוב</w:t>
      </w:r>
      <w:proofErr w:type="spellEnd"/>
      <w:r w:rsidRPr="00CC0E71">
        <w:rPr>
          <w:rFonts w:ascii="David" w:hAnsi="David" w:cs="David"/>
          <w:b/>
          <w:bCs w:val="0"/>
          <w:sz w:val="26"/>
          <w:szCs w:val="26"/>
          <w:rtl/>
        </w:rPr>
        <w:t xml:space="preserve"> בתי ספר השייכים לחינוך המוכר שאינו רשמי כדלקמן:</w:t>
      </w:r>
    </w:p>
    <w:p w:rsidR="00CC0E71" w:rsidRPr="00CC0E71" w:rsidRDefault="00CC0E71" w:rsidP="00CC0E71">
      <w:pPr>
        <w:pStyle w:val="a9"/>
        <w:numPr>
          <w:ilvl w:val="0"/>
          <w:numId w:val="8"/>
        </w:numPr>
        <w:spacing w:before="0"/>
        <w:ind w:left="714" w:hanging="357"/>
        <w:jc w:val="both"/>
        <w:rPr>
          <w:rFonts w:ascii="David" w:hAnsi="David" w:cs="David"/>
          <w:b/>
          <w:bCs w:val="0"/>
          <w:sz w:val="26"/>
          <w:szCs w:val="26"/>
        </w:rPr>
      </w:pPr>
      <w:r w:rsidRPr="00CC0E71">
        <w:rPr>
          <w:rFonts w:ascii="David" w:hAnsi="David" w:cs="David"/>
          <w:b/>
          <w:bCs w:val="0"/>
          <w:sz w:val="26"/>
          <w:szCs w:val="26"/>
          <w:rtl/>
        </w:rPr>
        <w:t>בית ספר "עוללים" – 110,000 ₪.</w:t>
      </w:r>
    </w:p>
    <w:p w:rsidR="00CC0E71" w:rsidRDefault="00CC0E71" w:rsidP="00CC0E71">
      <w:pPr>
        <w:pStyle w:val="a9"/>
        <w:numPr>
          <w:ilvl w:val="0"/>
          <w:numId w:val="8"/>
        </w:numPr>
        <w:spacing w:before="0"/>
        <w:ind w:left="714" w:hanging="357"/>
        <w:jc w:val="both"/>
        <w:rPr>
          <w:rFonts w:ascii="David" w:hAnsi="David" w:cs="David"/>
          <w:b/>
          <w:bCs w:val="0"/>
          <w:sz w:val="26"/>
          <w:szCs w:val="26"/>
        </w:rPr>
      </w:pPr>
      <w:r w:rsidRPr="00CC0E71">
        <w:rPr>
          <w:rFonts w:ascii="David" w:hAnsi="David" w:cs="David"/>
          <w:b/>
          <w:bCs w:val="0"/>
          <w:sz w:val="26"/>
          <w:szCs w:val="26"/>
          <w:rtl/>
        </w:rPr>
        <w:t>בית ספר נחלת שמואל – 31,700 ₪.</w:t>
      </w:r>
    </w:p>
    <w:p w:rsidR="00CC0E71" w:rsidRPr="00F458D9" w:rsidRDefault="00CC0E71" w:rsidP="00CC0E71">
      <w:pPr>
        <w:pStyle w:val="a9"/>
        <w:numPr>
          <w:ilvl w:val="0"/>
          <w:numId w:val="5"/>
        </w:numPr>
        <w:ind w:left="357" w:hanging="357"/>
        <w:jc w:val="both"/>
        <w:rPr>
          <w:rFonts w:ascii="David" w:hAnsi="David" w:cs="David"/>
          <w:b/>
          <w:bCs w:val="0"/>
          <w:sz w:val="26"/>
          <w:szCs w:val="26"/>
          <w:u w:val="single"/>
        </w:rPr>
      </w:pPr>
      <w:r w:rsidRPr="00F458D9">
        <w:rPr>
          <w:rFonts w:ascii="David" w:hAnsi="David" w:cs="David" w:hint="cs"/>
          <w:b/>
          <w:bCs w:val="0"/>
          <w:sz w:val="26"/>
          <w:szCs w:val="26"/>
          <w:u w:val="single"/>
          <w:rtl/>
        </w:rPr>
        <w:t xml:space="preserve">תוספת </w:t>
      </w:r>
      <w:r w:rsidRPr="00F458D9">
        <w:rPr>
          <w:rFonts w:ascii="David" w:hAnsi="David" w:cs="David"/>
          <w:b/>
          <w:bCs w:val="0"/>
          <w:sz w:val="26"/>
          <w:szCs w:val="26"/>
          <w:u w:val="single"/>
          <w:rtl/>
        </w:rPr>
        <w:t>תמיכה ל"קבוצות ספורט ייצוג"</w:t>
      </w:r>
      <w:r>
        <w:rPr>
          <w:rFonts w:ascii="David" w:hAnsi="David" w:cs="David" w:hint="cs"/>
          <w:b/>
          <w:bCs w:val="0"/>
          <w:sz w:val="26"/>
          <w:szCs w:val="26"/>
          <w:u w:val="single"/>
          <w:rtl/>
        </w:rPr>
        <w:t xml:space="preserve"> (תוספת לסיכום </w:t>
      </w:r>
      <w:r w:rsidR="00BB6A78">
        <w:rPr>
          <w:rFonts w:ascii="David" w:hAnsi="David" w:cs="David" w:hint="cs"/>
          <w:b/>
          <w:bCs w:val="0"/>
          <w:sz w:val="26"/>
          <w:szCs w:val="26"/>
          <w:u w:val="single"/>
          <w:rtl/>
        </w:rPr>
        <w:t xml:space="preserve">בהתאם לאישור </w:t>
      </w:r>
      <w:r>
        <w:rPr>
          <w:rFonts w:ascii="David" w:hAnsi="David" w:cs="David" w:hint="cs"/>
          <w:b/>
          <w:bCs w:val="0"/>
          <w:sz w:val="26"/>
          <w:szCs w:val="26"/>
          <w:u w:val="single"/>
          <w:rtl/>
        </w:rPr>
        <w:t>מתאריך 26.10.2021)</w:t>
      </w:r>
    </w:p>
    <w:p w:rsidR="00CC0E71" w:rsidRDefault="00CC0E71" w:rsidP="00CC0E71">
      <w:pPr>
        <w:pStyle w:val="a9"/>
        <w:numPr>
          <w:ilvl w:val="1"/>
          <w:numId w:val="5"/>
        </w:numPr>
        <w:spacing w:before="0"/>
        <w:ind w:left="848" w:hanging="283"/>
        <w:jc w:val="both"/>
        <w:rPr>
          <w:rFonts w:ascii="David" w:hAnsi="David" w:cs="David"/>
          <w:b/>
          <w:bCs w:val="0"/>
          <w:sz w:val="26"/>
          <w:szCs w:val="26"/>
        </w:rPr>
      </w:pPr>
      <w:r w:rsidRPr="00F458D9">
        <w:rPr>
          <w:rFonts w:ascii="David" w:hAnsi="David" w:cs="David" w:hint="cs"/>
          <w:b/>
          <w:bCs w:val="0"/>
          <w:sz w:val="26"/>
          <w:szCs w:val="26"/>
          <w:rtl/>
        </w:rPr>
        <w:t>נושא "</w:t>
      </w:r>
      <w:r w:rsidRPr="00F458D9">
        <w:rPr>
          <w:rFonts w:ascii="David" w:hAnsi="David" w:cs="David"/>
          <w:b/>
          <w:bCs w:val="0"/>
          <w:sz w:val="26"/>
          <w:szCs w:val="26"/>
          <w:rtl/>
        </w:rPr>
        <w:t>אישור תוספת תמיכה ל"קבוצות ספורט ייצוג" בהתאם לעדכון ספר תקציב העירייה</w:t>
      </w:r>
      <w:r w:rsidRPr="00F458D9">
        <w:rPr>
          <w:rFonts w:ascii="David" w:hAnsi="David" w:cs="David" w:hint="cs"/>
          <w:b/>
          <w:bCs w:val="0"/>
          <w:sz w:val="26"/>
          <w:szCs w:val="26"/>
          <w:rtl/>
        </w:rPr>
        <w:t xml:space="preserve">" לא עלה לדיון </w:t>
      </w:r>
      <w:r w:rsidRPr="00F458D9">
        <w:rPr>
          <w:rFonts w:ascii="David" w:hAnsi="David" w:cs="David"/>
          <w:b/>
          <w:bCs w:val="0"/>
          <w:sz w:val="26"/>
          <w:szCs w:val="26"/>
          <w:rtl/>
        </w:rPr>
        <w:t>בוועדה מפאת חוסר בזמן ואושר על ידי חברי הוועדה באמצעות מייל.</w:t>
      </w:r>
    </w:p>
    <w:p w:rsidR="00CC0E71" w:rsidRDefault="00CC0E71" w:rsidP="00CC0E71">
      <w:pPr>
        <w:pStyle w:val="a9"/>
        <w:numPr>
          <w:ilvl w:val="1"/>
          <w:numId w:val="5"/>
        </w:numPr>
        <w:spacing w:before="0"/>
        <w:ind w:left="848" w:hanging="283"/>
        <w:jc w:val="both"/>
        <w:rPr>
          <w:rFonts w:ascii="David" w:hAnsi="David" w:cs="David"/>
          <w:b/>
          <w:bCs w:val="0"/>
          <w:sz w:val="26"/>
          <w:szCs w:val="26"/>
        </w:rPr>
      </w:pPr>
      <w:r w:rsidRPr="00CC0E71">
        <w:rPr>
          <w:rFonts w:ascii="David" w:hAnsi="David" w:cs="David"/>
          <w:b/>
          <w:bCs w:val="0"/>
          <w:sz w:val="26"/>
          <w:szCs w:val="26"/>
          <w:rtl/>
        </w:rPr>
        <w:t>מצ"ב אישורים.</w:t>
      </w:r>
    </w:p>
    <w:p w:rsidR="00CC0E71" w:rsidRDefault="00CC0E71" w:rsidP="00CC0E71">
      <w:pPr>
        <w:pStyle w:val="a9"/>
        <w:numPr>
          <w:ilvl w:val="1"/>
          <w:numId w:val="5"/>
        </w:numPr>
        <w:spacing w:before="0"/>
        <w:ind w:left="848" w:hanging="283"/>
        <w:jc w:val="both"/>
        <w:rPr>
          <w:rFonts w:ascii="David" w:hAnsi="David" w:cs="David"/>
          <w:b/>
          <w:bCs w:val="0"/>
          <w:sz w:val="26"/>
          <w:szCs w:val="26"/>
        </w:rPr>
      </w:pPr>
      <w:r w:rsidRPr="00CC0E71">
        <w:rPr>
          <w:rFonts w:ascii="David" w:hAnsi="David" w:cs="David" w:hint="cs"/>
          <w:b/>
          <w:bCs w:val="0"/>
          <w:sz w:val="26"/>
          <w:szCs w:val="26"/>
          <w:rtl/>
        </w:rPr>
        <w:t xml:space="preserve">הועדה המקצועית לענייני תמיכות ממליצה בפני מועצת העיר לאשר תוספת תמיכה בסך 912 </w:t>
      </w:r>
      <w:proofErr w:type="spellStart"/>
      <w:r w:rsidRPr="00CC0E71">
        <w:rPr>
          <w:rFonts w:ascii="David" w:hAnsi="David" w:cs="David" w:hint="cs"/>
          <w:b/>
          <w:bCs w:val="0"/>
          <w:sz w:val="26"/>
          <w:szCs w:val="26"/>
          <w:rtl/>
        </w:rPr>
        <w:t>אלש"ח</w:t>
      </w:r>
      <w:proofErr w:type="spellEnd"/>
      <w:r w:rsidRPr="00CC0E71">
        <w:rPr>
          <w:rFonts w:ascii="David" w:hAnsi="David" w:cs="David" w:hint="cs"/>
          <w:b/>
          <w:bCs w:val="0"/>
          <w:sz w:val="26"/>
          <w:szCs w:val="26"/>
          <w:rtl/>
        </w:rPr>
        <w:t xml:space="preserve"> (על פי חישוב תוספת על ידי אגף הספורט) ל"מועדון כדורגל מכבי נתניה" מסעיף תקציבי 1827005820.</w:t>
      </w:r>
    </w:p>
    <w:p w:rsidR="00CC0E71" w:rsidRPr="00CC0E71" w:rsidRDefault="00CC0E71" w:rsidP="00CC0E71">
      <w:pPr>
        <w:pStyle w:val="a9"/>
        <w:numPr>
          <w:ilvl w:val="1"/>
          <w:numId w:val="5"/>
        </w:numPr>
        <w:spacing w:before="0"/>
        <w:ind w:left="848" w:hanging="283"/>
        <w:jc w:val="both"/>
        <w:rPr>
          <w:rFonts w:ascii="David" w:hAnsi="David" w:cs="David"/>
          <w:b/>
          <w:bCs w:val="0"/>
          <w:sz w:val="26"/>
          <w:szCs w:val="26"/>
          <w:rtl/>
        </w:rPr>
      </w:pPr>
      <w:r w:rsidRPr="00CC0E71">
        <w:rPr>
          <w:rFonts w:ascii="David" w:hAnsi="David" w:cs="David" w:hint="cs"/>
          <w:b/>
          <w:bCs w:val="0"/>
          <w:sz w:val="26"/>
          <w:szCs w:val="26"/>
          <w:rtl/>
        </w:rPr>
        <w:t>התמיכה תועבר למועדון לאחר קיזוז חובות המועדון בגין שימוש במתקנים עירוניים ובקיזוז החזר הלוואה.</w:t>
      </w:r>
    </w:p>
    <w:p w:rsidR="0022518A" w:rsidRPr="00CC0E71" w:rsidRDefault="0022518A" w:rsidP="00CC0E71">
      <w:pPr>
        <w:pStyle w:val="a9"/>
        <w:ind w:left="360"/>
        <w:rPr>
          <w:rFonts w:ascii="David" w:hAnsi="David" w:cs="David"/>
          <w:b/>
          <w:bCs w:val="0"/>
          <w:sz w:val="26"/>
          <w:szCs w:val="26"/>
          <w:rtl/>
        </w:rPr>
      </w:pPr>
      <w:r w:rsidRPr="00CC0E71">
        <w:rPr>
          <w:rFonts w:ascii="David" w:hAnsi="David" w:cs="David"/>
          <w:b/>
          <w:bCs w:val="0"/>
          <w:sz w:val="26"/>
          <w:szCs w:val="26"/>
          <w:rtl/>
        </w:rPr>
        <w:br/>
      </w:r>
    </w:p>
    <w:p w:rsidR="0022518A" w:rsidRPr="00CC0E71" w:rsidRDefault="003D71B7" w:rsidP="003D71B7">
      <w:pPr>
        <w:tabs>
          <w:tab w:val="left" w:pos="1858"/>
        </w:tabs>
        <w:ind w:left="4622" w:firstLine="1858"/>
        <w:jc w:val="both"/>
        <w:rPr>
          <w:rFonts w:ascii="David" w:hAnsi="David" w:cs="David"/>
          <w:b/>
          <w:bCs w:val="0"/>
          <w:sz w:val="26"/>
          <w:szCs w:val="26"/>
          <w:rtl/>
        </w:rPr>
      </w:pPr>
      <w:bookmarkStart w:id="0" w:name="_GoBack"/>
      <w:r>
        <w:rPr>
          <w:rFonts w:ascii="David" w:hAnsi="David" w:cs="David"/>
          <w:b/>
          <w:bCs w:val="0"/>
          <w:noProof/>
          <w:sz w:val="26"/>
          <w:szCs w:val="26"/>
        </w:rPr>
        <w:drawing>
          <wp:inline distT="0" distB="0" distL="0" distR="0" wp14:anchorId="06E11B51">
            <wp:extent cx="1402080" cy="1298575"/>
            <wp:effectExtent l="0" t="0" r="7620" b="0"/>
            <wp:docPr id="3" name="תמונה 3" descr="חתימתו של יורם כהן, עוזר מנכ&quot;ל העירייה ורכז הוועדה" title="חת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2080" cy="1298575"/>
                    </a:xfrm>
                    <a:prstGeom prst="rect">
                      <a:avLst/>
                    </a:prstGeom>
                    <a:noFill/>
                  </pic:spPr>
                </pic:pic>
              </a:graphicData>
            </a:graphic>
          </wp:inline>
        </w:drawing>
      </w:r>
      <w:bookmarkEnd w:id="0"/>
    </w:p>
    <w:p w:rsidR="00FC5652" w:rsidRPr="00CC0E71" w:rsidRDefault="00FC5652" w:rsidP="002F78B4">
      <w:pPr>
        <w:tabs>
          <w:tab w:val="left" w:pos="1870"/>
        </w:tabs>
        <w:rPr>
          <w:rFonts w:ascii="David" w:hAnsi="David" w:cs="David"/>
          <w:sz w:val="26"/>
          <w:szCs w:val="26"/>
          <w:rtl/>
        </w:rPr>
      </w:pPr>
    </w:p>
    <w:sectPr w:rsidR="00FC5652" w:rsidRPr="00CC0E71" w:rsidSect="0091144C">
      <w:headerReference w:type="even" r:id="rId9"/>
      <w:headerReference w:type="default" r:id="rId10"/>
      <w:footerReference w:type="even" r:id="rId11"/>
      <w:footerReference w:type="default" r:id="rId12"/>
      <w:headerReference w:type="first" r:id="rId13"/>
      <w:footerReference w:type="first" r:id="rId14"/>
      <w:pgSz w:w="11906" w:h="16838" w:code="9"/>
      <w:pgMar w:top="1440" w:right="1418" w:bottom="1701" w:left="1418" w:header="510" w:footer="431"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844" w:rsidRDefault="00DA1844">
      <w:r>
        <w:separator/>
      </w:r>
    </w:p>
  </w:endnote>
  <w:endnote w:type="continuationSeparator" w:id="0">
    <w:p w:rsidR="00DA1844" w:rsidRDefault="00DA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pType Soncino">
    <w:altName w:val="Courier New"/>
    <w:panose1 w:val="020103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4C" w:rsidRDefault="0091144C">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44" w:rsidRDefault="00DA1844" w:rsidP="00DC7A46">
    <w:pPr>
      <w:pStyle w:val="a4"/>
      <w:pBdr>
        <w:bottom w:val="single" w:sz="12" w:space="1" w:color="auto"/>
      </w:pBdr>
      <w:spacing w:before="120"/>
      <w:jc w:val="center"/>
      <w:rPr>
        <w:rFonts w:ascii="Arial" w:hAnsi="Arial" w:cs="Arial"/>
        <w:b/>
        <w:color w:val="21598B"/>
        <w:rtl/>
      </w:rPr>
    </w:pPr>
  </w:p>
  <w:p w:rsidR="00DA1844" w:rsidRPr="002F78B4" w:rsidRDefault="00DA1844" w:rsidP="002C17A8">
    <w:pPr>
      <w:pStyle w:val="a4"/>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rsidR="00DA1844" w:rsidRPr="002C17A8" w:rsidRDefault="00DA1844" w:rsidP="002A12D2">
    <w:pPr>
      <w:pStyle w:val="a4"/>
      <w:jc w:val="center"/>
      <w:rPr>
        <w:rFonts w:ascii="Arial" w:hAnsi="Arial" w:cs="Arial"/>
        <w:b/>
        <w:bCs w:val="0"/>
        <w:color w:val="21598B"/>
        <w:sz w:val="28"/>
        <w:rtl/>
      </w:rPr>
    </w:pPr>
    <w:proofErr w:type="gramStart"/>
    <w:r w:rsidRPr="002C17A8">
      <w:rPr>
        <w:rFonts w:ascii="Arial" w:hAnsi="Arial" w:cs="Arial"/>
        <w:b/>
        <w:bCs w:val="0"/>
        <w:color w:val="21598B"/>
        <w:sz w:val="28"/>
      </w:rPr>
      <w:t>E-Mail :</w:t>
    </w:r>
    <w:proofErr w:type="gramEnd"/>
    <w:r w:rsidRPr="002C17A8">
      <w:rPr>
        <w:rFonts w:ascii="Arial" w:hAnsi="Arial" w:cs="Arial"/>
        <w:b/>
        <w:bCs w:val="0"/>
        <w:color w:val="21598B"/>
        <w:sz w:val="28"/>
      </w:rPr>
      <w:t xml:space="preserve"> man</w:t>
    </w:r>
    <w:r>
      <w:rPr>
        <w:rFonts w:ascii="Arial" w:hAnsi="Arial" w:cs="Arial"/>
        <w:b/>
        <w:bCs w:val="0"/>
        <w:color w:val="21598B"/>
        <w:sz w:val="28"/>
      </w:rPr>
      <w:t>c</w:t>
    </w:r>
    <w:r w:rsidRPr="002C17A8">
      <w:rPr>
        <w:rFonts w:ascii="Arial" w:hAnsi="Arial" w:cs="Arial"/>
        <w:b/>
        <w:bCs w:val="0"/>
        <w:color w:val="21598B"/>
        <w:sz w:val="28"/>
      </w:rPr>
      <w:t>al@netanya.muni.il</w:t>
    </w:r>
  </w:p>
  <w:p w:rsidR="00DA1844" w:rsidRPr="000A535B" w:rsidRDefault="00DA1844" w:rsidP="00D33D39">
    <w:pPr>
      <w:pStyle w:val="a4"/>
      <w:jc w:val="center"/>
      <w:rPr>
        <w:color w:val="21598B"/>
        <w:szCs w:val="20"/>
        <w:rtl/>
      </w:rPr>
    </w:pPr>
  </w:p>
  <w:p w:rsidR="00DA1844" w:rsidRPr="00D33D39" w:rsidRDefault="00DA1844" w:rsidP="000719D9">
    <w:pPr>
      <w:pStyle w:val="a4"/>
      <w:bidi w:val="0"/>
      <w:spacing w:before="120"/>
      <w:rPr>
        <w:rFonts w:ascii="Calibri" w:hAnsi="Calibri"/>
        <w:color w:val="A6A6A6"/>
        <w:sz w:val="18"/>
        <w:szCs w:val="18"/>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4C" w:rsidRDefault="0091144C">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844" w:rsidRDefault="00DA1844">
      <w:r>
        <w:separator/>
      </w:r>
    </w:p>
  </w:footnote>
  <w:footnote w:type="continuationSeparator" w:id="0">
    <w:p w:rsidR="00DA1844" w:rsidRDefault="00DA18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4C" w:rsidRDefault="0091144C" w:rsidP="0091144C">
    <w:pPr>
      <w:pStyle w:val="a3"/>
      <w:spacing w:after="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D2" w:rsidRPr="002F78B4" w:rsidRDefault="00DA1844" w:rsidP="0091144C">
    <w:pPr>
      <w:pStyle w:val="a3"/>
      <w:tabs>
        <w:tab w:val="clear" w:pos="4153"/>
        <w:tab w:val="clear" w:pos="8306"/>
        <w:tab w:val="right" w:pos="1557"/>
        <w:tab w:val="right" w:pos="9070"/>
      </w:tabs>
      <w:ind w:left="281"/>
      <w:rPr>
        <w:rFonts w:cs="David"/>
        <w:sz w:val="32"/>
        <w:szCs w:val="32"/>
        <w:rtl/>
      </w:rPr>
    </w:pPr>
    <w:r>
      <w:rPr>
        <w:noProof/>
      </w:rPr>
      <w:drawing>
        <wp:inline distT="0" distB="0" distL="0" distR="0" wp14:anchorId="46B53CB4" wp14:editId="31E6957D">
          <wp:extent cx="473710" cy="675640"/>
          <wp:effectExtent l="0" t="0" r="2540" b="0"/>
          <wp:docPr id="1" name="תמונה 1" descr="עיריית נתניה" title="עיריית נתנ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inline>
      </w:drawing>
    </w:r>
    <w:r>
      <w:rPr>
        <w:rFonts w:cs="David" w:hint="cs"/>
        <w:sz w:val="32"/>
        <w:szCs w:val="32"/>
        <w:rtl/>
      </w:rPr>
      <w:tab/>
    </w:r>
    <w:r>
      <w:rPr>
        <w:rFonts w:cs="David" w:hint="cs"/>
        <w:sz w:val="32"/>
        <w:szCs w:val="32"/>
        <w:rtl/>
      </w:rPr>
      <w:tab/>
    </w:r>
    <w:r>
      <w:rPr>
        <w:noProof/>
      </w:rPr>
      <w:drawing>
        <wp:inline distT="0" distB="0" distL="0" distR="0" wp14:anchorId="7601BCEA" wp14:editId="3BB95B6A">
          <wp:extent cx="1169738" cy="956226"/>
          <wp:effectExtent l="0" t="0" r="0" b="0"/>
          <wp:docPr id="2" name="תמונה 3" descr="תו תקן איכות יהלום" title="תו תקן איכות יהלו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תיאור: C:\Users\shirly_g\Desktop\גרסה שקופה יהלום-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101" cy="958158"/>
                  </a:xfrm>
                  <a:prstGeom prst="rect">
                    <a:avLst/>
                  </a:prstGeom>
                  <a:noFill/>
                  <a:ln>
                    <a:noFill/>
                  </a:ln>
                </pic:spPr>
              </pic:pic>
            </a:graphicData>
          </a:graphic>
        </wp:inline>
      </w:drawing>
    </w:r>
  </w:p>
  <w:p w:rsidR="00DA1844" w:rsidRPr="00DA1844" w:rsidRDefault="00DA1844" w:rsidP="0091144C">
    <w:pPr>
      <w:pStyle w:val="a3"/>
      <w:spacing w:after="360"/>
      <w:rPr>
        <w:color w:val="365F91" w:themeColor="accent1" w:themeShade="BF"/>
        <w:sz w:val="28"/>
        <w:szCs w:val="28"/>
        <w:rtl/>
      </w:rPr>
    </w:pPr>
    <w:r w:rsidRPr="00DA1844">
      <w:rPr>
        <w:rFonts w:hint="cs"/>
        <w:color w:val="365F91" w:themeColor="accent1" w:themeShade="BF"/>
        <w:sz w:val="28"/>
        <w:szCs w:val="28"/>
        <w:rtl/>
      </w:rPr>
      <w:t>לשכת מנכ"ל</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44C" w:rsidRDefault="0091144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96013"/>
    <w:multiLevelType w:val="hybridMultilevel"/>
    <w:tmpl w:val="B7CC9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999491C"/>
    <w:multiLevelType w:val="hybridMultilevel"/>
    <w:tmpl w:val="036CA6BA"/>
    <w:lvl w:ilvl="0" w:tplc="4F48CD06">
      <w:start w:val="3"/>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6D71E0"/>
    <w:multiLevelType w:val="hybridMultilevel"/>
    <w:tmpl w:val="B7CC9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3CE2807"/>
    <w:multiLevelType w:val="hybridMultilevel"/>
    <w:tmpl w:val="EE748718"/>
    <w:lvl w:ilvl="0" w:tplc="55FAEF1E">
      <w:start w:val="3"/>
      <w:numFmt w:val="bullet"/>
      <w:lvlText w:val=""/>
      <w:lvlJc w:val="left"/>
      <w:pPr>
        <w:ind w:left="720" w:hanging="360"/>
      </w:pPr>
      <w:rPr>
        <w:rFonts w:ascii="Symbol" w:eastAsia="Times New Roman" w:hAnsi="Symbol" w:cs="TopType Sonc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67C84"/>
    <w:multiLevelType w:val="hybridMultilevel"/>
    <w:tmpl w:val="88F6DEE8"/>
    <w:lvl w:ilvl="0" w:tplc="0409000F">
      <w:start w:val="1"/>
      <w:numFmt w:val="decimal"/>
      <w:lvlText w:val="%1."/>
      <w:lvlJc w:val="left"/>
      <w:pPr>
        <w:ind w:left="360" w:hanging="360"/>
      </w:pPr>
      <w:rPr>
        <w:rFonts w:hint="default"/>
        <w:u w:val="none"/>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EBE3F87"/>
    <w:multiLevelType w:val="hybridMultilevel"/>
    <w:tmpl w:val="3F4251B4"/>
    <w:lvl w:ilvl="0" w:tplc="6CF6B1FA">
      <w:start w:val="2"/>
      <w:numFmt w:val="bullet"/>
      <w:lvlText w:val="-"/>
      <w:lvlJc w:val="left"/>
      <w:pPr>
        <w:ind w:left="720" w:hanging="360"/>
      </w:pPr>
      <w:rPr>
        <w:rFonts w:ascii="Arial" w:eastAsia="Times New Roman" w:hAnsi="Arial" w:cs="TopType Sonc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6"/>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8A"/>
    <w:rsid w:val="00002E49"/>
    <w:rsid w:val="00017B00"/>
    <w:rsid w:val="000314DF"/>
    <w:rsid w:val="000316AE"/>
    <w:rsid w:val="0003400A"/>
    <w:rsid w:val="000719D9"/>
    <w:rsid w:val="00074696"/>
    <w:rsid w:val="0009269E"/>
    <w:rsid w:val="000A134C"/>
    <w:rsid w:val="000A535B"/>
    <w:rsid w:val="000B1C81"/>
    <w:rsid w:val="000B2754"/>
    <w:rsid w:val="000D672C"/>
    <w:rsid w:val="000E245A"/>
    <w:rsid w:val="000E3F8E"/>
    <w:rsid w:val="000E7E3E"/>
    <w:rsid w:val="00112E1F"/>
    <w:rsid w:val="001222E8"/>
    <w:rsid w:val="0012240D"/>
    <w:rsid w:val="0012480A"/>
    <w:rsid w:val="0012793D"/>
    <w:rsid w:val="001318CD"/>
    <w:rsid w:val="00145B48"/>
    <w:rsid w:val="001624F9"/>
    <w:rsid w:val="00173DA2"/>
    <w:rsid w:val="001851C4"/>
    <w:rsid w:val="001B32B0"/>
    <w:rsid w:val="001E160C"/>
    <w:rsid w:val="002039A1"/>
    <w:rsid w:val="00207C41"/>
    <w:rsid w:val="00211DF6"/>
    <w:rsid w:val="0021437D"/>
    <w:rsid w:val="00217EA8"/>
    <w:rsid w:val="0022518A"/>
    <w:rsid w:val="0023178A"/>
    <w:rsid w:val="00242D5D"/>
    <w:rsid w:val="00247733"/>
    <w:rsid w:val="00256731"/>
    <w:rsid w:val="00281C93"/>
    <w:rsid w:val="00283E0C"/>
    <w:rsid w:val="00287BB7"/>
    <w:rsid w:val="002A12D2"/>
    <w:rsid w:val="002B5A40"/>
    <w:rsid w:val="002C17A8"/>
    <w:rsid w:val="002D173A"/>
    <w:rsid w:val="002E7102"/>
    <w:rsid w:val="002F3D8C"/>
    <w:rsid w:val="002F78B4"/>
    <w:rsid w:val="00350AD0"/>
    <w:rsid w:val="003547B7"/>
    <w:rsid w:val="003566C2"/>
    <w:rsid w:val="0036124B"/>
    <w:rsid w:val="00362D9E"/>
    <w:rsid w:val="00364CCA"/>
    <w:rsid w:val="00365D97"/>
    <w:rsid w:val="00384A2C"/>
    <w:rsid w:val="003905E2"/>
    <w:rsid w:val="003A0D2D"/>
    <w:rsid w:val="003A2CD3"/>
    <w:rsid w:val="003A2F70"/>
    <w:rsid w:val="003B0407"/>
    <w:rsid w:val="003C607C"/>
    <w:rsid w:val="003D71B7"/>
    <w:rsid w:val="00405A91"/>
    <w:rsid w:val="00405BF6"/>
    <w:rsid w:val="0041545D"/>
    <w:rsid w:val="0042499B"/>
    <w:rsid w:val="00447EF4"/>
    <w:rsid w:val="00460F92"/>
    <w:rsid w:val="00463255"/>
    <w:rsid w:val="00471A60"/>
    <w:rsid w:val="00474379"/>
    <w:rsid w:val="004772B5"/>
    <w:rsid w:val="004803EF"/>
    <w:rsid w:val="00494423"/>
    <w:rsid w:val="004A54C0"/>
    <w:rsid w:val="004B7361"/>
    <w:rsid w:val="004C09B3"/>
    <w:rsid w:val="004C6048"/>
    <w:rsid w:val="004D1D2D"/>
    <w:rsid w:val="004E0119"/>
    <w:rsid w:val="004E0230"/>
    <w:rsid w:val="004F141C"/>
    <w:rsid w:val="004F1606"/>
    <w:rsid w:val="004F2FA6"/>
    <w:rsid w:val="00506CAB"/>
    <w:rsid w:val="00556708"/>
    <w:rsid w:val="00565C87"/>
    <w:rsid w:val="00566E65"/>
    <w:rsid w:val="005723C8"/>
    <w:rsid w:val="00575631"/>
    <w:rsid w:val="00587746"/>
    <w:rsid w:val="005931AC"/>
    <w:rsid w:val="00597165"/>
    <w:rsid w:val="005B3D08"/>
    <w:rsid w:val="005B496A"/>
    <w:rsid w:val="005C6792"/>
    <w:rsid w:val="005E55C9"/>
    <w:rsid w:val="005F33CF"/>
    <w:rsid w:val="005F6DB8"/>
    <w:rsid w:val="006033A6"/>
    <w:rsid w:val="0067098C"/>
    <w:rsid w:val="00673001"/>
    <w:rsid w:val="00674E54"/>
    <w:rsid w:val="006816FC"/>
    <w:rsid w:val="006938F8"/>
    <w:rsid w:val="006973A0"/>
    <w:rsid w:val="006C6DFB"/>
    <w:rsid w:val="006C757E"/>
    <w:rsid w:val="006D5424"/>
    <w:rsid w:val="006D7AF6"/>
    <w:rsid w:val="006F50D4"/>
    <w:rsid w:val="007002C7"/>
    <w:rsid w:val="00716DD2"/>
    <w:rsid w:val="00727F32"/>
    <w:rsid w:val="00742940"/>
    <w:rsid w:val="007532F9"/>
    <w:rsid w:val="0076562C"/>
    <w:rsid w:val="00790C24"/>
    <w:rsid w:val="00794C84"/>
    <w:rsid w:val="007A3F08"/>
    <w:rsid w:val="007C6B64"/>
    <w:rsid w:val="007E7ED4"/>
    <w:rsid w:val="008017CC"/>
    <w:rsid w:val="00804442"/>
    <w:rsid w:val="0082380A"/>
    <w:rsid w:val="00826EF6"/>
    <w:rsid w:val="008519A1"/>
    <w:rsid w:val="00865EB9"/>
    <w:rsid w:val="0086629D"/>
    <w:rsid w:val="008B31B1"/>
    <w:rsid w:val="008B5105"/>
    <w:rsid w:val="008C4903"/>
    <w:rsid w:val="008C6370"/>
    <w:rsid w:val="008D6595"/>
    <w:rsid w:val="008E0A73"/>
    <w:rsid w:val="008F6BFB"/>
    <w:rsid w:val="0091144C"/>
    <w:rsid w:val="0091325D"/>
    <w:rsid w:val="00957A5E"/>
    <w:rsid w:val="00985C6A"/>
    <w:rsid w:val="009D66CF"/>
    <w:rsid w:val="009E7C7C"/>
    <w:rsid w:val="009F0CE7"/>
    <w:rsid w:val="00A06C5E"/>
    <w:rsid w:val="00A129A2"/>
    <w:rsid w:val="00A17540"/>
    <w:rsid w:val="00A23DF5"/>
    <w:rsid w:val="00A31A86"/>
    <w:rsid w:val="00A32C4D"/>
    <w:rsid w:val="00A37DB5"/>
    <w:rsid w:val="00A54864"/>
    <w:rsid w:val="00A917F1"/>
    <w:rsid w:val="00A96A84"/>
    <w:rsid w:val="00AA4177"/>
    <w:rsid w:val="00AA75B1"/>
    <w:rsid w:val="00AC684C"/>
    <w:rsid w:val="00AD09AC"/>
    <w:rsid w:val="00B037E2"/>
    <w:rsid w:val="00B038AA"/>
    <w:rsid w:val="00B12B37"/>
    <w:rsid w:val="00B1762D"/>
    <w:rsid w:val="00B25BAB"/>
    <w:rsid w:val="00B36AAF"/>
    <w:rsid w:val="00B37936"/>
    <w:rsid w:val="00B47AF9"/>
    <w:rsid w:val="00B512FD"/>
    <w:rsid w:val="00B5145B"/>
    <w:rsid w:val="00B57719"/>
    <w:rsid w:val="00B623BA"/>
    <w:rsid w:val="00B6525B"/>
    <w:rsid w:val="00B65939"/>
    <w:rsid w:val="00B845BD"/>
    <w:rsid w:val="00BB6A78"/>
    <w:rsid w:val="00BC6301"/>
    <w:rsid w:val="00BD069D"/>
    <w:rsid w:val="00BE182A"/>
    <w:rsid w:val="00BF17F5"/>
    <w:rsid w:val="00C23E3C"/>
    <w:rsid w:val="00C6406C"/>
    <w:rsid w:val="00C6621E"/>
    <w:rsid w:val="00C862B7"/>
    <w:rsid w:val="00CA3B7F"/>
    <w:rsid w:val="00CC0E71"/>
    <w:rsid w:val="00CC4F29"/>
    <w:rsid w:val="00CE57F8"/>
    <w:rsid w:val="00D055F9"/>
    <w:rsid w:val="00D10EB3"/>
    <w:rsid w:val="00D33D39"/>
    <w:rsid w:val="00D52F77"/>
    <w:rsid w:val="00D57460"/>
    <w:rsid w:val="00D64D65"/>
    <w:rsid w:val="00D66231"/>
    <w:rsid w:val="00D81B3F"/>
    <w:rsid w:val="00DA1844"/>
    <w:rsid w:val="00DC7A46"/>
    <w:rsid w:val="00DE0D33"/>
    <w:rsid w:val="00DE12F8"/>
    <w:rsid w:val="00DE4C1B"/>
    <w:rsid w:val="00DF1231"/>
    <w:rsid w:val="00DF4F51"/>
    <w:rsid w:val="00E22318"/>
    <w:rsid w:val="00E27A83"/>
    <w:rsid w:val="00E33FA1"/>
    <w:rsid w:val="00E4539F"/>
    <w:rsid w:val="00E50C99"/>
    <w:rsid w:val="00E5664C"/>
    <w:rsid w:val="00E81D54"/>
    <w:rsid w:val="00E905E6"/>
    <w:rsid w:val="00EA3C0D"/>
    <w:rsid w:val="00EA4A05"/>
    <w:rsid w:val="00EA6D46"/>
    <w:rsid w:val="00EA6FC3"/>
    <w:rsid w:val="00ED79ED"/>
    <w:rsid w:val="00EE481C"/>
    <w:rsid w:val="00EE556B"/>
    <w:rsid w:val="00EE6D6A"/>
    <w:rsid w:val="00EF37DD"/>
    <w:rsid w:val="00F118A4"/>
    <w:rsid w:val="00F466D5"/>
    <w:rsid w:val="00F5407D"/>
    <w:rsid w:val="00F63BA7"/>
    <w:rsid w:val="00F750F7"/>
    <w:rsid w:val="00F930E5"/>
    <w:rsid w:val="00F9741B"/>
    <w:rsid w:val="00FA1422"/>
    <w:rsid w:val="00FB34C5"/>
    <w:rsid w:val="00FC391B"/>
    <w:rsid w:val="00FC5652"/>
    <w:rsid w:val="00FD3594"/>
    <w:rsid w:val="00FE70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D21E961"/>
  <w15:docId w15:val="{BBE2D23E-2EFA-438B-830B-099E9B3C9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18A"/>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
    <w:next w:val="a"/>
    <w:qFormat/>
    <w:rsid w:val="006C757E"/>
    <w:pPr>
      <w:keepNext/>
      <w:tabs>
        <w:tab w:val="left" w:pos="5045"/>
      </w:tabs>
      <w:ind w:left="5040"/>
      <w:jc w:val="center"/>
      <w:outlineLvl w:val="1"/>
    </w:pPr>
    <w:rPr>
      <w:b/>
      <w:bCs w:val="0"/>
      <w:szCs w:val="28"/>
    </w:rPr>
  </w:style>
  <w:style w:type="paragraph" w:styleId="4">
    <w:name w:val="heading 4"/>
    <w:basedOn w:val="a"/>
    <w:next w:val="a"/>
    <w:qFormat/>
    <w:rsid w:val="00957A5E"/>
    <w:pPr>
      <w:keepNext/>
      <w:spacing w:line="360" w:lineRule="auto"/>
      <w:outlineLvl w:val="3"/>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C757E"/>
    <w:pPr>
      <w:tabs>
        <w:tab w:val="center" w:pos="4153"/>
        <w:tab w:val="right" w:pos="8306"/>
      </w:tabs>
    </w:pPr>
  </w:style>
  <w:style w:type="paragraph" w:styleId="a4">
    <w:name w:val="footer"/>
    <w:basedOn w:val="a"/>
    <w:link w:val="a5"/>
    <w:rsid w:val="006C757E"/>
    <w:pPr>
      <w:tabs>
        <w:tab w:val="center" w:pos="4153"/>
        <w:tab w:val="right" w:pos="8306"/>
      </w:tabs>
    </w:pPr>
  </w:style>
  <w:style w:type="character" w:styleId="Hyperlink">
    <w:name w:val="Hyperlink"/>
    <w:rsid w:val="006C757E"/>
    <w:rPr>
      <w:rFonts w:cs="Times New Roman"/>
      <w:color w:val="0000FF"/>
      <w:u w:val="single"/>
    </w:rPr>
  </w:style>
  <w:style w:type="table" w:styleId="a6">
    <w:name w:val="Table Grid"/>
    <w:basedOn w:val="a1"/>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23DF5"/>
    <w:rPr>
      <w:rFonts w:ascii="Tahoma" w:hAnsi="Tahoma" w:cs="Tahoma"/>
      <w:sz w:val="16"/>
      <w:szCs w:val="16"/>
    </w:rPr>
  </w:style>
  <w:style w:type="paragraph" w:styleId="a8">
    <w:name w:val="Subtitle"/>
    <w:basedOn w:val="a"/>
    <w:qFormat/>
    <w:rsid w:val="00957A5E"/>
    <w:pPr>
      <w:jc w:val="center"/>
    </w:pPr>
    <w:rPr>
      <w:b/>
      <w:bCs w:val="0"/>
      <w:szCs w:val="28"/>
      <w:u w:val="single"/>
    </w:rPr>
  </w:style>
  <w:style w:type="character" w:customStyle="1" w:styleId="a5">
    <w:name w:val="כותרת תחתונה תו"/>
    <w:link w:val="a4"/>
    <w:locked/>
    <w:rsid w:val="00C23E3C"/>
    <w:rPr>
      <w:rFonts w:ascii="Arial Black" w:hAnsi="Arial Black" w:cs="David"/>
      <w:sz w:val="24"/>
      <w:szCs w:val="24"/>
      <w:lang w:bidi="he-IL"/>
    </w:rPr>
  </w:style>
  <w:style w:type="paragraph" w:styleId="a9">
    <w:name w:val="List Paragraph"/>
    <w:basedOn w:val="a"/>
    <w:uiPriority w:val="34"/>
    <w:qFormat/>
    <w:rsid w:val="00F750F7"/>
    <w:pPr>
      <w:spacing w:before="240"/>
      <w:ind w:left="720"/>
    </w:pPr>
  </w:style>
  <w:style w:type="paragraph" w:styleId="aa">
    <w:name w:val="footnote text"/>
    <w:basedOn w:val="a"/>
    <w:link w:val="ab"/>
    <w:rsid w:val="00B512FD"/>
    <w:rPr>
      <w:sz w:val="20"/>
      <w:szCs w:val="20"/>
    </w:rPr>
  </w:style>
  <w:style w:type="character" w:customStyle="1" w:styleId="ab">
    <w:name w:val="טקסט הערת שוליים תו"/>
    <w:basedOn w:val="a0"/>
    <w:link w:val="aa"/>
    <w:rsid w:val="00B512FD"/>
    <w:rPr>
      <w:rFonts w:ascii="David Transparent" w:hAnsi="David Transparent"/>
      <w:bCs/>
    </w:rPr>
  </w:style>
  <w:style w:type="character" w:styleId="ac">
    <w:name w:val="footnote reference"/>
    <w:basedOn w:val="a0"/>
    <w:rsid w:val="00B51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y_g\Desktop\&#1500;&#1493;&#1490;&#149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2021</Sbox_Year>
    <TaxCatchAll xmlns="3c294323-af6b-4405-a563-921b398dffd5">
      <Value>1616</Value>
      <Value>2587</Value>
      <Value>2600</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tagTaxHTField>
    <Sbox_DocumentDate xmlns="98f8ca5d-79ec-4ab2-9b4b-45aa79a9026e">2021-10-31T22:00:00+00:00</Sbox_DocumentDate>
    <Sbox_Description xmlns="98f8ca5d-79ec-4ab2-9b4b-45aa79a9026e">&lt;p&gt;​​​סכום ישיבת ועדה מקצועית&amp;#160;לענייני&amp;#160;תמיכות מתאריך 18.10.2021&lt;br&gt;&lt;br&gt;&lt;/p&gt;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238127FA-ACFA-4C87-BF86-12C510D18822}">
  <ds:schemaRefs>
    <ds:schemaRef ds:uri="http://schemas.openxmlformats.org/officeDocument/2006/bibliography"/>
  </ds:schemaRefs>
</ds:datastoreItem>
</file>

<file path=customXml/itemProps2.xml><?xml version="1.0" encoding="utf-8"?>
<ds:datastoreItem xmlns:ds="http://schemas.openxmlformats.org/officeDocument/2006/customXml" ds:itemID="{DA20CDAE-3661-4832-9529-5497AD5C0D50}"/>
</file>

<file path=customXml/itemProps3.xml><?xml version="1.0" encoding="utf-8"?>
<ds:datastoreItem xmlns:ds="http://schemas.openxmlformats.org/officeDocument/2006/customXml" ds:itemID="{7D2EA7FD-02D3-4B9F-86D7-3D30EE07896D}"/>
</file>

<file path=customXml/itemProps4.xml><?xml version="1.0" encoding="utf-8"?>
<ds:datastoreItem xmlns:ds="http://schemas.openxmlformats.org/officeDocument/2006/customXml" ds:itemID="{A33B8A3A-61EE-4AC2-BFA2-C1E0725958A3}"/>
</file>

<file path=docProps/app.xml><?xml version="1.0" encoding="utf-8"?>
<Properties xmlns="http://schemas.openxmlformats.org/officeDocument/2006/extended-properties" xmlns:vt="http://schemas.openxmlformats.org/officeDocument/2006/docPropsVTypes">
  <Template>לוגו</Template>
  <TotalTime>100</TotalTime>
  <Pages>1</Pages>
  <Words>211</Words>
  <Characters>1059</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dc:title>
  <dc:creator>שירלי גביזון</dc:creator>
  <cp:lastModifiedBy>שיר מימון</cp:lastModifiedBy>
  <cp:revision>8</cp:revision>
  <cp:lastPrinted>2021-10-27T08:28:00Z</cp:lastPrinted>
  <dcterms:created xsi:type="dcterms:W3CDTF">2021-10-26T10:37:00Z</dcterms:created>
  <dcterms:modified xsi:type="dcterms:W3CDTF">2021-11-29T10:45:00Z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1616;#ועדת תמיכות|b83c6465-22ed-4b8d-b90e-7a66185f6492</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המידע|94845d98-bdc3-4932-b1a5-2265ca7e1f0c;#2600;#ועדת תמיכות|b83c6465-22ed-4b8d-b90e-7a66185f6492</vt:lpwstr>
  </property>
</Properties>
</file>