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E8" w:rsidRPr="009814E0" w:rsidRDefault="007924E8" w:rsidP="007924E8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814E0">
        <w:rPr>
          <w:rFonts w:asciiTheme="minorBidi" w:hAnsiTheme="minorBidi" w:cstheme="minorBidi"/>
          <w:b/>
          <w:bCs w:val="0"/>
          <w:sz w:val="26"/>
          <w:szCs w:val="26"/>
          <w:rtl/>
        </w:rPr>
        <w:t>‏ג' תשרי תשפ"ו</w:t>
      </w:r>
    </w:p>
    <w:p w:rsidR="007924E8" w:rsidRPr="009814E0" w:rsidRDefault="007924E8" w:rsidP="007924E8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814E0">
        <w:rPr>
          <w:rFonts w:asciiTheme="minorBidi" w:hAnsiTheme="minorBidi" w:cstheme="minorBidi"/>
          <w:b/>
          <w:bCs w:val="0"/>
          <w:sz w:val="26"/>
          <w:szCs w:val="26"/>
          <w:rtl/>
        </w:rPr>
        <w:t>‏25 ספטמבר 2025</w:t>
      </w:r>
    </w:p>
    <w:p w:rsidR="007924E8" w:rsidRDefault="007924E8" w:rsidP="00566DD4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9814E0">
        <w:rPr>
          <w:rFonts w:asciiTheme="minorBidi" w:hAnsiTheme="minorBidi" w:cstheme="minorBidi"/>
          <w:b/>
          <w:bCs w:val="0"/>
          <w:sz w:val="26"/>
          <w:szCs w:val="26"/>
          <w:rtl/>
        </w:rPr>
        <w:t>תמיכות / 3-10-4/</w:t>
      </w:r>
      <w:r w:rsidR="00566DD4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216</w:t>
      </w:r>
    </w:p>
    <w:p w:rsidR="007924E8" w:rsidRDefault="007924E8" w:rsidP="007924E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924E8" w:rsidRPr="00DA594C" w:rsidRDefault="007924E8" w:rsidP="007924E8">
      <w:pPr>
        <w:jc w:val="center"/>
        <w:outlineLvl w:val="0"/>
        <w:rPr>
          <w:rFonts w:asciiTheme="minorBidi" w:hAnsiTheme="minorBidi" w:cstheme="minorBidi"/>
          <w:sz w:val="26"/>
          <w:szCs w:val="26"/>
          <w:u w:val="single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הנדון: </w:t>
      </w:r>
      <w:r>
        <w:rPr>
          <w:rFonts w:asciiTheme="minorBidi" w:hAnsiTheme="minorBidi" w:cstheme="minorBidi" w:hint="cs"/>
          <w:sz w:val="26"/>
          <w:szCs w:val="26"/>
          <w:u w:val="single"/>
          <w:rtl/>
        </w:rPr>
        <w:t>סכום המלצות</w:t>
      </w:r>
      <w:r w:rsidRPr="00DA594C">
        <w:rPr>
          <w:rFonts w:asciiTheme="minorBidi" w:hAnsiTheme="minorBidi" w:cstheme="minorBidi"/>
          <w:sz w:val="26"/>
          <w:szCs w:val="26"/>
          <w:u w:val="single"/>
          <w:rtl/>
        </w:rPr>
        <w:t xml:space="preserve"> ועדה מקצועית לענייני תמיכות </w:t>
      </w:r>
      <w:r w:rsidRPr="00DA594C">
        <w:rPr>
          <w:rFonts w:asciiTheme="minorBidi" w:hAnsiTheme="minorBidi" w:cstheme="minorBidi"/>
          <w:sz w:val="26"/>
          <w:szCs w:val="26"/>
          <w:u w:val="single"/>
          <w:rtl/>
        </w:rPr>
        <w:br/>
        <w:t xml:space="preserve">מתאריך </w:t>
      </w:r>
      <w:r>
        <w:rPr>
          <w:rFonts w:asciiTheme="minorBidi" w:hAnsiTheme="minorBidi" w:cstheme="minorBidi" w:hint="cs"/>
          <w:sz w:val="26"/>
          <w:szCs w:val="26"/>
          <w:u w:val="single"/>
          <w:rtl/>
        </w:rPr>
        <w:t>25.9.2025</w:t>
      </w:r>
    </w:p>
    <w:p w:rsidR="007924E8" w:rsidRPr="00DA594C" w:rsidRDefault="007924E8" w:rsidP="007924E8">
      <w:pPr>
        <w:spacing w:before="240" w:after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בתאריך </w:t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25.9.2025 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התקיימה ישיבה בנושא שבנדון בה השתתפו:</w:t>
      </w:r>
    </w:p>
    <w:p w:rsidR="007924E8" w:rsidRPr="00DA594C" w:rsidRDefault="007924E8" w:rsidP="007924E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רו"ח שגיא רוכל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גזבר העירייה</w:t>
      </w:r>
    </w:p>
    <w:p w:rsidR="007924E8" w:rsidRPr="00DA594C" w:rsidRDefault="007924E8" w:rsidP="007924E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עו"ד רומית סמסון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היועצת המשפטית</w:t>
      </w:r>
    </w:p>
    <w:p w:rsidR="007924E8" w:rsidRPr="00DA594C" w:rsidRDefault="007924E8" w:rsidP="007924E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עו"ד מיכל מלמד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משנה ליועצת המשפטית לעירייה</w:t>
      </w:r>
    </w:p>
    <w:p w:rsidR="007924E8" w:rsidRPr="00DA594C" w:rsidRDefault="007924E8" w:rsidP="007924E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גב' עדנה קאיקוב</w:t>
      </w: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  <w:t>- מנהלת אגף גזברות ומ"מ גזבר</w:t>
      </w:r>
    </w:p>
    <w:p w:rsidR="007924E8" w:rsidRPr="00DA594C" w:rsidRDefault="007924E8" w:rsidP="007924E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proofErr w:type="spellStart"/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והח"מ</w:t>
      </w:r>
      <w:proofErr w:type="spellEnd"/>
    </w:p>
    <w:p w:rsidR="007924E8" w:rsidRPr="006C61A0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u w:val="single"/>
          <w:rtl/>
        </w:rPr>
      </w:pPr>
    </w:p>
    <w:p w:rsidR="007924E8" w:rsidRDefault="007924E8" w:rsidP="007924E8">
      <w:pPr>
        <w:pStyle w:val="a9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הועדה המקצועית לענייני תמיכות ממליצה בפני מועצת העיר לאשר תמיכה</w:t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מסעיף </w:t>
      </w:r>
      <w:r>
        <w:rPr>
          <w:rFonts w:asciiTheme="minorBidi" w:hAnsiTheme="minorBidi" w:cstheme="minorBidi"/>
          <w:b/>
          <w:bCs w:val="0"/>
          <w:sz w:val="26"/>
          <w:szCs w:val="26"/>
          <w:rtl/>
        </w:rPr>
        <w:br/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תקציבי 1827006820 "תמיכות עולים" כדלקמן:</w:t>
      </w:r>
    </w:p>
    <w:p w:rsidR="007924E8" w:rsidRPr="0007458F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tbl>
      <w:tblPr>
        <w:bidiVisual/>
        <w:tblW w:w="7567" w:type="dxa"/>
        <w:tblInd w:w="607" w:type="dxa"/>
        <w:tblLook w:val="04A0" w:firstRow="1" w:lastRow="0" w:firstColumn="1" w:lastColumn="0" w:noHBand="0" w:noVBand="1"/>
      </w:tblPr>
      <w:tblGrid>
        <w:gridCol w:w="602"/>
        <w:gridCol w:w="3280"/>
        <w:gridCol w:w="1701"/>
        <w:gridCol w:w="1984"/>
      </w:tblGrid>
      <w:tr w:rsidR="007924E8" w:rsidRPr="00B178D3" w:rsidTr="007B12D0">
        <w:trPr>
          <w:trHeight w:val="52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/>
                <w:color w:val="000000"/>
                <w:sz w:val="26"/>
                <w:szCs w:val="26"/>
                <w:rtl/>
              </w:rPr>
              <w:t>מס'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/>
                <w:color w:val="000000"/>
                <w:sz w:val="26"/>
                <w:szCs w:val="26"/>
                <w:rtl/>
              </w:rPr>
              <w:t>שם העמותה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/>
                <w:color w:val="000000"/>
                <w:sz w:val="26"/>
                <w:szCs w:val="26"/>
                <w:rtl/>
              </w:rPr>
              <w:t>מס' העמותה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/>
                <w:color w:val="000000"/>
                <w:sz w:val="26"/>
                <w:szCs w:val="26"/>
                <w:rtl/>
              </w:rPr>
              <w:t>סכום לחלוקה 81,000 ₪</w:t>
            </w:r>
          </w:p>
        </w:tc>
      </w:tr>
      <w:tr w:rsidR="007924E8" w:rsidRPr="00B178D3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צלילי המוסיקה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580432706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17,863</w:t>
            </w:r>
          </w:p>
        </w:tc>
      </w:tr>
      <w:tr w:rsidR="007924E8" w:rsidRPr="00B178D3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למען יוצאי קווקז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580354082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19,196</w:t>
            </w:r>
          </w:p>
        </w:tc>
      </w:tr>
      <w:tr w:rsidR="007924E8" w:rsidRPr="00B178D3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proofErr w:type="spellStart"/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אניה</w:t>
            </w:r>
            <w:proofErr w:type="spellEnd"/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 xml:space="preserve"> בניה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515601300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4,377</w:t>
            </w:r>
          </w:p>
        </w:tc>
      </w:tr>
      <w:tr w:rsidR="007924E8" w:rsidRPr="00B178D3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בית עולי אמריקה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580008282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19,257</w:t>
            </w:r>
          </w:p>
        </w:tc>
      </w:tr>
      <w:tr w:rsidR="007924E8" w:rsidRPr="00B178D3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תקווה לנוער נתניה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580535508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3,454</w:t>
            </w:r>
          </w:p>
        </w:tc>
      </w:tr>
      <w:tr w:rsidR="007924E8" w:rsidRPr="00B178D3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איגום - מורים עולים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580204493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5,716</w:t>
            </w:r>
          </w:p>
        </w:tc>
      </w:tr>
      <w:tr w:rsidR="007924E8" w:rsidRPr="00B178D3" w:rsidTr="007B12D0">
        <w:trPr>
          <w:trHeight w:val="5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7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התאחדות עולי אמריקה לטינית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580006765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5,996</w:t>
            </w:r>
          </w:p>
        </w:tc>
      </w:tr>
      <w:tr w:rsidR="007924E8" w:rsidRPr="00B178D3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8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מרכז רוחני אורית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580734960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B178D3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B178D3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3,001</w:t>
            </w:r>
          </w:p>
        </w:tc>
      </w:tr>
    </w:tbl>
    <w:p w:rsidR="007924E8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</w:rPr>
      </w:pPr>
    </w:p>
    <w:p w:rsidR="007924E8" w:rsidRPr="0007458F" w:rsidRDefault="007924E8" w:rsidP="007924E8">
      <w:pPr>
        <w:pStyle w:val="a9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 w:rsidRPr="0007458F">
        <w:rPr>
          <w:rFonts w:asciiTheme="minorBidi" w:hAnsiTheme="minorBidi" w:cstheme="minorBidi"/>
          <w:b/>
          <w:bCs w:val="0"/>
          <w:sz w:val="26"/>
          <w:szCs w:val="26"/>
          <w:rtl/>
        </w:rPr>
        <w:t>הועדה המקצועית לענייני תמיכות ממליצה בפני מועצת העיר לאשר תמיכה</w:t>
      </w:r>
      <w:r w:rsidRPr="0007458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מסעיף תקציבי 1827003820 "רווחה לנזקקים" </w:t>
      </w:r>
      <w:proofErr w:type="spellStart"/>
      <w:r w:rsidRPr="0007458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כלדקמן</w:t>
      </w:r>
      <w:proofErr w:type="spellEnd"/>
      <w:r w:rsidRPr="0007458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:</w:t>
      </w:r>
    </w:p>
    <w:p w:rsidR="007924E8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tbl>
      <w:tblPr>
        <w:bidiVisual/>
        <w:tblW w:w="7513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3261"/>
        <w:gridCol w:w="1701"/>
        <w:gridCol w:w="1949"/>
      </w:tblGrid>
      <w:tr w:rsidR="007924E8" w:rsidRPr="00AE6ED9" w:rsidTr="00371371">
        <w:trPr>
          <w:trHeight w:val="3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/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מס'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שם העמותה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מס' העמותה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סכום לחלוקה 60,000 ₪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 w:hint="cs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קופת צדקה נתניה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</w:rPr>
              <w:t>580438190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6,123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2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נתינה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</w:rPr>
              <w:t>580360626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8,954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 xml:space="preserve">חסדי </w:t>
            </w:r>
            <w:proofErr w:type="spellStart"/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נעומי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</w:rPr>
              <w:t>580073146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6,252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4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פעמונים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</w:rPr>
              <w:t>580039270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3,048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5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למענך נתניה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</w:rPr>
              <w:t>580528073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3,156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6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יד עזרא ושולמית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</w:rPr>
              <w:t>580313641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4,556</w:t>
            </w:r>
          </w:p>
        </w:tc>
      </w:tr>
      <w:tr w:rsidR="00371371" w:rsidRPr="00AE6ED9" w:rsidTr="00371371">
        <w:trPr>
          <w:trHeight w:val="300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7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נעמת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</w:rPr>
              <w:t>580044261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9,223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8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מרכז סיוע לנפגעי תקיפה מינית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580107993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5,315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9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אור לישרים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580322166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3,203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10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אהבת חיים זורע צדקה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580459766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3,195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11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בני יעקב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580656692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2,657</w:t>
            </w:r>
          </w:p>
        </w:tc>
      </w:tr>
      <w:tr w:rsidR="00371371" w:rsidRPr="00AE6ED9" w:rsidTr="00371371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371371" w:rsidRPr="00AE6ED9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12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371371">
              <w:rPr>
                <w:rFonts w:ascii="Arial" w:hAnsi="Arial" w:cs="Arial"/>
                <w:bCs w:val="0"/>
                <w:sz w:val="26"/>
                <w:szCs w:val="26"/>
                <w:rtl/>
              </w:rPr>
              <w:t>עת לעשות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371371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580458248</w:t>
            </w:r>
          </w:p>
        </w:tc>
        <w:tc>
          <w:tcPr>
            <w:tcW w:w="1949" w:type="dxa"/>
            <w:shd w:val="clear" w:color="auto" w:fill="auto"/>
            <w:vAlign w:val="bottom"/>
          </w:tcPr>
          <w:p w:rsidR="00371371" w:rsidRPr="00371371" w:rsidRDefault="00371371" w:rsidP="00371371">
            <w:pPr>
              <w:bidi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371371">
              <w:rPr>
                <w:rFonts w:ascii="Arial" w:hAnsi="Arial" w:cs="Arial"/>
                <w:sz w:val="26"/>
                <w:szCs w:val="26"/>
              </w:rPr>
              <w:t>3,001</w:t>
            </w:r>
          </w:p>
        </w:tc>
      </w:tr>
      <w:bookmarkEnd w:id="0"/>
    </w:tbl>
    <w:p w:rsidR="007924E8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</w:rPr>
      </w:pPr>
    </w:p>
    <w:p w:rsidR="007924E8" w:rsidRPr="0007458F" w:rsidRDefault="007924E8" w:rsidP="007924E8">
      <w:pPr>
        <w:pStyle w:val="a9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 w:rsidRPr="0007458F">
        <w:rPr>
          <w:rFonts w:asciiTheme="minorBidi" w:hAnsiTheme="minorBidi" w:cstheme="minorBidi"/>
          <w:b/>
          <w:bCs w:val="0"/>
          <w:sz w:val="26"/>
          <w:szCs w:val="26"/>
          <w:rtl/>
        </w:rPr>
        <w:t>הועדה המקצועית לענייני תמיכות ממליצה בפני מועצת העיר לאשר תמיכה</w:t>
      </w:r>
      <w:r w:rsidRPr="0007458F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מסעיף תקציבי 1827003821 תמיכה "חולים כרוניים".</w:t>
      </w:r>
    </w:p>
    <w:p w:rsidR="007924E8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tbl>
      <w:tblPr>
        <w:bidiVisual/>
        <w:tblW w:w="7513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3261"/>
        <w:gridCol w:w="1701"/>
        <w:gridCol w:w="1949"/>
      </w:tblGrid>
      <w:tr w:rsidR="007924E8" w:rsidRPr="00AE6ED9" w:rsidTr="007B12D0">
        <w:trPr>
          <w:trHeight w:val="462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מס'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שם העמותה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מס' העמותה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/>
                <w:sz w:val="26"/>
                <w:szCs w:val="26"/>
                <w:rtl/>
              </w:rPr>
              <w:t>סכום לחלוקה 86,000 ₪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יד שרה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580030104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17,858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2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שמחת הלב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580388585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5,413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חברים לרפואה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580408748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12,443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4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 xml:space="preserve">ראי </w:t>
            </w:r>
            <w:proofErr w:type="spellStart"/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ספקט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580561069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3,770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5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אקים ישראל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580034924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4,004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6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אגודת החרשים בישראל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580023398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3,634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7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חן לפריון וחיים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580320018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4,466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8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זק"א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580295798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8,532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9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קו לחיים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580176677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3,861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10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אילן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580036242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3,299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11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proofErr w:type="spellStart"/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אלו"ט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580064335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8,556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12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פרקינסון ישראל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580225225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3,305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13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איל-אגודה לאפילפסיה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580091072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3,196</w:t>
            </w:r>
          </w:p>
        </w:tc>
      </w:tr>
      <w:tr w:rsidR="007924E8" w:rsidRPr="00AE6ED9" w:rsidTr="007B12D0">
        <w:trPr>
          <w:trHeight w:val="285"/>
        </w:trPr>
        <w:tc>
          <w:tcPr>
            <w:tcW w:w="602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14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proofErr w:type="spellStart"/>
            <w:r w:rsidRPr="00AE6ED9">
              <w:rPr>
                <w:rFonts w:ascii="Arial" w:hAnsi="Arial" w:cs="Arial"/>
                <w:bCs w:val="0"/>
                <w:sz w:val="26"/>
                <w:szCs w:val="26"/>
                <w:rtl/>
              </w:rPr>
              <w:t>סאנרייז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AE6ED9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580517167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AE6ED9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AE6ED9">
              <w:rPr>
                <w:rFonts w:ascii="Arial" w:hAnsi="Arial" w:cs="Arial"/>
                <w:bCs w:val="0"/>
                <w:sz w:val="26"/>
                <w:szCs w:val="26"/>
              </w:rPr>
              <w:t>3,664</w:t>
            </w:r>
          </w:p>
        </w:tc>
      </w:tr>
    </w:tbl>
    <w:p w:rsidR="007924E8" w:rsidRDefault="007924E8" w:rsidP="007924E8">
      <w:pPr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924E8" w:rsidRPr="0007458F" w:rsidRDefault="007924E8" w:rsidP="007924E8">
      <w:p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</w:p>
    <w:p w:rsidR="007924E8" w:rsidRDefault="007924E8" w:rsidP="007924E8">
      <w:pPr>
        <w:pStyle w:val="a9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lastRenderedPageBreak/>
        <w:t>הועדה המקצועית לענייני תמיכות ממליצה בפני מועצת העיר לאשר תמיכה</w:t>
      </w: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מסעיף תקציבי 1827004820 "חינוך" כדלקמן:</w:t>
      </w:r>
    </w:p>
    <w:p w:rsidR="007924E8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tbl>
      <w:tblPr>
        <w:bidiVisual/>
        <w:tblW w:w="7513" w:type="dxa"/>
        <w:tblInd w:w="607" w:type="dxa"/>
        <w:tblLook w:val="04A0" w:firstRow="1" w:lastRow="0" w:firstColumn="1" w:lastColumn="0" w:noHBand="0" w:noVBand="1"/>
      </w:tblPr>
      <w:tblGrid>
        <w:gridCol w:w="602"/>
        <w:gridCol w:w="3238"/>
        <w:gridCol w:w="23"/>
        <w:gridCol w:w="1678"/>
        <w:gridCol w:w="23"/>
        <w:gridCol w:w="1949"/>
      </w:tblGrid>
      <w:tr w:rsidR="007924E8" w:rsidRPr="00044C49" w:rsidTr="007B12D0">
        <w:trPr>
          <w:trHeight w:val="57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955E3D">
              <w:rPr>
                <w:rFonts w:ascii="Arial" w:hAnsi="Arial" w:cs="Arial"/>
                <w:b/>
                <w:sz w:val="26"/>
                <w:szCs w:val="26"/>
                <w:rtl/>
              </w:rPr>
              <w:t>מס'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/>
                <w:sz w:val="26"/>
                <w:szCs w:val="26"/>
                <w:rtl/>
              </w:rPr>
              <w:t>שם העמותה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/>
                <w:sz w:val="26"/>
                <w:szCs w:val="26"/>
                <w:rtl/>
              </w:rPr>
              <w:t>מס' העמותה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/>
                <w:sz w:val="26"/>
                <w:szCs w:val="26"/>
                <w:rtl/>
              </w:rPr>
              <w:t>סכום לחלוקה 86,000 ₪</w:t>
            </w:r>
          </w:p>
        </w:tc>
      </w:tr>
      <w:tr w:rsidR="007924E8" w:rsidRPr="00044C49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1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כוריאוגרפים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580215333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6,459</w:t>
            </w:r>
          </w:p>
        </w:tc>
      </w:tr>
      <w:tr w:rsidR="007924E8" w:rsidRPr="00044C49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2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בתיה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580051555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7,461</w:t>
            </w:r>
          </w:p>
        </w:tc>
      </w:tr>
      <w:tr w:rsidR="007924E8" w:rsidRPr="00044C49" w:rsidTr="007B12D0">
        <w:trPr>
          <w:trHeight w:val="2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3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מכון משה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580096865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3,255</w:t>
            </w:r>
          </w:p>
        </w:tc>
      </w:tr>
      <w:tr w:rsidR="007924E8" w:rsidRPr="00044C49" w:rsidTr="007B12D0">
        <w:trPr>
          <w:trHeight w:val="30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4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 xml:space="preserve">המדרשה לחשיבה יהודית 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580441277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4,181</w:t>
            </w:r>
          </w:p>
        </w:tc>
      </w:tr>
      <w:tr w:rsidR="007924E8" w:rsidRPr="00044C49" w:rsidTr="007B12D0">
        <w:trPr>
          <w:trHeight w:val="30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הליכות עם ישראל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580007425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2,707</w:t>
            </w:r>
          </w:p>
        </w:tc>
      </w:tr>
      <w:tr w:rsidR="007924E8" w:rsidRPr="00044C49" w:rsidTr="007B12D0">
        <w:trPr>
          <w:trHeight w:val="30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6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אל עמי אל עצמי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580160430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4,881</w:t>
            </w:r>
          </w:p>
        </w:tc>
      </w:tr>
      <w:tr w:rsidR="007924E8" w:rsidRPr="00044C49" w:rsidTr="007B12D0">
        <w:trPr>
          <w:trHeight w:val="30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7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עמינדב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580083111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6,676</w:t>
            </w:r>
          </w:p>
        </w:tc>
      </w:tr>
      <w:tr w:rsidR="007924E8" w:rsidRPr="00044C49" w:rsidTr="007B12D0">
        <w:trPr>
          <w:trHeight w:val="30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8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מדור לדור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580540656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4,364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9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גרעין אליה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580503837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7,679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10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 xml:space="preserve">שובו ישראל </w:t>
            </w:r>
            <w:proofErr w:type="spellStart"/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ונשובה</w:t>
            </w:r>
            <w:proofErr w:type="spellEnd"/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 xml:space="preserve"> לתורה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580370997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6,944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11</w:t>
            </w:r>
          </w:p>
        </w:tc>
        <w:tc>
          <w:tcPr>
            <w:tcW w:w="326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משען לתלמיד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580128544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2,556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12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עטרת מרדכי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580628691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3,568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13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  <w:rtl/>
              </w:rPr>
              <w:t>שלבים/תקוות אחינו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580283026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4,799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14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אח בוגר אחות בוגרת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580411395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2,257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15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לאורו נלך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580368868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4,693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16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יד ריבה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580076438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2,249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17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כנפיים של קרמבו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580455681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2,687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18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proofErr w:type="spellStart"/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סיטון</w:t>
            </w:r>
            <w:proofErr w:type="spellEnd"/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 xml:space="preserve"> ישראל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580638609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6,279</w:t>
            </w:r>
          </w:p>
        </w:tc>
      </w:tr>
      <w:tr w:rsidR="007924E8" w:rsidRPr="00044C49" w:rsidTr="007B1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02" w:type="dxa"/>
            <w:shd w:val="clear" w:color="auto" w:fill="auto"/>
            <w:vAlign w:val="bottom"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Cs w:val="0"/>
                <w:sz w:val="26"/>
                <w:szCs w:val="26"/>
              </w:rPr>
              <w:t>19</w:t>
            </w:r>
          </w:p>
        </w:tc>
        <w:tc>
          <w:tcPr>
            <w:tcW w:w="3261" w:type="dxa"/>
            <w:gridSpan w:val="2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  <w:t>כפר נהר ירדן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6"/>
                <w:szCs w:val="26"/>
                <w:rtl/>
              </w:rPr>
            </w:pPr>
            <w:r w:rsidRPr="00955E3D">
              <w:rPr>
                <w:rFonts w:ascii="Arial" w:hAnsi="Arial" w:cs="Arial"/>
                <w:bCs w:val="0"/>
                <w:color w:val="000000"/>
                <w:sz w:val="26"/>
                <w:szCs w:val="26"/>
              </w:rPr>
              <w:t>580355584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7924E8" w:rsidRPr="00955E3D" w:rsidRDefault="007924E8" w:rsidP="007B12D0">
            <w:pPr>
              <w:bidi w:val="0"/>
              <w:jc w:val="right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55E3D">
              <w:rPr>
                <w:rFonts w:ascii="Arial" w:hAnsi="Arial" w:cs="Arial"/>
                <w:bCs w:val="0"/>
                <w:sz w:val="26"/>
                <w:szCs w:val="26"/>
              </w:rPr>
              <w:t>2,003</w:t>
            </w:r>
          </w:p>
        </w:tc>
      </w:tr>
    </w:tbl>
    <w:p w:rsidR="007924E8" w:rsidRPr="0007458F" w:rsidRDefault="007924E8" w:rsidP="007924E8">
      <w:p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</w:p>
    <w:p w:rsidR="007924E8" w:rsidRDefault="007924E8" w:rsidP="007924E8">
      <w:pPr>
        <w:pStyle w:val="a9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מצ"ב חישוב לפי קריטריונים לחלוקת תמיכות 2025.</w:t>
      </w:r>
      <w:r>
        <w:rPr>
          <w:rFonts w:asciiTheme="minorBidi" w:hAnsiTheme="minorBidi" w:cstheme="minorBidi"/>
          <w:b/>
          <w:bCs w:val="0"/>
          <w:sz w:val="26"/>
          <w:szCs w:val="26"/>
          <w:rtl/>
        </w:rPr>
        <w:br/>
      </w: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2244ED" w:rsidRDefault="002244ED" w:rsidP="002244ED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A21043" w:rsidRDefault="007924E8" w:rsidP="007924E8">
      <w:pPr>
        <w:pStyle w:val="a9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lastRenderedPageBreak/>
        <w:t xml:space="preserve">בחלוקת תמיכות לבתי כנסת נפלה טעות סופר וחולק תקציב של  543 </w:t>
      </w:r>
      <w:proofErr w:type="spellStart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אלש"ח</w:t>
      </w:r>
      <w:proofErr w:type="spellEnd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במקום 593 </w:t>
      </w:r>
      <w:proofErr w:type="spellStart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אלש"ח</w:t>
      </w:r>
      <w:proofErr w:type="spellEnd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בהתאם לתקציב שאושר בישיבת מועצת העיר. סוכם לחשב ולהשלים את הפער של 50 </w:t>
      </w:r>
      <w:proofErr w:type="spellStart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אלש"ח</w:t>
      </w:r>
      <w:proofErr w:type="spellEnd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לחלוקה.</w:t>
      </w:r>
    </w:p>
    <w:p w:rsidR="00A21043" w:rsidRDefault="00A21043" w:rsidP="00A21043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הועדה המקצועית לענייני תמיכות ממליצה בפני מועצת העיר לאשר חלוקה של 50 </w:t>
      </w:r>
      <w:proofErr w:type="spellStart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אלש"ח</w:t>
      </w:r>
      <w:proofErr w:type="spellEnd"/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לבתי כנסת כדלקמן</w:t>
      </w:r>
      <w:r w:rsidR="00754965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:</w:t>
      </w:r>
    </w:p>
    <w:p w:rsidR="00754965" w:rsidRDefault="00754965" w:rsidP="00A21043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tbl>
      <w:tblPr>
        <w:bidiVisual/>
        <w:tblW w:w="7598" w:type="dxa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2670"/>
        <w:gridCol w:w="1632"/>
        <w:gridCol w:w="2694"/>
      </w:tblGrid>
      <w:tr w:rsidR="00FE7D6D" w:rsidRPr="00FE7D6D" w:rsidTr="00FE7D6D">
        <w:trPr>
          <w:trHeight w:val="391"/>
        </w:trPr>
        <w:tc>
          <w:tcPr>
            <w:tcW w:w="602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/>
                <w:sz w:val="26"/>
                <w:szCs w:val="26"/>
                <w:rtl/>
              </w:rPr>
              <w:t>מס'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/>
                <w:sz w:val="26"/>
                <w:szCs w:val="26"/>
                <w:rtl/>
              </w:rPr>
              <w:t>שם בית הכנסת</w:t>
            </w:r>
          </w:p>
        </w:tc>
        <w:tc>
          <w:tcPr>
            <w:tcW w:w="1632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/>
                <w:sz w:val="26"/>
                <w:szCs w:val="26"/>
                <w:rtl/>
              </w:rPr>
              <w:t>מס' עמותה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jc w:val="center"/>
              <w:rPr>
                <w:rFonts w:asciiTheme="minorBidi" w:hAnsiTheme="minorBidi" w:cstheme="minorBidi"/>
                <w:b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/>
                <w:sz w:val="26"/>
                <w:szCs w:val="26"/>
                <w:rtl/>
              </w:rPr>
              <w:t>סה"כ</w:t>
            </w:r>
            <w:r>
              <w:rPr>
                <w:rFonts w:asciiTheme="minorBidi" w:hAnsiTheme="minorBidi" w:cstheme="minorBidi" w:hint="cs"/>
                <w:b/>
                <w:sz w:val="26"/>
                <w:szCs w:val="26"/>
                <w:rtl/>
              </w:rPr>
              <w:t xml:space="preserve"> בש"ח</w:t>
            </w:r>
            <w:r w:rsidRPr="00FE7D6D">
              <w:rPr>
                <w:rFonts w:asciiTheme="minorBidi" w:hAnsiTheme="minorBidi" w:cstheme="minorBidi"/>
                <w:b/>
                <w:sz w:val="26"/>
                <w:szCs w:val="26"/>
                <w:rtl/>
              </w:rPr>
              <w:t xml:space="preserve"> 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אבות ובנים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580137073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816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אגודת אחים יוצאי תימן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580185908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646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אגודת שלום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580138170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1,047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אוהל דניאל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580531911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572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אוהל משה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580040202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794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אוהל עמרם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580045284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356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אוהל שם נר שרה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580405173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345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8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אור הדרך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580480705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337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9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אורות אגמים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580668226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715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10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 xml:space="preserve">אורית </w:t>
            </w:r>
            <w:proofErr w:type="spellStart"/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בירהן</w:t>
            </w:r>
            <w:proofErr w:type="spellEnd"/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580536324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761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11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אחים בני ישראל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580368488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394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12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אם הבנים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580081941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425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13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אמ"ת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580022887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852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14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באר חנה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580459345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367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15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 אברהם ובניו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580437572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440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16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 אברהם לישראל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580716918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495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17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 אליהו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580653004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437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18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 יהודה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580629988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432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19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 יוסף ותיקים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580073419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899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20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 יוסף יד לגיבורים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580050656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635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21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 משיח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580605863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392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22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ביתא ישראל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580338168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631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23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גינת אגוז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580041648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653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24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דברי דוד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580174696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657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25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דרך אברהם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580422194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384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26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 xml:space="preserve">דרכי אבות 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580662024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515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27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דרכי נועם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580204055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590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28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דרכי שלום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580502524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462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lastRenderedPageBreak/>
              <w:t>29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היכל אליהו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580638591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392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30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היכל יעקב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580042265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714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31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היכל מנחם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580306132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741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32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חסד ואמת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580043388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33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חפץ חיים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580403285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725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34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טהר ליבנו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580746410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328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35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יהדות אירוסים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580273688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535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36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יעקב ובניו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580497618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336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37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ישראל הצעיר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580044071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340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38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מאור ישראל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58112316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300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39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מוסדות חב"ד (8)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580114833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2,853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40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מוסדות עץ חיים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580534418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374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41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מנין אברכים עטרת שמעון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580673374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603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42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מעיין גנים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580315737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344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43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מצמיח ישועה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580033082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1,132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44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מקדש מרדכי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580120566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682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45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מקור חיים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580071215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877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46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מרכז רב פעילים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580309011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440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47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נחלי אלון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580299873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708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48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נצח בנים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580112787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592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49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נתן-יה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580165686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380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50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סגולה ע"ש בשארי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580390581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631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51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סוכת שלום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580136778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644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52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עזרת אחים בן ציון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580241222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671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53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עטרת אבות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580755981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672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54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עמותה לקידום ענייני חינוך ודת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580311462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681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55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proofErr w:type="spellStart"/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עמי"ת</w:t>
            </w:r>
            <w:proofErr w:type="spellEnd"/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580242394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322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56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 xml:space="preserve">עץ חיים - </w:t>
            </w:r>
            <w:proofErr w:type="spellStart"/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י.תימן</w:t>
            </w:r>
            <w:proofErr w:type="spellEnd"/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 xml:space="preserve"> </w:t>
            </w:r>
            <w:proofErr w:type="spellStart"/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ק.נורדאו</w:t>
            </w:r>
            <w:proofErr w:type="spellEnd"/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580052231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637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57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עץ חיים עובדיה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580109007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695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ערב ציוני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580149821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646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59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פאר ישראל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580424794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338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60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פועלי אגודת ישראל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580301315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356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61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פועלי צדק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580051266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439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62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צעירי ציון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580003002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412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lastRenderedPageBreak/>
              <w:t>63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קהילה קדושה (אוהל נחמיה) (6)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580003713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2,396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64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קהילת השרון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580467355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389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65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קול יעקב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580479590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288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66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רבי יהודה בן בתרה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580384360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539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67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רינת ציון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580144269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695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68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רמת מנחם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580708394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440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69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proofErr w:type="spellStart"/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שבזי</w:t>
            </w:r>
            <w:proofErr w:type="spellEnd"/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580204857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625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70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שבי ציון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580012433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625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71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שבתות וחגים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580589240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608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72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שם לשמעון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580218287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382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73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שערי ברכה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580093441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904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74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תהילת אשר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580301307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712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75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תורה ושלום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580335578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352</w:t>
            </w:r>
          </w:p>
        </w:tc>
      </w:tr>
      <w:tr w:rsidR="00FE7D6D" w:rsidRPr="00FE7D6D" w:rsidTr="00FE7D6D">
        <w:trPr>
          <w:trHeight w:val="510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76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 xml:space="preserve">תלמוד תורה ע"ש </w:t>
            </w:r>
            <w:proofErr w:type="spellStart"/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חקאק</w:t>
            </w:r>
            <w:proofErr w:type="spellEnd"/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580442895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477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77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תפארת בחורים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580004315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721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78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תפארת ישראל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580704419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607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79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תפארת שלום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580131738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748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80</w:t>
            </w: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תפילה לדוד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580639017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626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81</w:t>
            </w:r>
          </w:p>
        </w:tc>
        <w:tc>
          <w:tcPr>
            <w:tcW w:w="2670" w:type="dxa"/>
            <w:shd w:val="clear" w:color="auto" w:fill="auto"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  <w:t>תפילת אבות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right"/>
              <w:rPr>
                <w:rFonts w:asciiTheme="minorBidi" w:hAnsiTheme="minorBidi" w:cstheme="minorBidi"/>
                <w:bCs w:val="0"/>
                <w:sz w:val="26"/>
                <w:szCs w:val="26"/>
                <w:rtl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580157816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Cs w:val="0"/>
                <w:sz w:val="26"/>
                <w:szCs w:val="26"/>
              </w:rPr>
              <w:t>689</w:t>
            </w:r>
          </w:p>
        </w:tc>
      </w:tr>
      <w:tr w:rsidR="00FE7D6D" w:rsidRPr="00FE7D6D" w:rsidTr="00FE7D6D">
        <w:trPr>
          <w:trHeight w:val="255"/>
        </w:trPr>
        <w:tc>
          <w:tcPr>
            <w:tcW w:w="60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bidi w:val="0"/>
              <w:jc w:val="center"/>
              <w:rPr>
                <w:rFonts w:asciiTheme="minorBidi" w:hAnsiTheme="minorBidi" w:cstheme="minorBidi"/>
                <w:bCs w:val="0"/>
                <w:sz w:val="26"/>
                <w:szCs w:val="26"/>
              </w:rPr>
            </w:pP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/>
                <w:sz w:val="26"/>
                <w:szCs w:val="26"/>
              </w:rPr>
            </w:pPr>
            <w:r w:rsidRPr="00FE7D6D">
              <w:rPr>
                <w:rFonts w:asciiTheme="minorBidi" w:hAnsiTheme="minorBidi" w:cstheme="minorBidi"/>
                <w:b/>
                <w:sz w:val="26"/>
                <w:szCs w:val="26"/>
                <w:rtl/>
              </w:rPr>
              <w:t>סה"כ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E7D6D" w:rsidRPr="00FE7D6D" w:rsidRDefault="00FE7D6D" w:rsidP="00FE7D6D">
            <w:pPr>
              <w:rPr>
                <w:rFonts w:asciiTheme="minorBidi" w:hAnsiTheme="minorBidi" w:cstheme="minorBidi"/>
                <w:b/>
                <w:sz w:val="26"/>
                <w:szCs w:val="26"/>
                <w:rtl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FE7D6D" w:rsidRPr="00FE7D6D" w:rsidRDefault="007B12D0" w:rsidP="007B12D0">
            <w:pPr>
              <w:bidi w:val="0"/>
              <w:jc w:val="center"/>
              <w:rPr>
                <w:rFonts w:asciiTheme="minorBidi" w:hAnsiTheme="minorBidi" w:cstheme="minorBidi"/>
                <w:b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sz w:val="26"/>
                <w:szCs w:val="26"/>
                <w:rtl/>
              </w:rPr>
              <w:t>50,000 ₪</w:t>
            </w:r>
          </w:p>
        </w:tc>
      </w:tr>
    </w:tbl>
    <w:p w:rsidR="00A21043" w:rsidRDefault="00A21043" w:rsidP="00A21043">
      <w:pPr>
        <w:pStyle w:val="a9"/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</w:p>
    <w:p w:rsidR="00A21043" w:rsidRPr="00A21043" w:rsidRDefault="00A21043" w:rsidP="007924E8">
      <w:pPr>
        <w:pStyle w:val="a9"/>
        <w:numPr>
          <w:ilvl w:val="0"/>
          <w:numId w:val="10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מצ"ב חישוב לפי קריטריונים לחלוקת תמיכות 2025.</w:t>
      </w:r>
    </w:p>
    <w:p w:rsidR="007924E8" w:rsidRDefault="007924E8" w:rsidP="00A21043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924E8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924E8" w:rsidRPr="00DA594C" w:rsidRDefault="007924E8" w:rsidP="007924E8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924E8" w:rsidRPr="00DA594C" w:rsidRDefault="007924E8" w:rsidP="007924E8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בכבוד רב,</w:t>
      </w:r>
    </w:p>
    <w:p w:rsidR="007924E8" w:rsidRPr="00DA594C" w:rsidRDefault="007924E8" w:rsidP="007924E8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924E8" w:rsidRPr="00DA594C" w:rsidRDefault="007924E8" w:rsidP="007924E8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מרק זלובינסקי</w:t>
      </w:r>
    </w:p>
    <w:p w:rsidR="007924E8" w:rsidRPr="00DA594C" w:rsidRDefault="007924E8" w:rsidP="007924E8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proofErr w:type="spellStart"/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ע.מנכ"ל</w:t>
      </w:r>
      <w:proofErr w:type="spellEnd"/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 העירייה</w:t>
      </w:r>
    </w:p>
    <w:p w:rsidR="007924E8" w:rsidRDefault="007924E8" w:rsidP="007924E8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רכז הועדה</w:t>
      </w:r>
    </w:p>
    <w:p w:rsidR="007924E8" w:rsidRPr="00DA594C" w:rsidRDefault="007924E8" w:rsidP="007924E8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7924E8" w:rsidRPr="00DA594C" w:rsidRDefault="007924E8" w:rsidP="007924E8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העתק:</w:t>
      </w:r>
    </w:p>
    <w:p w:rsidR="007924E8" w:rsidRDefault="007924E8" w:rsidP="007924E8">
      <w:pPr>
        <w:rPr>
          <w:rFonts w:asciiTheme="minorBidi" w:hAnsiTheme="minorBidi" w:cstheme="minorBidi"/>
          <w:sz w:val="26"/>
          <w:szCs w:val="26"/>
          <w:rtl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מר יורם כהן, מנכ"ל העירייה</w:t>
      </w:r>
    </w:p>
    <w:p w:rsidR="009814E0" w:rsidRPr="007924E8" w:rsidRDefault="009814E0" w:rsidP="007924E8">
      <w:pPr>
        <w:rPr>
          <w:rtl/>
        </w:rPr>
      </w:pPr>
    </w:p>
    <w:sectPr w:rsidR="009814E0" w:rsidRPr="007924E8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2D0" w:rsidRDefault="007B12D0">
      <w:r>
        <w:separator/>
      </w:r>
    </w:p>
  </w:endnote>
  <w:endnote w:type="continuationSeparator" w:id="0">
    <w:p w:rsidR="007B12D0" w:rsidRDefault="007B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2D0" w:rsidRDefault="007B12D0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FE5DAA">
      <w:rPr>
        <w:rFonts w:ascii="Arial" w:hAnsi="Arial" w:cs="Arial"/>
        <w:b/>
        <w:color w:val="21598B"/>
      </w:rPr>
      <w:fldChar w:fldCharType="begin"/>
    </w:r>
    <w:r w:rsidRPr="00FE5DAA">
      <w:rPr>
        <w:rFonts w:ascii="Arial" w:hAnsi="Arial" w:cs="Arial"/>
        <w:b/>
        <w:color w:val="21598B"/>
      </w:rPr>
      <w:instrText>PAGE   \* MERGEFORMAT</w:instrText>
    </w:r>
    <w:r w:rsidRPr="00FE5DAA">
      <w:rPr>
        <w:rFonts w:ascii="Arial" w:hAnsi="Arial" w:cs="Arial"/>
        <w:b/>
        <w:color w:val="21598B"/>
      </w:rPr>
      <w:fldChar w:fldCharType="separate"/>
    </w:r>
    <w:r w:rsidR="00371371" w:rsidRPr="00371371">
      <w:rPr>
        <w:rFonts w:ascii="Arial" w:hAnsi="Arial" w:cs="Arial"/>
        <w:b/>
        <w:noProof/>
        <w:color w:val="21598B"/>
        <w:rtl/>
        <w:lang w:val="he-IL"/>
      </w:rPr>
      <w:t>2</w:t>
    </w:r>
    <w:r w:rsidRPr="00FE5DAA">
      <w:rPr>
        <w:rFonts w:ascii="Arial" w:hAnsi="Arial" w:cs="Arial"/>
        <w:b/>
        <w:color w:val="21598B"/>
      </w:rPr>
      <w:fldChar w:fldCharType="end"/>
    </w:r>
  </w:p>
  <w:p w:rsidR="007B12D0" w:rsidRPr="002F78B4" w:rsidRDefault="007B12D0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7B12D0" w:rsidRPr="002C17A8" w:rsidRDefault="007B12D0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7B12D0" w:rsidRPr="00350AD0" w:rsidRDefault="007B12D0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7B12D0" w:rsidRPr="000A535B" w:rsidRDefault="007B12D0" w:rsidP="00D33D39">
    <w:pPr>
      <w:pStyle w:val="a4"/>
      <w:jc w:val="center"/>
      <w:rPr>
        <w:color w:val="21598B"/>
        <w:szCs w:val="20"/>
        <w:rtl/>
      </w:rPr>
    </w:pPr>
  </w:p>
  <w:p w:rsidR="007B12D0" w:rsidRPr="00D33D39" w:rsidRDefault="007B12D0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2D0" w:rsidRDefault="007B12D0">
      <w:r>
        <w:separator/>
      </w:r>
    </w:p>
  </w:footnote>
  <w:footnote w:type="continuationSeparator" w:id="0">
    <w:p w:rsidR="007B12D0" w:rsidRDefault="007B1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2D0" w:rsidRDefault="007B12D0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12D0" w:rsidRDefault="007B12D0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:rsidR="007B12D0" w:rsidRDefault="007B12D0" w:rsidP="006973A0">
    <w:pPr>
      <w:pStyle w:val="a3"/>
      <w:rPr>
        <w:rFonts w:cs="David"/>
        <w:color w:val="365F91"/>
        <w:sz w:val="32"/>
        <w:szCs w:val="32"/>
        <w:rtl/>
      </w:rPr>
    </w:pPr>
  </w:p>
  <w:p w:rsidR="007B12D0" w:rsidRDefault="007B12D0" w:rsidP="006973A0">
    <w:pPr>
      <w:pStyle w:val="a3"/>
      <w:rPr>
        <w:rFonts w:cs="David"/>
        <w:color w:val="365F91"/>
        <w:sz w:val="32"/>
        <w:szCs w:val="32"/>
        <w:rtl/>
      </w:rPr>
    </w:pPr>
  </w:p>
  <w:p w:rsidR="007B12D0" w:rsidRDefault="007B12D0" w:rsidP="006973A0">
    <w:pPr>
      <w:pStyle w:val="a3"/>
      <w:rPr>
        <w:rFonts w:cs="David"/>
        <w:color w:val="365F91"/>
        <w:sz w:val="32"/>
        <w:szCs w:val="32"/>
        <w:rtl/>
      </w:rPr>
    </w:pPr>
  </w:p>
  <w:p w:rsidR="007B12D0" w:rsidRPr="002F78B4" w:rsidRDefault="007B12D0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:rsidR="007B12D0" w:rsidRDefault="007B12D0" w:rsidP="006973A0">
    <w:pPr>
      <w:pStyle w:val="a3"/>
      <w:rPr>
        <w:rtl/>
      </w:rPr>
    </w:pPr>
  </w:p>
  <w:p w:rsidR="007B12D0" w:rsidRPr="006973A0" w:rsidRDefault="007B12D0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7D5D"/>
    <w:multiLevelType w:val="hybridMultilevel"/>
    <w:tmpl w:val="7F345D0E"/>
    <w:lvl w:ilvl="0" w:tplc="D00CEF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5263D"/>
    <w:multiLevelType w:val="hybridMultilevel"/>
    <w:tmpl w:val="480EAA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15506"/>
    <w:multiLevelType w:val="hybridMultilevel"/>
    <w:tmpl w:val="5CC8B94E"/>
    <w:lvl w:ilvl="0" w:tplc="56FED194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02319F"/>
    <w:multiLevelType w:val="hybridMultilevel"/>
    <w:tmpl w:val="D69498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E63068"/>
    <w:multiLevelType w:val="hybridMultilevel"/>
    <w:tmpl w:val="6DE8D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26F81"/>
    <w:multiLevelType w:val="hybridMultilevel"/>
    <w:tmpl w:val="28A22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606555"/>
    <w:multiLevelType w:val="hybridMultilevel"/>
    <w:tmpl w:val="6156A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170BB4"/>
    <w:multiLevelType w:val="hybridMultilevel"/>
    <w:tmpl w:val="CB365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0"/>
    <w:rsid w:val="00002E49"/>
    <w:rsid w:val="00017B00"/>
    <w:rsid w:val="000314DF"/>
    <w:rsid w:val="000316AE"/>
    <w:rsid w:val="0003400A"/>
    <w:rsid w:val="00044C49"/>
    <w:rsid w:val="000719D9"/>
    <w:rsid w:val="0007458F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244ED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127C"/>
    <w:rsid w:val="002E2756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71371"/>
    <w:rsid w:val="00384A2C"/>
    <w:rsid w:val="003A0D2D"/>
    <w:rsid w:val="003A2CD3"/>
    <w:rsid w:val="003A2F70"/>
    <w:rsid w:val="003B0407"/>
    <w:rsid w:val="003C607C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DD4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F33CF"/>
    <w:rsid w:val="005F6DB8"/>
    <w:rsid w:val="006033A6"/>
    <w:rsid w:val="00612632"/>
    <w:rsid w:val="0067098C"/>
    <w:rsid w:val="00673001"/>
    <w:rsid w:val="00674E54"/>
    <w:rsid w:val="006816FC"/>
    <w:rsid w:val="006973A0"/>
    <w:rsid w:val="006C61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54965"/>
    <w:rsid w:val="0076562C"/>
    <w:rsid w:val="00790C24"/>
    <w:rsid w:val="007924E8"/>
    <w:rsid w:val="00794C84"/>
    <w:rsid w:val="007A3F08"/>
    <w:rsid w:val="007B12D0"/>
    <w:rsid w:val="007C6B64"/>
    <w:rsid w:val="007E7ED4"/>
    <w:rsid w:val="008017CC"/>
    <w:rsid w:val="00804442"/>
    <w:rsid w:val="0082380A"/>
    <w:rsid w:val="00826EF6"/>
    <w:rsid w:val="008519A1"/>
    <w:rsid w:val="00865EB9"/>
    <w:rsid w:val="008B31B1"/>
    <w:rsid w:val="008B5105"/>
    <w:rsid w:val="008C4903"/>
    <w:rsid w:val="008C6370"/>
    <w:rsid w:val="008D6595"/>
    <w:rsid w:val="008E0A73"/>
    <w:rsid w:val="008F6BFB"/>
    <w:rsid w:val="0091325D"/>
    <w:rsid w:val="00955E3D"/>
    <w:rsid w:val="00957A5E"/>
    <w:rsid w:val="009814E0"/>
    <w:rsid w:val="00985C6A"/>
    <w:rsid w:val="009A3A44"/>
    <w:rsid w:val="009D66CF"/>
    <w:rsid w:val="009E7C7C"/>
    <w:rsid w:val="009F0CE7"/>
    <w:rsid w:val="009F3D31"/>
    <w:rsid w:val="00A06C5E"/>
    <w:rsid w:val="00A129A2"/>
    <w:rsid w:val="00A17540"/>
    <w:rsid w:val="00A21043"/>
    <w:rsid w:val="00A23DF5"/>
    <w:rsid w:val="00A31A86"/>
    <w:rsid w:val="00A32C4D"/>
    <w:rsid w:val="00A917F1"/>
    <w:rsid w:val="00A96A84"/>
    <w:rsid w:val="00AA4177"/>
    <w:rsid w:val="00AA75B1"/>
    <w:rsid w:val="00AC684C"/>
    <w:rsid w:val="00AD09AC"/>
    <w:rsid w:val="00AE6ED9"/>
    <w:rsid w:val="00B037E2"/>
    <w:rsid w:val="00B038AA"/>
    <w:rsid w:val="00B12B37"/>
    <w:rsid w:val="00B1762D"/>
    <w:rsid w:val="00B178D3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B3398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A59FB"/>
    <w:rsid w:val="00DC7A46"/>
    <w:rsid w:val="00DE0D33"/>
    <w:rsid w:val="00DE12F8"/>
    <w:rsid w:val="00DE4C1B"/>
    <w:rsid w:val="00DE684D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577A"/>
    <w:rsid w:val="00F466D5"/>
    <w:rsid w:val="00F5407D"/>
    <w:rsid w:val="00F63BA7"/>
    <w:rsid w:val="00F930E5"/>
    <w:rsid w:val="00F9741B"/>
    <w:rsid w:val="00FA1422"/>
    <w:rsid w:val="00FB34C5"/>
    <w:rsid w:val="00FC391B"/>
    <w:rsid w:val="00FC5652"/>
    <w:rsid w:val="00FD3594"/>
    <w:rsid w:val="00FE5DAA"/>
    <w:rsid w:val="00FE7002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85476FB2-86AC-4F86-8D8D-B20081B0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4E8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character" w:styleId="Hyperlink">
    <w:name w:val="Hyperlink"/>
    <w:basedOn w:val="a0"/>
    <w:uiPriority w:val="99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2025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2026-01-04T22:00:00+00:00</Sbox_DocumentDate>
    <Sbox_Description xmlns="98f8ca5d-79ec-4ab2-9b4b-45aa79a9026e">&lt;p&gt;​​סיכום המלצות ועדה מקצועית לענייני תמיכות מיום 25.09.2025​​​&lt;br&gt;&lt;/p&gt;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50154261-90FD-4A2A-A66F-431935646D9B}"/>
</file>

<file path=customXml/itemProps2.xml><?xml version="1.0" encoding="utf-8"?>
<ds:datastoreItem xmlns:ds="http://schemas.openxmlformats.org/officeDocument/2006/customXml" ds:itemID="{49F1DA05-A1AA-45F9-A1F1-9707C1C08AFF}"/>
</file>

<file path=customXml/itemProps3.xml><?xml version="1.0" encoding="utf-8"?>
<ds:datastoreItem xmlns:ds="http://schemas.openxmlformats.org/officeDocument/2006/customXml" ds:itemID="{3654CBDA-6DC5-41DA-A577-D833CDEF59BD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93</TotalTime>
  <Pages>6</Pages>
  <Words>963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	</dc:title>
  <dc:subject/>
  <dc:creator>שירלי גביזון</dc:creator>
  <cp:keywords/>
  <dc:description/>
  <cp:lastModifiedBy>שירלי גביזון</cp:lastModifiedBy>
  <cp:revision>14</cp:revision>
  <cp:lastPrinted>2012-09-23T12:44:00Z</cp:lastPrinted>
  <dcterms:created xsi:type="dcterms:W3CDTF">2025-09-25T05:50:00Z</dcterms:created>
  <dcterms:modified xsi:type="dcterms:W3CDTF">2025-10-21T06:34:00Z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