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AB6" w:rsidRPr="00BA5E22" w:rsidRDefault="000D4AB6" w:rsidP="0022518A">
      <w:pPr>
        <w:jc w:val="right"/>
        <w:rPr>
          <w:rFonts w:ascii="Arial" w:hAnsi="Arial" w:cs="TopType Soncino"/>
          <w:b/>
          <w:bCs w:val="0"/>
          <w:rtl/>
        </w:rPr>
      </w:pPr>
      <w:r w:rsidRPr="00BA5E22">
        <w:rPr>
          <w:rFonts w:ascii="Arial" w:hAnsi="Arial" w:cs="TopType Soncino" w:hint="eastAsia"/>
          <w:b/>
          <w:bCs w:val="0"/>
          <w:rtl/>
        </w:rPr>
        <w:t>‏כ</w:t>
      </w:r>
      <w:r w:rsidRPr="00BA5E22">
        <w:rPr>
          <w:rFonts w:ascii="Arial" w:hAnsi="Arial" w:cs="TopType Soncino"/>
          <w:b/>
          <w:bCs w:val="0"/>
          <w:rtl/>
        </w:rPr>
        <w:t>"ד שבט תשפ"ג</w:t>
      </w:r>
    </w:p>
    <w:p w:rsidR="000D4AB6" w:rsidRPr="00BA5E22" w:rsidRDefault="000D4AB6" w:rsidP="00801167">
      <w:pPr>
        <w:jc w:val="right"/>
        <w:rPr>
          <w:rFonts w:ascii="Arial" w:hAnsi="Arial" w:cs="TopType Soncino"/>
          <w:b/>
          <w:bCs w:val="0"/>
          <w:rtl/>
        </w:rPr>
      </w:pPr>
      <w:r w:rsidRPr="00BA5E22">
        <w:rPr>
          <w:rFonts w:ascii="Arial" w:hAnsi="Arial" w:cs="TopType Soncino" w:hint="eastAsia"/>
          <w:b/>
          <w:bCs w:val="0"/>
          <w:rtl/>
        </w:rPr>
        <w:t>‏</w:t>
      </w:r>
      <w:r w:rsidRPr="00BA5E22">
        <w:rPr>
          <w:rFonts w:ascii="Arial" w:hAnsi="Arial" w:cs="TopType Soncino"/>
          <w:b/>
          <w:bCs w:val="0"/>
          <w:rtl/>
        </w:rPr>
        <w:t>15 פברואר 2023</w:t>
      </w:r>
    </w:p>
    <w:p w:rsidR="00801167" w:rsidRPr="00BA5E22" w:rsidRDefault="000D4AB6" w:rsidP="000D4AB6">
      <w:pPr>
        <w:jc w:val="right"/>
        <w:rPr>
          <w:rFonts w:ascii="Arial" w:hAnsi="Arial" w:cs="TopType Soncino"/>
          <w:b/>
          <w:bCs w:val="0"/>
        </w:rPr>
      </w:pPr>
      <w:r w:rsidRPr="00BA5E22">
        <w:rPr>
          <w:rFonts w:ascii="Arial" w:hAnsi="Arial" w:cs="TopType Soncino" w:hint="cs"/>
          <w:b/>
          <w:bCs w:val="0"/>
          <w:rtl/>
        </w:rPr>
        <w:t xml:space="preserve">תמיכות / </w:t>
      </w:r>
      <w:r w:rsidR="00BA5E22" w:rsidRPr="00BA5E22">
        <w:rPr>
          <w:rFonts w:ascii="Arial" w:hAnsi="Arial" w:cs="TopType Soncino" w:hint="cs"/>
          <w:b/>
          <w:bCs w:val="0"/>
          <w:rtl/>
        </w:rPr>
        <w:t>43</w:t>
      </w:r>
      <w:r w:rsidR="00801167" w:rsidRPr="00BA5E22">
        <w:rPr>
          <w:rFonts w:ascii="Arial" w:hAnsi="Arial" w:cs="TopType Soncino" w:hint="cs"/>
          <w:b/>
          <w:bCs w:val="0"/>
          <w:rtl/>
        </w:rPr>
        <w:t xml:space="preserve"> / 3-10-4</w:t>
      </w:r>
    </w:p>
    <w:p w:rsidR="0022518A" w:rsidRPr="00BA5E22" w:rsidRDefault="0022518A" w:rsidP="000D4AB6">
      <w:pPr>
        <w:spacing w:before="240"/>
        <w:jc w:val="center"/>
        <w:outlineLvl w:val="0"/>
        <w:rPr>
          <w:rFonts w:ascii="Arial" w:hAnsi="Arial" w:cs="TopType Soncino"/>
          <w:u w:val="single"/>
          <w:rtl/>
        </w:rPr>
      </w:pPr>
      <w:r w:rsidRPr="00BA5E22">
        <w:rPr>
          <w:rFonts w:ascii="Arial" w:hAnsi="Arial" w:cs="TopType Soncino" w:hint="cs"/>
          <w:b/>
          <w:bCs w:val="0"/>
          <w:rtl/>
        </w:rPr>
        <w:t xml:space="preserve">הנדון: </w:t>
      </w:r>
      <w:r w:rsidR="00E122D5" w:rsidRPr="00BA5E22">
        <w:rPr>
          <w:rFonts w:ascii="Arial" w:hAnsi="Arial" w:cs="TopType Soncino" w:hint="cs"/>
          <w:u w:val="single"/>
          <w:rtl/>
        </w:rPr>
        <w:t>סכום המלצות</w:t>
      </w:r>
      <w:r w:rsidRPr="00BA5E22">
        <w:rPr>
          <w:rFonts w:ascii="Arial" w:hAnsi="Arial" w:cs="TopType Soncino" w:hint="cs"/>
          <w:u w:val="single"/>
          <w:rtl/>
        </w:rPr>
        <w:t xml:space="preserve"> ועדה מקצועית לענייני תמיכות </w:t>
      </w:r>
      <w:r w:rsidR="00F750F7" w:rsidRPr="00BA5E22">
        <w:rPr>
          <w:rFonts w:ascii="Arial" w:hAnsi="Arial" w:cs="TopType Soncino"/>
          <w:u w:val="single"/>
          <w:rtl/>
        </w:rPr>
        <w:br/>
      </w:r>
      <w:r w:rsidRPr="00BA5E22">
        <w:rPr>
          <w:rFonts w:ascii="Arial" w:hAnsi="Arial" w:cs="TopType Soncino" w:hint="cs"/>
          <w:u w:val="single"/>
          <w:rtl/>
        </w:rPr>
        <w:t xml:space="preserve">מתאריך </w:t>
      </w:r>
      <w:r w:rsidR="000D4AB6" w:rsidRPr="00BA5E22">
        <w:rPr>
          <w:rFonts w:ascii="Arial" w:hAnsi="Arial" w:cs="TopType Soncino" w:hint="cs"/>
          <w:u w:val="single"/>
          <w:rtl/>
        </w:rPr>
        <w:t>14.2.2023</w:t>
      </w:r>
    </w:p>
    <w:p w:rsidR="0022518A" w:rsidRPr="00BA5E22" w:rsidRDefault="0022518A" w:rsidP="000D4AB6">
      <w:pPr>
        <w:spacing w:before="240" w:after="240"/>
        <w:rPr>
          <w:rFonts w:ascii="Arial" w:hAnsi="Arial" w:cs="TopType Soncino"/>
          <w:b/>
          <w:bCs w:val="0"/>
          <w:rtl/>
        </w:rPr>
      </w:pPr>
      <w:r w:rsidRPr="00BA5E22">
        <w:rPr>
          <w:rFonts w:ascii="Arial" w:hAnsi="Arial" w:cs="TopType Soncino"/>
          <w:b/>
          <w:bCs w:val="0"/>
          <w:rtl/>
        </w:rPr>
        <w:t xml:space="preserve">בתאריך </w:t>
      </w:r>
      <w:r w:rsidR="000D4AB6" w:rsidRPr="00BA5E22">
        <w:rPr>
          <w:rFonts w:ascii="Arial" w:hAnsi="Arial" w:cs="TopType Soncino" w:hint="cs"/>
          <w:b/>
          <w:bCs w:val="0"/>
          <w:rtl/>
        </w:rPr>
        <w:t xml:space="preserve">14.2.2023 </w:t>
      </w:r>
      <w:r w:rsidRPr="00BA5E22">
        <w:rPr>
          <w:rFonts w:ascii="Arial" w:hAnsi="Arial" w:cs="TopType Soncino"/>
          <w:b/>
          <w:bCs w:val="0"/>
          <w:rtl/>
        </w:rPr>
        <w:t xml:space="preserve">התקיימה ישיבה בנושא שבנדון בה </w:t>
      </w:r>
      <w:r w:rsidRPr="00BA5E22">
        <w:rPr>
          <w:rFonts w:ascii="Arial" w:hAnsi="Arial" w:cs="TopType Soncino" w:hint="cs"/>
          <w:b/>
          <w:bCs w:val="0"/>
          <w:rtl/>
        </w:rPr>
        <w:t>השתתפו</w:t>
      </w:r>
      <w:r w:rsidRPr="00BA5E22">
        <w:rPr>
          <w:rFonts w:ascii="Arial" w:hAnsi="Arial" w:cs="TopType Soncino"/>
          <w:b/>
          <w:bCs w:val="0"/>
          <w:rtl/>
        </w:rPr>
        <w:t>:</w:t>
      </w:r>
    </w:p>
    <w:p w:rsidR="000D4AB6" w:rsidRPr="00BA5E22" w:rsidRDefault="000D4AB6" w:rsidP="0022518A">
      <w:pPr>
        <w:rPr>
          <w:rFonts w:ascii="Arial" w:hAnsi="Arial" w:cs="TopType Soncino"/>
          <w:b/>
          <w:bCs w:val="0"/>
          <w:rtl/>
        </w:rPr>
      </w:pPr>
      <w:r w:rsidRPr="00BA5E22">
        <w:rPr>
          <w:rFonts w:ascii="Arial" w:hAnsi="Arial" w:cs="TopType Soncino" w:hint="cs"/>
          <w:b/>
          <w:bCs w:val="0"/>
          <w:rtl/>
        </w:rPr>
        <w:t>מר יורם כהן</w:t>
      </w:r>
      <w:r w:rsidRPr="00BA5E22">
        <w:rPr>
          <w:rFonts w:ascii="Arial" w:hAnsi="Arial" w:cs="TopType Soncino" w:hint="cs"/>
          <w:b/>
          <w:bCs w:val="0"/>
          <w:rtl/>
        </w:rPr>
        <w:tab/>
      </w:r>
      <w:r w:rsidRPr="00BA5E22">
        <w:rPr>
          <w:rFonts w:ascii="Arial" w:hAnsi="Arial" w:cs="TopType Soncino" w:hint="cs"/>
          <w:b/>
          <w:bCs w:val="0"/>
          <w:rtl/>
        </w:rPr>
        <w:tab/>
      </w:r>
      <w:r w:rsidRPr="00BA5E22">
        <w:rPr>
          <w:rFonts w:ascii="Arial" w:hAnsi="Arial" w:cs="TopType Soncino" w:hint="cs"/>
          <w:b/>
          <w:bCs w:val="0"/>
          <w:rtl/>
        </w:rPr>
        <w:tab/>
        <w:t>- מנכ"ל העירייה</w:t>
      </w:r>
      <w:r w:rsidR="005F3775" w:rsidRPr="00BA5E22">
        <w:rPr>
          <w:rFonts w:ascii="Arial" w:hAnsi="Arial" w:cs="TopType Soncino" w:hint="cs"/>
          <w:b/>
          <w:bCs w:val="0"/>
          <w:rtl/>
        </w:rPr>
        <w:t>, יו"ר הועדה</w:t>
      </w:r>
    </w:p>
    <w:p w:rsidR="0022518A" w:rsidRPr="00BA5E22" w:rsidRDefault="0022518A" w:rsidP="0022518A">
      <w:pPr>
        <w:rPr>
          <w:rFonts w:ascii="Arial" w:hAnsi="Arial" w:cs="TopType Soncino"/>
          <w:b/>
          <w:bCs w:val="0"/>
          <w:rtl/>
        </w:rPr>
      </w:pPr>
      <w:r w:rsidRPr="00BA5E22">
        <w:rPr>
          <w:rFonts w:ascii="Arial" w:hAnsi="Arial" w:cs="TopType Soncino"/>
          <w:b/>
          <w:bCs w:val="0"/>
          <w:rtl/>
        </w:rPr>
        <w:t>עו"ד נילי ארז</w:t>
      </w:r>
      <w:r w:rsidRPr="00BA5E22">
        <w:rPr>
          <w:rFonts w:ascii="Arial" w:hAnsi="Arial" w:cs="TopType Soncino"/>
          <w:b/>
          <w:bCs w:val="0"/>
          <w:rtl/>
        </w:rPr>
        <w:tab/>
      </w:r>
      <w:r w:rsidRPr="00BA5E22">
        <w:rPr>
          <w:rFonts w:ascii="Arial" w:hAnsi="Arial" w:cs="TopType Soncino"/>
          <w:b/>
          <w:bCs w:val="0"/>
          <w:rtl/>
        </w:rPr>
        <w:tab/>
      </w:r>
      <w:r w:rsidRPr="00BA5E22">
        <w:rPr>
          <w:rFonts w:ascii="Arial" w:hAnsi="Arial" w:cs="TopType Soncino" w:hint="cs"/>
          <w:b/>
          <w:bCs w:val="0"/>
          <w:rtl/>
        </w:rPr>
        <w:tab/>
      </w:r>
      <w:r w:rsidRPr="00BA5E22">
        <w:rPr>
          <w:rFonts w:ascii="Arial" w:hAnsi="Arial" w:cs="TopType Soncino"/>
          <w:b/>
          <w:bCs w:val="0"/>
          <w:rtl/>
        </w:rPr>
        <w:t>- יועצת משפטית</w:t>
      </w:r>
    </w:p>
    <w:p w:rsidR="00A66481" w:rsidRPr="00BA5E22" w:rsidRDefault="00A66481" w:rsidP="00A66481">
      <w:pPr>
        <w:rPr>
          <w:rFonts w:ascii="Arial" w:hAnsi="Arial" w:cs="TopType Soncino"/>
          <w:b/>
          <w:bCs w:val="0"/>
          <w:rtl/>
        </w:rPr>
      </w:pPr>
      <w:r w:rsidRPr="00BA5E22">
        <w:rPr>
          <w:rFonts w:ascii="Arial" w:hAnsi="Arial" w:cs="TopType Soncino" w:hint="cs"/>
          <w:b/>
          <w:bCs w:val="0"/>
          <w:rtl/>
        </w:rPr>
        <w:t>מר שגיא רוכל</w:t>
      </w:r>
      <w:r w:rsidRPr="00BA5E22">
        <w:rPr>
          <w:rFonts w:ascii="Arial" w:hAnsi="Arial" w:cs="TopType Soncino"/>
          <w:b/>
          <w:bCs w:val="0"/>
          <w:rtl/>
        </w:rPr>
        <w:tab/>
      </w:r>
      <w:r w:rsidRPr="00BA5E22">
        <w:rPr>
          <w:rFonts w:ascii="Arial" w:hAnsi="Arial" w:cs="TopType Soncino"/>
          <w:b/>
          <w:bCs w:val="0"/>
          <w:rtl/>
        </w:rPr>
        <w:tab/>
      </w:r>
      <w:r w:rsidR="00BA5E22">
        <w:rPr>
          <w:rFonts w:ascii="Arial" w:hAnsi="Arial" w:cs="TopType Soncino"/>
          <w:b/>
          <w:bCs w:val="0"/>
          <w:rtl/>
        </w:rPr>
        <w:tab/>
      </w:r>
      <w:r w:rsidRPr="00BA5E22">
        <w:rPr>
          <w:rFonts w:ascii="Arial" w:hAnsi="Arial" w:cs="TopType Soncino" w:hint="cs"/>
          <w:b/>
          <w:bCs w:val="0"/>
          <w:rtl/>
        </w:rPr>
        <w:t>- גזבר העירייה</w:t>
      </w:r>
    </w:p>
    <w:p w:rsidR="0022518A" w:rsidRPr="00BA5E22" w:rsidRDefault="0022518A" w:rsidP="0022518A">
      <w:pPr>
        <w:rPr>
          <w:rFonts w:ascii="Arial" w:hAnsi="Arial" w:cs="TopType Soncino"/>
          <w:b/>
          <w:bCs w:val="0"/>
          <w:rtl/>
        </w:rPr>
      </w:pPr>
      <w:r w:rsidRPr="00BA5E22">
        <w:rPr>
          <w:rFonts w:ascii="Arial" w:hAnsi="Arial" w:cs="TopType Soncino"/>
          <w:b/>
          <w:bCs w:val="0"/>
          <w:rtl/>
        </w:rPr>
        <w:t>גב' עדנה קאיקוב</w:t>
      </w:r>
      <w:r w:rsidRPr="00BA5E22">
        <w:rPr>
          <w:rFonts w:ascii="Arial" w:hAnsi="Arial" w:cs="TopType Soncino"/>
          <w:b/>
          <w:bCs w:val="0"/>
          <w:rtl/>
        </w:rPr>
        <w:tab/>
      </w:r>
      <w:r w:rsidRPr="00BA5E22">
        <w:rPr>
          <w:rFonts w:ascii="Arial" w:hAnsi="Arial" w:cs="TopType Soncino" w:hint="cs"/>
          <w:b/>
          <w:bCs w:val="0"/>
          <w:rtl/>
        </w:rPr>
        <w:tab/>
      </w:r>
      <w:r w:rsidRPr="00BA5E22">
        <w:rPr>
          <w:rFonts w:ascii="Arial" w:hAnsi="Arial" w:cs="TopType Soncino"/>
          <w:b/>
          <w:bCs w:val="0"/>
          <w:rtl/>
        </w:rPr>
        <w:t>- מנהלת אגף גזברות</w:t>
      </w:r>
    </w:p>
    <w:p w:rsidR="0022518A" w:rsidRPr="00BA5E22" w:rsidRDefault="0022518A" w:rsidP="0022518A">
      <w:pPr>
        <w:rPr>
          <w:rFonts w:ascii="Arial" w:hAnsi="Arial" w:cs="TopType Soncino"/>
          <w:b/>
          <w:bCs w:val="0"/>
          <w:rtl/>
        </w:rPr>
      </w:pPr>
      <w:r w:rsidRPr="00BA5E22">
        <w:rPr>
          <w:rFonts w:ascii="Arial" w:hAnsi="Arial" w:cs="TopType Soncino"/>
          <w:b/>
          <w:bCs w:val="0"/>
          <w:rtl/>
        </w:rPr>
        <w:t>עו"ד מיכל מלמד</w:t>
      </w:r>
      <w:r w:rsidRPr="00BA5E22">
        <w:rPr>
          <w:rFonts w:ascii="Arial" w:hAnsi="Arial" w:cs="TopType Soncino"/>
          <w:b/>
          <w:bCs w:val="0"/>
          <w:rtl/>
        </w:rPr>
        <w:tab/>
      </w:r>
      <w:r w:rsidRPr="00BA5E22">
        <w:rPr>
          <w:rFonts w:ascii="Arial" w:hAnsi="Arial" w:cs="TopType Soncino" w:hint="cs"/>
          <w:b/>
          <w:bCs w:val="0"/>
          <w:rtl/>
        </w:rPr>
        <w:tab/>
      </w:r>
      <w:r w:rsidRPr="00BA5E22">
        <w:rPr>
          <w:rFonts w:ascii="Arial" w:hAnsi="Arial" w:cs="TopType Soncino"/>
          <w:b/>
          <w:bCs w:val="0"/>
          <w:rtl/>
        </w:rPr>
        <w:t>- השירות המשפטי</w:t>
      </w:r>
    </w:p>
    <w:p w:rsidR="008201E3" w:rsidRPr="00BA5E22" w:rsidRDefault="008201E3" w:rsidP="008201E3">
      <w:pPr>
        <w:rPr>
          <w:rFonts w:ascii="Arial" w:hAnsi="Arial" w:cs="TopType Soncino"/>
          <w:b/>
          <w:bCs w:val="0"/>
          <w:rtl/>
        </w:rPr>
      </w:pPr>
      <w:r w:rsidRPr="00BA5E22">
        <w:rPr>
          <w:rFonts w:ascii="Arial" w:hAnsi="Arial" w:cs="TopType Soncino" w:hint="cs"/>
          <w:b/>
          <w:bCs w:val="0"/>
          <w:rtl/>
        </w:rPr>
        <w:t>מר אבי אליהו</w:t>
      </w:r>
      <w:r w:rsidRPr="00BA5E22">
        <w:rPr>
          <w:rFonts w:ascii="Arial" w:hAnsi="Arial" w:cs="TopType Soncino"/>
          <w:b/>
          <w:bCs w:val="0"/>
          <w:rtl/>
        </w:rPr>
        <w:tab/>
      </w:r>
      <w:r w:rsidRPr="00BA5E22">
        <w:rPr>
          <w:rFonts w:ascii="Arial" w:hAnsi="Arial" w:cs="TopType Soncino"/>
          <w:b/>
          <w:bCs w:val="0"/>
          <w:rtl/>
        </w:rPr>
        <w:tab/>
      </w:r>
      <w:r w:rsidRPr="00BA5E22">
        <w:rPr>
          <w:rFonts w:ascii="Arial" w:hAnsi="Arial" w:cs="TopType Soncino"/>
          <w:b/>
          <w:bCs w:val="0"/>
          <w:rtl/>
        </w:rPr>
        <w:tab/>
      </w:r>
      <w:r w:rsidRPr="00BA5E22">
        <w:rPr>
          <w:rFonts w:ascii="Arial" w:hAnsi="Arial" w:cs="TopType Soncino" w:hint="cs"/>
          <w:b/>
          <w:bCs w:val="0"/>
          <w:rtl/>
        </w:rPr>
        <w:t>- מנכ"ל החברה למען הספורט</w:t>
      </w:r>
    </w:p>
    <w:p w:rsidR="005F3775" w:rsidRPr="00BA5E22" w:rsidRDefault="005F3775" w:rsidP="005F3775">
      <w:pPr>
        <w:rPr>
          <w:rFonts w:ascii="Arial" w:hAnsi="Arial"/>
          <w:rtl/>
        </w:rPr>
      </w:pPr>
      <w:r w:rsidRPr="00BA5E22">
        <w:rPr>
          <w:rFonts w:ascii="Arial" w:hAnsi="Arial" w:cs="TopType Soncino" w:hint="cs"/>
          <w:b/>
          <w:bCs w:val="0"/>
          <w:rtl/>
        </w:rPr>
        <w:t>מר גיל המבר</w:t>
      </w:r>
      <w:r w:rsidRPr="00BA5E22">
        <w:rPr>
          <w:rFonts w:ascii="Arial" w:hAnsi="Arial" w:cs="TopType Soncino"/>
          <w:b/>
          <w:bCs w:val="0"/>
          <w:rtl/>
        </w:rPr>
        <w:tab/>
      </w:r>
      <w:r w:rsidRPr="00BA5E22">
        <w:rPr>
          <w:rFonts w:ascii="Arial" w:hAnsi="Arial" w:cs="TopType Soncino"/>
          <w:b/>
          <w:bCs w:val="0"/>
          <w:rtl/>
        </w:rPr>
        <w:tab/>
      </w:r>
      <w:r w:rsidRPr="00BA5E22">
        <w:rPr>
          <w:rFonts w:ascii="Arial" w:hAnsi="Arial" w:cs="TopType Soncino"/>
          <w:b/>
          <w:bCs w:val="0"/>
          <w:rtl/>
        </w:rPr>
        <w:tab/>
      </w:r>
      <w:r w:rsidRPr="00BA5E22">
        <w:rPr>
          <w:rFonts w:ascii="Arial" w:hAnsi="Arial" w:cs="TopType Soncino" w:hint="cs"/>
          <w:b/>
          <w:bCs w:val="0"/>
          <w:rtl/>
        </w:rPr>
        <w:t>- מנהל אגף הספורט</w:t>
      </w:r>
    </w:p>
    <w:p w:rsidR="0022518A" w:rsidRPr="00BA5E22" w:rsidRDefault="00801167" w:rsidP="0022518A">
      <w:pPr>
        <w:rPr>
          <w:rFonts w:ascii="Arial" w:hAnsi="Arial" w:cs="TopType Soncino"/>
          <w:b/>
          <w:bCs w:val="0"/>
          <w:rtl/>
        </w:rPr>
      </w:pPr>
      <w:r w:rsidRPr="00BA5E22">
        <w:rPr>
          <w:rFonts w:ascii="Arial" w:hAnsi="Arial" w:cs="TopType Soncino" w:hint="cs"/>
          <w:b/>
          <w:bCs w:val="0"/>
          <w:rtl/>
        </w:rPr>
        <w:t>מר ניר יבלונסקי</w:t>
      </w:r>
      <w:r w:rsidRPr="00BA5E22">
        <w:rPr>
          <w:rFonts w:ascii="Arial" w:hAnsi="Arial" w:cs="TopType Soncino" w:hint="cs"/>
          <w:b/>
          <w:bCs w:val="0"/>
          <w:rtl/>
        </w:rPr>
        <w:tab/>
      </w:r>
      <w:r w:rsidRPr="00BA5E22">
        <w:rPr>
          <w:rFonts w:ascii="Arial" w:hAnsi="Arial" w:cs="TopType Soncino" w:hint="cs"/>
          <w:b/>
          <w:bCs w:val="0"/>
          <w:rtl/>
        </w:rPr>
        <w:tab/>
        <w:t>- מנהל מתקני הספורט</w:t>
      </w:r>
    </w:p>
    <w:p w:rsidR="0022518A" w:rsidRPr="00BA5E22" w:rsidRDefault="0022518A" w:rsidP="0022518A">
      <w:pPr>
        <w:rPr>
          <w:rFonts w:ascii="Arial" w:hAnsi="Arial" w:cs="TopType Soncino"/>
          <w:b/>
          <w:bCs w:val="0"/>
          <w:rtl/>
        </w:rPr>
      </w:pPr>
      <w:r w:rsidRPr="00BA5E22">
        <w:rPr>
          <w:rFonts w:ascii="Arial" w:hAnsi="Arial" w:cs="TopType Soncino" w:hint="cs"/>
          <w:b/>
          <w:bCs w:val="0"/>
          <w:rtl/>
        </w:rPr>
        <w:t>והח"מ</w:t>
      </w:r>
    </w:p>
    <w:p w:rsidR="008B73F7" w:rsidRPr="00BA5E22" w:rsidRDefault="008B73F7" w:rsidP="008B73F7">
      <w:pPr>
        <w:pStyle w:val="a9"/>
        <w:ind w:left="0"/>
        <w:outlineLvl w:val="1"/>
        <w:rPr>
          <w:rFonts w:ascii="Arial" w:hAnsi="Arial" w:cs="TopType Soncino"/>
          <w:b/>
          <w:bCs w:val="0"/>
          <w:u w:val="single"/>
        </w:rPr>
      </w:pPr>
      <w:r w:rsidRPr="00BA5E22">
        <w:rPr>
          <w:rFonts w:ascii="Arial" w:hAnsi="Arial" w:cs="TopType Soncino" w:hint="cs"/>
          <w:b/>
          <w:bCs w:val="0"/>
          <w:u w:val="single"/>
          <w:rtl/>
        </w:rPr>
        <w:t>על סדר היום</w:t>
      </w:r>
      <w:r w:rsidRPr="00BA5E22">
        <w:rPr>
          <w:rFonts w:ascii="Arial" w:hAnsi="Arial" w:cs="TopType Soncino" w:hint="cs"/>
          <w:b/>
          <w:bCs w:val="0"/>
          <w:rtl/>
        </w:rPr>
        <w:t>:</w:t>
      </w:r>
    </w:p>
    <w:p w:rsidR="008B73F7" w:rsidRPr="00BA5E22" w:rsidRDefault="008B73F7" w:rsidP="00BB4518">
      <w:pPr>
        <w:pStyle w:val="a9"/>
        <w:numPr>
          <w:ilvl w:val="0"/>
          <w:numId w:val="10"/>
        </w:numPr>
        <w:spacing w:before="0"/>
        <w:rPr>
          <w:rFonts w:ascii="Arial" w:hAnsi="Arial" w:cs="TopType Soncino"/>
          <w:b/>
          <w:bCs w:val="0"/>
          <w:u w:val="single"/>
        </w:rPr>
      </w:pPr>
      <w:r w:rsidRPr="00BA5E22">
        <w:rPr>
          <w:rFonts w:ascii="Arial" w:hAnsi="Arial" w:cs="TopType Soncino" w:hint="cs"/>
          <w:b/>
          <w:bCs w:val="0"/>
          <w:rtl/>
        </w:rPr>
        <w:t>בקשת מק</w:t>
      </w:r>
      <w:r w:rsidRPr="00BA5E22">
        <w:rPr>
          <w:rFonts w:ascii="Arial" w:hAnsi="Arial" w:cs="TopType Soncino" w:hint="cs"/>
          <w:b/>
          <w:bCs w:val="0"/>
          <w:rtl/>
        </w:rPr>
        <w:t>דמה מתמיכה שנתית של מועדון כדורגל בנות נתניה.</w:t>
      </w:r>
    </w:p>
    <w:p w:rsidR="008B73F7" w:rsidRPr="00BA5E22" w:rsidRDefault="008B73F7" w:rsidP="00BA5E22">
      <w:pPr>
        <w:pStyle w:val="a9"/>
        <w:numPr>
          <w:ilvl w:val="0"/>
          <w:numId w:val="5"/>
        </w:numPr>
        <w:rPr>
          <w:rFonts w:ascii="Arial" w:hAnsi="Arial" w:cs="TopType Soncino"/>
          <w:b/>
          <w:bCs w:val="0"/>
        </w:rPr>
      </w:pPr>
      <w:r w:rsidRPr="00BA5E22">
        <w:rPr>
          <w:rFonts w:ascii="Arial" w:hAnsi="Arial" w:cs="TopType Soncino" w:hint="cs"/>
          <w:b/>
          <w:bCs w:val="0"/>
          <w:rtl/>
        </w:rPr>
        <w:t>הו</w:t>
      </w:r>
      <w:r w:rsidRPr="00BA5E22">
        <w:rPr>
          <w:rFonts w:ascii="Arial" w:hAnsi="Arial" w:cs="TopType Soncino" w:hint="cs"/>
          <w:b/>
          <w:bCs w:val="0"/>
          <w:rtl/>
        </w:rPr>
        <w:t>גשה בקשה לתמיכה לשנת 2023.</w:t>
      </w:r>
    </w:p>
    <w:p w:rsidR="008B73F7" w:rsidRPr="00BA5E22" w:rsidRDefault="008B73F7" w:rsidP="00BA5E22">
      <w:pPr>
        <w:pStyle w:val="a9"/>
        <w:numPr>
          <w:ilvl w:val="0"/>
          <w:numId w:val="5"/>
        </w:numPr>
        <w:rPr>
          <w:rFonts w:ascii="Arial" w:hAnsi="Arial" w:cs="TopType Soncino"/>
          <w:b/>
          <w:bCs w:val="0"/>
        </w:rPr>
      </w:pPr>
      <w:r w:rsidRPr="00BA5E22">
        <w:rPr>
          <w:rFonts w:ascii="Arial" w:hAnsi="Arial" w:cs="TopType Soncino" w:hint="cs"/>
          <w:b/>
          <w:bCs w:val="0"/>
          <w:rtl/>
        </w:rPr>
        <w:t>צורף מכתב שכולל נימוקים על צורך במקדמה ומכתב זה הוצג לועדה</w:t>
      </w:r>
      <w:r w:rsidRPr="00BA5E22">
        <w:rPr>
          <w:rFonts w:ascii="Arial" w:hAnsi="Arial" w:cs="TopType Soncino" w:hint="cs"/>
          <w:b/>
          <w:bCs w:val="0"/>
          <w:rtl/>
        </w:rPr>
        <w:t xml:space="preserve"> (מצ"ב)</w:t>
      </w:r>
      <w:r w:rsidRPr="00BA5E22">
        <w:rPr>
          <w:rFonts w:ascii="Arial" w:hAnsi="Arial" w:cs="TopType Soncino" w:hint="cs"/>
          <w:b/>
          <w:bCs w:val="0"/>
          <w:rtl/>
        </w:rPr>
        <w:t>.</w:t>
      </w:r>
    </w:p>
    <w:p w:rsidR="008B73F7" w:rsidRPr="00BA5E22" w:rsidRDefault="00932F92" w:rsidP="00BA5E22">
      <w:pPr>
        <w:pStyle w:val="a9"/>
        <w:numPr>
          <w:ilvl w:val="0"/>
          <w:numId w:val="5"/>
        </w:numPr>
        <w:rPr>
          <w:rFonts w:ascii="Arial" w:hAnsi="Arial" w:cs="TopType Soncino"/>
          <w:b/>
          <w:bCs w:val="0"/>
        </w:rPr>
      </w:pPr>
      <w:r>
        <w:rPr>
          <w:rFonts w:ascii="Arial" w:hAnsi="Arial" w:cs="TopType Soncino" w:hint="cs"/>
          <w:b/>
          <w:bCs w:val="0"/>
          <w:rtl/>
        </w:rPr>
        <w:t>הו</w:t>
      </w:r>
      <w:bookmarkStart w:id="0" w:name="_GoBack"/>
      <w:bookmarkEnd w:id="0"/>
      <w:r w:rsidR="008B73F7" w:rsidRPr="00BA5E22">
        <w:rPr>
          <w:rFonts w:ascii="Arial" w:hAnsi="Arial" w:cs="TopType Soncino" w:hint="cs"/>
          <w:b/>
          <w:bCs w:val="0"/>
          <w:rtl/>
        </w:rPr>
        <w:t xml:space="preserve">עדה ממליצה בפני מועצת העיר </w:t>
      </w:r>
      <w:r w:rsidR="008B73F7" w:rsidRPr="00BA5E22">
        <w:rPr>
          <w:rFonts w:ascii="Arial" w:hAnsi="Arial" w:cs="TopType Soncino" w:hint="cs"/>
          <w:b/>
          <w:bCs w:val="0"/>
          <w:rtl/>
        </w:rPr>
        <w:t xml:space="preserve">לאשר מקדמה למועדון כדורגל </w:t>
      </w:r>
      <w:r w:rsidR="008B73F7" w:rsidRPr="00BA5E22">
        <w:rPr>
          <w:rFonts w:ascii="Arial" w:hAnsi="Arial" w:cs="TopType Soncino" w:hint="cs"/>
          <w:b/>
          <w:bCs w:val="0"/>
          <w:rtl/>
        </w:rPr>
        <w:t>בנות</w:t>
      </w:r>
      <w:r w:rsidR="008B73F7" w:rsidRPr="00BA5E22">
        <w:rPr>
          <w:rFonts w:ascii="Arial" w:hAnsi="Arial" w:cs="TopType Soncino" w:hint="cs"/>
          <w:b/>
          <w:bCs w:val="0"/>
          <w:rtl/>
        </w:rPr>
        <w:t xml:space="preserve"> נתניה מסעיף תקציבי 1827005820 בהתאם לנוהל תמיכות:</w:t>
      </w:r>
    </w:p>
    <w:p w:rsidR="008B73F7" w:rsidRPr="00BA5E22" w:rsidRDefault="008B73F7" w:rsidP="00BA5E22">
      <w:pPr>
        <w:pStyle w:val="a9"/>
        <w:numPr>
          <w:ilvl w:val="0"/>
          <w:numId w:val="8"/>
        </w:numPr>
        <w:rPr>
          <w:rFonts w:ascii="Arial" w:hAnsi="Arial" w:cs="TopType Soncino"/>
          <w:b/>
          <w:bCs w:val="0"/>
        </w:rPr>
      </w:pPr>
      <w:r w:rsidRPr="00BA5E22">
        <w:rPr>
          <w:rFonts w:ascii="Arial" w:hAnsi="Arial" w:cs="TopType Soncino" w:hint="cs"/>
          <w:b/>
          <w:bCs w:val="0"/>
          <w:rtl/>
        </w:rPr>
        <w:t>סכום המקדמה הסופי יחושב במועד העברת המקדמה.</w:t>
      </w:r>
    </w:p>
    <w:p w:rsidR="008B73F7" w:rsidRDefault="008B73F7" w:rsidP="00BA5E22">
      <w:pPr>
        <w:pStyle w:val="a9"/>
        <w:numPr>
          <w:ilvl w:val="0"/>
          <w:numId w:val="8"/>
        </w:numPr>
        <w:rPr>
          <w:rFonts w:ascii="Arial" w:hAnsi="Arial" w:cs="TopType Soncino"/>
          <w:b/>
          <w:bCs w:val="0"/>
        </w:rPr>
      </w:pPr>
      <w:r w:rsidRPr="00BA5E22">
        <w:rPr>
          <w:rFonts w:ascii="Arial" w:hAnsi="Arial" w:cs="TopType Soncino" w:hint="cs"/>
          <w:b/>
          <w:bCs w:val="0"/>
          <w:rtl/>
        </w:rPr>
        <w:t xml:space="preserve">כמו כן על מורשי החתימה של מועדון כדורגל </w:t>
      </w:r>
      <w:r w:rsidRPr="00BA5E22">
        <w:rPr>
          <w:rFonts w:ascii="Arial" w:hAnsi="Arial" w:cs="TopType Soncino" w:hint="cs"/>
          <w:b/>
          <w:bCs w:val="0"/>
          <w:rtl/>
        </w:rPr>
        <w:t>בנות</w:t>
      </w:r>
      <w:r w:rsidRPr="00BA5E22">
        <w:rPr>
          <w:rFonts w:ascii="Arial" w:hAnsi="Arial" w:cs="TopType Soncino" w:hint="cs"/>
          <w:b/>
          <w:bCs w:val="0"/>
          <w:rtl/>
        </w:rPr>
        <w:t xml:space="preserve"> נתניה להעביר התחייבות שהמקדמה תוחזר אם בסופו של דבר לא תאושר התמיכה.</w:t>
      </w:r>
    </w:p>
    <w:p w:rsidR="00BA5E22" w:rsidRDefault="00BA5E22" w:rsidP="00716DD2">
      <w:pPr>
        <w:tabs>
          <w:tab w:val="left" w:pos="1858"/>
        </w:tabs>
        <w:ind w:left="4622" w:firstLine="1858"/>
        <w:jc w:val="both"/>
        <w:rPr>
          <w:rFonts w:ascii="Arial" w:hAnsi="Arial" w:cs="TopType Soncino"/>
          <w:b/>
          <w:bCs w:val="0"/>
          <w:rtl/>
        </w:rPr>
      </w:pPr>
    </w:p>
    <w:p w:rsidR="0022518A" w:rsidRPr="00BA5E22" w:rsidRDefault="0022518A" w:rsidP="00716DD2">
      <w:pPr>
        <w:tabs>
          <w:tab w:val="left" w:pos="1858"/>
        </w:tabs>
        <w:ind w:left="4622" w:firstLine="1858"/>
        <w:jc w:val="both"/>
        <w:rPr>
          <w:rFonts w:ascii="Arial" w:hAnsi="Arial" w:cs="TopType Soncino"/>
          <w:b/>
          <w:bCs w:val="0"/>
          <w:rtl/>
        </w:rPr>
      </w:pPr>
      <w:r w:rsidRPr="00BA5E22">
        <w:rPr>
          <w:rFonts w:ascii="Arial" w:hAnsi="Arial" w:cs="TopType Soncino"/>
          <w:b/>
          <w:bCs w:val="0"/>
          <w:rtl/>
        </w:rPr>
        <w:t>בכבוד רב,</w:t>
      </w:r>
    </w:p>
    <w:p w:rsidR="00716DD2" w:rsidRPr="00BA5E22" w:rsidRDefault="00716DD2" w:rsidP="00716DD2">
      <w:pPr>
        <w:pBdr>
          <w:bottom w:val="single" w:sz="4" w:space="1" w:color="auto"/>
        </w:pBdr>
        <w:ind w:left="6518" w:right="567"/>
        <w:jc w:val="center"/>
        <w:rPr>
          <w:rFonts w:ascii="Arial" w:hAnsi="Arial" w:cs="TopType Soncino"/>
          <w:b/>
          <w:bCs w:val="0"/>
          <w:rtl/>
        </w:rPr>
      </w:pPr>
    </w:p>
    <w:p w:rsidR="0022518A" w:rsidRPr="00BA5E22" w:rsidRDefault="0022518A" w:rsidP="0022518A">
      <w:pPr>
        <w:ind w:left="6480"/>
        <w:rPr>
          <w:rFonts w:ascii="Arial" w:hAnsi="Arial" w:cs="TopType Soncino"/>
          <w:b/>
          <w:bCs w:val="0"/>
          <w:rtl/>
        </w:rPr>
      </w:pPr>
      <w:r w:rsidRPr="00BA5E22">
        <w:rPr>
          <w:rFonts w:ascii="Arial" w:hAnsi="Arial" w:cs="TopType Soncino"/>
          <w:b/>
          <w:bCs w:val="0"/>
          <w:rtl/>
        </w:rPr>
        <w:t>מרק זלובינסקי</w:t>
      </w:r>
    </w:p>
    <w:p w:rsidR="0022518A" w:rsidRPr="00BA5E22" w:rsidRDefault="0022518A" w:rsidP="0022518A">
      <w:pPr>
        <w:ind w:left="6480"/>
        <w:rPr>
          <w:rFonts w:ascii="Arial" w:hAnsi="Arial" w:cs="TopType Soncino"/>
          <w:b/>
          <w:bCs w:val="0"/>
          <w:rtl/>
        </w:rPr>
      </w:pPr>
      <w:r w:rsidRPr="00BA5E22">
        <w:rPr>
          <w:rFonts w:ascii="Arial" w:hAnsi="Arial" w:cs="TopType Soncino"/>
          <w:b/>
          <w:bCs w:val="0"/>
          <w:rtl/>
        </w:rPr>
        <w:t>ע.מנכ"ל העירייה</w:t>
      </w:r>
    </w:p>
    <w:p w:rsidR="0022518A" w:rsidRPr="00BA5E22" w:rsidRDefault="0022518A" w:rsidP="00BA5E22">
      <w:pPr>
        <w:ind w:left="6480"/>
        <w:rPr>
          <w:rFonts w:ascii="Arial" w:hAnsi="Arial"/>
          <w:rtl/>
        </w:rPr>
      </w:pPr>
      <w:r w:rsidRPr="00BA5E22">
        <w:rPr>
          <w:rFonts w:ascii="Arial" w:hAnsi="Arial" w:cs="TopType Soncino"/>
          <w:b/>
          <w:bCs w:val="0"/>
          <w:rtl/>
        </w:rPr>
        <w:t>רכז הועדה</w:t>
      </w:r>
    </w:p>
    <w:sectPr w:rsidR="0022518A" w:rsidRPr="00BA5E22" w:rsidSect="0091144C">
      <w:headerReference w:type="even" r:id="rId8"/>
      <w:headerReference w:type="default" r:id="rId9"/>
      <w:footerReference w:type="default" r:id="rId10"/>
      <w:pgSz w:w="11906" w:h="16838" w:code="9"/>
      <w:pgMar w:top="1440" w:right="1418" w:bottom="1701" w:left="1418" w:header="510" w:footer="431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844" w:rsidRDefault="00DA1844">
      <w:r>
        <w:separator/>
      </w:r>
    </w:p>
  </w:endnote>
  <w:endnote w:type="continuationSeparator" w:id="0">
    <w:p w:rsidR="00DA1844" w:rsidRDefault="00DA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opType Soncino">
    <w:altName w:val="Courier New"/>
    <w:panose1 w:val="02010301010101010101"/>
    <w:charset w:val="B1"/>
    <w:family w:val="auto"/>
    <w:pitch w:val="variable"/>
    <w:sig w:usb0="00000801" w:usb1="4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844" w:rsidRDefault="00DA1844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:rsidR="00DA1844" w:rsidRPr="002F78B4" w:rsidRDefault="00DA1844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DA1844" w:rsidRPr="002C17A8" w:rsidRDefault="00DA1844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r w:rsidRPr="002C17A8">
      <w:rPr>
        <w:rFonts w:ascii="Arial" w:hAnsi="Arial" w:cs="Arial"/>
        <w:b/>
        <w:bCs w:val="0"/>
        <w:color w:val="21598B"/>
        <w:sz w:val="28"/>
      </w:rPr>
      <w:t>E-Mail :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DA1844" w:rsidRPr="000A535B" w:rsidRDefault="00DA1844" w:rsidP="00D33D39">
    <w:pPr>
      <w:pStyle w:val="a4"/>
      <w:jc w:val="center"/>
      <w:rPr>
        <w:color w:val="21598B"/>
        <w:szCs w:val="20"/>
        <w:rtl/>
      </w:rPr>
    </w:pPr>
  </w:p>
  <w:p w:rsidR="00DA1844" w:rsidRPr="00D33D39" w:rsidRDefault="00DA1844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844" w:rsidRDefault="00DA1844">
      <w:r>
        <w:separator/>
      </w:r>
    </w:p>
  </w:footnote>
  <w:footnote w:type="continuationSeparator" w:id="0">
    <w:p w:rsidR="00DA1844" w:rsidRDefault="00DA1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44C" w:rsidRDefault="0091144C" w:rsidP="0091144C">
    <w:pPr>
      <w:pStyle w:val="a3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DD2" w:rsidRPr="002F78B4" w:rsidRDefault="00DA1844" w:rsidP="0091144C">
    <w:pPr>
      <w:pStyle w:val="a3"/>
      <w:tabs>
        <w:tab w:val="clear" w:pos="4153"/>
        <w:tab w:val="clear" w:pos="8306"/>
        <w:tab w:val="right" w:pos="1557"/>
        <w:tab w:val="right" w:pos="9070"/>
      </w:tabs>
      <w:ind w:left="281"/>
      <w:rPr>
        <w:rFonts w:cs="David"/>
        <w:sz w:val="32"/>
        <w:szCs w:val="32"/>
        <w:rtl/>
      </w:rPr>
    </w:pPr>
    <w:r>
      <w:rPr>
        <w:noProof/>
      </w:rPr>
      <w:drawing>
        <wp:inline distT="0" distB="0" distL="0" distR="0" wp14:anchorId="46B53CB4" wp14:editId="31E6957D">
          <wp:extent cx="473710" cy="675640"/>
          <wp:effectExtent l="0" t="0" r="2540" b="0"/>
          <wp:docPr id="1" name="תמונה 1" descr="עיריית נתניה" title="עיריית נתני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32"/>
        <w:szCs w:val="32"/>
        <w:rtl/>
      </w:rPr>
      <w:tab/>
    </w:r>
    <w:r>
      <w:rPr>
        <w:rFonts w:cs="David" w:hint="cs"/>
        <w:sz w:val="32"/>
        <w:szCs w:val="32"/>
        <w:rtl/>
      </w:rPr>
      <w:tab/>
    </w:r>
    <w:r>
      <w:rPr>
        <w:noProof/>
      </w:rPr>
      <w:drawing>
        <wp:inline distT="0" distB="0" distL="0" distR="0" wp14:anchorId="7601BCEA" wp14:editId="3BB95B6A">
          <wp:extent cx="1169738" cy="956226"/>
          <wp:effectExtent l="0" t="0" r="0" b="0"/>
          <wp:docPr id="2" name="תמונה 3" descr="תו תקן איכות יהלום" title="תו תקן איכות יהלו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תיאור: 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101" cy="958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1844" w:rsidRPr="00DA1844" w:rsidRDefault="00DA1844" w:rsidP="0091144C">
    <w:pPr>
      <w:pStyle w:val="a3"/>
      <w:spacing w:after="360"/>
      <w:rPr>
        <w:color w:val="365F91" w:themeColor="accent1" w:themeShade="BF"/>
        <w:sz w:val="28"/>
        <w:szCs w:val="28"/>
        <w:rtl/>
      </w:rPr>
    </w:pPr>
    <w:r w:rsidRPr="00DA1844">
      <w:rPr>
        <w:rFonts w:hint="cs"/>
        <w:color w:val="365F91" w:themeColor="accent1" w:themeShade="BF"/>
        <w:sz w:val="28"/>
        <w:szCs w:val="28"/>
        <w:rtl/>
      </w:rPr>
      <w:t>לשכת מנכ"ל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96013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1463F"/>
    <w:multiLevelType w:val="hybridMultilevel"/>
    <w:tmpl w:val="3A541E72"/>
    <w:lvl w:ilvl="0" w:tplc="4AFC0356">
      <w:start w:val="70"/>
      <w:numFmt w:val="bullet"/>
      <w:lvlText w:val=""/>
      <w:lvlJc w:val="left"/>
      <w:pPr>
        <w:ind w:left="360" w:hanging="360"/>
      </w:pPr>
      <w:rPr>
        <w:rFonts w:ascii="Symbol" w:eastAsia="Times New Roman" w:hAnsi="Symbo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A6D71E0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CE2807"/>
    <w:multiLevelType w:val="hybridMultilevel"/>
    <w:tmpl w:val="EE748718"/>
    <w:lvl w:ilvl="0" w:tplc="55FAEF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67C84"/>
    <w:multiLevelType w:val="hybridMultilevel"/>
    <w:tmpl w:val="EA821D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561DC9"/>
    <w:multiLevelType w:val="hybridMultilevel"/>
    <w:tmpl w:val="2E7A6808"/>
    <w:lvl w:ilvl="0" w:tplc="D706AF6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E3F87"/>
    <w:multiLevelType w:val="hybridMultilevel"/>
    <w:tmpl w:val="3F4251B4"/>
    <w:lvl w:ilvl="0" w:tplc="6CF6B1FA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3209C3"/>
    <w:multiLevelType w:val="hybridMultilevel"/>
    <w:tmpl w:val="2E7A6808"/>
    <w:lvl w:ilvl="0" w:tplc="D706AF6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2FB5DE2"/>
    <w:multiLevelType w:val="hybridMultilevel"/>
    <w:tmpl w:val="EA821D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8A"/>
    <w:rsid w:val="00002E49"/>
    <w:rsid w:val="00017B00"/>
    <w:rsid w:val="000314DF"/>
    <w:rsid w:val="000316AE"/>
    <w:rsid w:val="0003400A"/>
    <w:rsid w:val="000719D9"/>
    <w:rsid w:val="00074696"/>
    <w:rsid w:val="0009269E"/>
    <w:rsid w:val="000A134C"/>
    <w:rsid w:val="000A535B"/>
    <w:rsid w:val="000B1C81"/>
    <w:rsid w:val="000B2754"/>
    <w:rsid w:val="000D4AB6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B32B0"/>
    <w:rsid w:val="001E160C"/>
    <w:rsid w:val="002039A1"/>
    <w:rsid w:val="00207C41"/>
    <w:rsid w:val="00211DF6"/>
    <w:rsid w:val="0021437D"/>
    <w:rsid w:val="00217EA8"/>
    <w:rsid w:val="0022518A"/>
    <w:rsid w:val="0023178A"/>
    <w:rsid w:val="00242D5D"/>
    <w:rsid w:val="00247733"/>
    <w:rsid w:val="00256731"/>
    <w:rsid w:val="00281C93"/>
    <w:rsid w:val="00283E0C"/>
    <w:rsid w:val="00287BB7"/>
    <w:rsid w:val="002A12D2"/>
    <w:rsid w:val="002B5A40"/>
    <w:rsid w:val="002C17A8"/>
    <w:rsid w:val="002D173A"/>
    <w:rsid w:val="002E7102"/>
    <w:rsid w:val="002F3D8C"/>
    <w:rsid w:val="002F78B4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A2F70"/>
    <w:rsid w:val="003B0407"/>
    <w:rsid w:val="003C607C"/>
    <w:rsid w:val="00404274"/>
    <w:rsid w:val="00405A91"/>
    <w:rsid w:val="00405BF6"/>
    <w:rsid w:val="0041545D"/>
    <w:rsid w:val="0042499B"/>
    <w:rsid w:val="00447EF4"/>
    <w:rsid w:val="00460F92"/>
    <w:rsid w:val="00463255"/>
    <w:rsid w:val="00471A60"/>
    <w:rsid w:val="004803EF"/>
    <w:rsid w:val="00494423"/>
    <w:rsid w:val="004A54C0"/>
    <w:rsid w:val="004B7361"/>
    <w:rsid w:val="004C09B3"/>
    <w:rsid w:val="004C6048"/>
    <w:rsid w:val="004D1D2D"/>
    <w:rsid w:val="004E0119"/>
    <w:rsid w:val="004E0230"/>
    <w:rsid w:val="004F1606"/>
    <w:rsid w:val="004F2FA6"/>
    <w:rsid w:val="00506CAB"/>
    <w:rsid w:val="00556708"/>
    <w:rsid w:val="00565C87"/>
    <w:rsid w:val="00566E65"/>
    <w:rsid w:val="005723C8"/>
    <w:rsid w:val="00575631"/>
    <w:rsid w:val="00587746"/>
    <w:rsid w:val="005931AC"/>
    <w:rsid w:val="00597165"/>
    <w:rsid w:val="005B3D08"/>
    <w:rsid w:val="005B496A"/>
    <w:rsid w:val="005C6792"/>
    <w:rsid w:val="005E55C9"/>
    <w:rsid w:val="005F33CF"/>
    <w:rsid w:val="005F3775"/>
    <w:rsid w:val="005F6DB8"/>
    <w:rsid w:val="006033A6"/>
    <w:rsid w:val="0067098C"/>
    <w:rsid w:val="00673001"/>
    <w:rsid w:val="00674E54"/>
    <w:rsid w:val="006816FC"/>
    <w:rsid w:val="006938F8"/>
    <w:rsid w:val="006973A0"/>
    <w:rsid w:val="006C6DFB"/>
    <w:rsid w:val="006C757E"/>
    <w:rsid w:val="006D5424"/>
    <w:rsid w:val="006D7AF6"/>
    <w:rsid w:val="006F50D4"/>
    <w:rsid w:val="007002C7"/>
    <w:rsid w:val="00716DD2"/>
    <w:rsid w:val="00727F32"/>
    <w:rsid w:val="00742940"/>
    <w:rsid w:val="007532F9"/>
    <w:rsid w:val="0076562C"/>
    <w:rsid w:val="00790C24"/>
    <w:rsid w:val="00794C84"/>
    <w:rsid w:val="007A3F08"/>
    <w:rsid w:val="007C45B9"/>
    <w:rsid w:val="007C6B64"/>
    <w:rsid w:val="007E7ED4"/>
    <w:rsid w:val="00801167"/>
    <w:rsid w:val="008017CC"/>
    <w:rsid w:val="00804442"/>
    <w:rsid w:val="008201E3"/>
    <w:rsid w:val="0082380A"/>
    <w:rsid w:val="00826EF6"/>
    <w:rsid w:val="008519A1"/>
    <w:rsid w:val="00865EB9"/>
    <w:rsid w:val="0086629D"/>
    <w:rsid w:val="008B31B1"/>
    <w:rsid w:val="008B5105"/>
    <w:rsid w:val="008B73F7"/>
    <w:rsid w:val="008C4903"/>
    <w:rsid w:val="008C6370"/>
    <w:rsid w:val="008D6595"/>
    <w:rsid w:val="008E0A73"/>
    <w:rsid w:val="008F6BFB"/>
    <w:rsid w:val="0091144C"/>
    <w:rsid w:val="0091325D"/>
    <w:rsid w:val="00932F92"/>
    <w:rsid w:val="00957A5E"/>
    <w:rsid w:val="00985C6A"/>
    <w:rsid w:val="009A63ED"/>
    <w:rsid w:val="009D66CF"/>
    <w:rsid w:val="009E7C7C"/>
    <w:rsid w:val="009F0CE7"/>
    <w:rsid w:val="00A06C5E"/>
    <w:rsid w:val="00A129A2"/>
    <w:rsid w:val="00A17540"/>
    <w:rsid w:val="00A23DF5"/>
    <w:rsid w:val="00A31A86"/>
    <w:rsid w:val="00A32C4D"/>
    <w:rsid w:val="00A37DB5"/>
    <w:rsid w:val="00A54864"/>
    <w:rsid w:val="00A66481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12FD"/>
    <w:rsid w:val="00B5145B"/>
    <w:rsid w:val="00B57719"/>
    <w:rsid w:val="00B623BA"/>
    <w:rsid w:val="00B6525B"/>
    <w:rsid w:val="00B65939"/>
    <w:rsid w:val="00B845BD"/>
    <w:rsid w:val="00BA5E22"/>
    <w:rsid w:val="00BC6301"/>
    <w:rsid w:val="00BD069D"/>
    <w:rsid w:val="00BE182A"/>
    <w:rsid w:val="00BF17F5"/>
    <w:rsid w:val="00C23E3C"/>
    <w:rsid w:val="00C6406C"/>
    <w:rsid w:val="00C6621E"/>
    <w:rsid w:val="00C862B7"/>
    <w:rsid w:val="00CA3B7F"/>
    <w:rsid w:val="00CC4F29"/>
    <w:rsid w:val="00CE57F8"/>
    <w:rsid w:val="00D00440"/>
    <w:rsid w:val="00D055F9"/>
    <w:rsid w:val="00D10EB3"/>
    <w:rsid w:val="00D33D39"/>
    <w:rsid w:val="00D52F77"/>
    <w:rsid w:val="00D57460"/>
    <w:rsid w:val="00D64D65"/>
    <w:rsid w:val="00D66231"/>
    <w:rsid w:val="00D81B3F"/>
    <w:rsid w:val="00DA1844"/>
    <w:rsid w:val="00DC7A46"/>
    <w:rsid w:val="00DE0D33"/>
    <w:rsid w:val="00DE12F8"/>
    <w:rsid w:val="00DE4C1B"/>
    <w:rsid w:val="00DF1231"/>
    <w:rsid w:val="00E122D5"/>
    <w:rsid w:val="00E22318"/>
    <w:rsid w:val="00E27A83"/>
    <w:rsid w:val="00E33FA1"/>
    <w:rsid w:val="00E4539F"/>
    <w:rsid w:val="00E50C99"/>
    <w:rsid w:val="00E5664C"/>
    <w:rsid w:val="00E61F07"/>
    <w:rsid w:val="00E81D54"/>
    <w:rsid w:val="00E905E6"/>
    <w:rsid w:val="00EA3C0D"/>
    <w:rsid w:val="00EA4A05"/>
    <w:rsid w:val="00EA6D46"/>
    <w:rsid w:val="00EA6FC3"/>
    <w:rsid w:val="00ED79ED"/>
    <w:rsid w:val="00EE481C"/>
    <w:rsid w:val="00EE556B"/>
    <w:rsid w:val="00EE6D6A"/>
    <w:rsid w:val="00EF37DD"/>
    <w:rsid w:val="00F118A4"/>
    <w:rsid w:val="00F466D5"/>
    <w:rsid w:val="00F5407D"/>
    <w:rsid w:val="00F63BA7"/>
    <w:rsid w:val="00F750F7"/>
    <w:rsid w:val="00F930E5"/>
    <w:rsid w:val="00F9741B"/>
    <w:rsid w:val="00FA1422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3B988739"/>
  <w15:docId w15:val="{B630B3AB-DE68-48E9-8EC4-73D4A1EB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18A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F750F7"/>
    <w:pPr>
      <w:spacing w:before="240"/>
      <w:ind w:left="720"/>
    </w:pPr>
  </w:style>
  <w:style w:type="paragraph" w:styleId="aa">
    <w:name w:val="footnote text"/>
    <w:basedOn w:val="a"/>
    <w:link w:val="ab"/>
    <w:rsid w:val="00B512FD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512FD"/>
    <w:rPr>
      <w:rFonts w:ascii="David Transparent" w:hAnsi="David Transparent"/>
      <w:bCs/>
    </w:rPr>
  </w:style>
  <w:style w:type="character" w:styleId="ac">
    <w:name w:val="footnote reference"/>
    <w:basedOn w:val="a0"/>
    <w:rsid w:val="00B512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2023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2023-12-04T22:00:00+00:00</Sbox_DocumentDate>
    <Sbox_Description xmlns="98f8ca5d-79ec-4ab2-9b4b-45aa79a9026e">&lt;p&gt;​​​סכום ישיבת ועדה מקצועית לענייני תמיכות מתאריך 14.02.2023​&lt;br&gt;&lt;/p&gt;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0ECCAFAD-F001-414B-81BB-3DC9F04756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9A707-13B6-44C2-921A-8413BFC28E5A}"/>
</file>

<file path=customXml/itemProps3.xml><?xml version="1.0" encoding="utf-8"?>
<ds:datastoreItem xmlns:ds="http://schemas.openxmlformats.org/officeDocument/2006/customXml" ds:itemID="{C6A1DC60-C908-498C-A1E4-A8830B89E468}"/>
</file>

<file path=customXml/itemProps4.xml><?xml version="1.0" encoding="utf-8"?>
<ds:datastoreItem xmlns:ds="http://schemas.openxmlformats.org/officeDocument/2006/customXml" ds:itemID="{09416CE1-BA23-4F15-AD48-02C38B06929C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9</TotalTime>
  <Pages>1</Pages>
  <Words>171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‏‏ועדת תמיכות</dc:title>
  <dc:creator>שירלי גביזון</dc:creator>
  <cp:lastModifiedBy>שירלי גביזון</cp:lastModifiedBy>
  <cp:revision>24</cp:revision>
  <cp:lastPrinted>2023-01-26T12:22:00Z</cp:lastPrinted>
  <dcterms:created xsi:type="dcterms:W3CDTF">2023-02-15T10:11:00Z</dcterms:created>
  <dcterms:modified xsi:type="dcterms:W3CDTF">2023-02-15T11:31:00Z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