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B7C7" w14:textId="77777777" w:rsidR="002F78B4" w:rsidRPr="00B64A44" w:rsidRDefault="00420D99" w:rsidP="00420D99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 w:rsidRPr="00B64A44">
        <w:rPr>
          <w:rFonts w:ascii="Arial" w:hAnsi="Arial" w:cs="David" w:hint="eastAsia"/>
          <w:sz w:val="28"/>
          <w:szCs w:val="28"/>
          <w:rtl/>
        </w:rPr>
        <w:t>‏</w:t>
      </w:r>
      <w:r w:rsidRPr="00B64A44">
        <w:rPr>
          <w:rFonts w:ascii="Arial" w:hAnsi="Arial" w:cs="David" w:hint="eastAsia"/>
          <w:b/>
          <w:bCs w:val="0"/>
          <w:sz w:val="28"/>
          <w:szCs w:val="28"/>
          <w:rtl/>
        </w:rPr>
        <w:t>י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>"ז כסלו, תשע"ח</w:t>
      </w:r>
    </w:p>
    <w:p w14:paraId="70333657" w14:textId="77777777" w:rsidR="00420D99" w:rsidRPr="00B64A44" w:rsidRDefault="00420D99" w:rsidP="00420D99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 w:rsidRPr="00B64A44">
        <w:rPr>
          <w:rFonts w:ascii="Arial" w:hAnsi="Arial" w:cs="David" w:hint="eastAsia"/>
          <w:b/>
          <w:bCs w:val="0"/>
          <w:sz w:val="28"/>
          <w:szCs w:val="28"/>
          <w:rtl/>
        </w:rPr>
        <w:t>‏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>5 דצמבר, 2017</w:t>
      </w:r>
    </w:p>
    <w:p w14:paraId="77B89AC4" w14:textId="77777777" w:rsidR="00420D99" w:rsidRPr="00B64A44" w:rsidRDefault="00420D99" w:rsidP="00420D99">
      <w:pPr>
        <w:jc w:val="right"/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 w:hint="cs"/>
          <w:b/>
          <w:bCs w:val="0"/>
          <w:sz w:val="28"/>
          <w:szCs w:val="28"/>
          <w:rtl/>
        </w:rPr>
        <w:t>תמיכות/ 408</w:t>
      </w:r>
    </w:p>
    <w:p w14:paraId="23EA0120" w14:textId="588E5A4A" w:rsidR="00420D99" w:rsidRPr="00B64A44" w:rsidRDefault="00420D99" w:rsidP="00C84A51">
      <w:pPr>
        <w:spacing w:before="360" w:after="240"/>
        <w:jc w:val="center"/>
        <w:outlineLvl w:val="0"/>
        <w:rPr>
          <w:rFonts w:ascii="Arial" w:hAnsi="Arial" w:cs="David"/>
          <w:sz w:val="28"/>
          <w:szCs w:val="28"/>
          <w:u w:val="single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 xml:space="preserve">הנדון: </w:t>
      </w:r>
      <w:r w:rsidRPr="00B64A44">
        <w:rPr>
          <w:rFonts w:ascii="Arial" w:hAnsi="Arial" w:cs="David"/>
          <w:sz w:val="28"/>
          <w:szCs w:val="28"/>
          <w:u w:val="single"/>
          <w:rtl/>
        </w:rPr>
        <w:t xml:space="preserve">סכום ועדה מקצועית לענייני תמיכות מתאריך </w:t>
      </w:r>
      <w:r w:rsidRPr="00B64A44">
        <w:rPr>
          <w:rFonts w:ascii="Arial" w:hAnsi="Arial" w:cs="David" w:hint="cs"/>
          <w:sz w:val="28"/>
          <w:szCs w:val="28"/>
          <w:u w:val="single"/>
          <w:rtl/>
        </w:rPr>
        <w:t>5.12.17</w:t>
      </w:r>
    </w:p>
    <w:p w14:paraId="42B9E9B2" w14:textId="77777777" w:rsidR="00420D99" w:rsidRPr="00B64A44" w:rsidRDefault="00420D99" w:rsidP="00420D99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 xml:space="preserve">בתאריך </w:t>
      </w:r>
      <w:r w:rsidRPr="00B64A44">
        <w:rPr>
          <w:rFonts w:ascii="Arial" w:hAnsi="Arial" w:cs="David" w:hint="cs"/>
          <w:b/>
          <w:bCs w:val="0"/>
          <w:sz w:val="28"/>
          <w:szCs w:val="28"/>
          <w:rtl/>
        </w:rPr>
        <w:t>5.12.17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 xml:space="preserve"> התקיימה ישיבה בנושא שבנדון בה השתתפו:</w:t>
      </w:r>
    </w:p>
    <w:p w14:paraId="540BF223" w14:textId="77777777" w:rsidR="00420D99" w:rsidRPr="00B64A44" w:rsidRDefault="00B64A44" w:rsidP="00C84A51">
      <w:pPr>
        <w:spacing w:before="120"/>
        <w:rPr>
          <w:rFonts w:ascii="Arial" w:hAnsi="Arial" w:cs="David"/>
          <w:b/>
          <w:bCs w:val="0"/>
          <w:sz w:val="28"/>
          <w:szCs w:val="28"/>
          <w:rtl/>
        </w:rPr>
      </w:pPr>
      <w:r>
        <w:rPr>
          <w:rFonts w:ascii="Arial" w:hAnsi="Arial" w:cs="David"/>
          <w:b/>
          <w:bCs w:val="0"/>
          <w:sz w:val="28"/>
          <w:szCs w:val="28"/>
          <w:rtl/>
        </w:rPr>
        <w:t>מר אבי בן חמו</w:t>
      </w:r>
      <w:r>
        <w:rPr>
          <w:rFonts w:ascii="Arial" w:hAnsi="Arial" w:cs="David"/>
          <w:b/>
          <w:bCs w:val="0"/>
          <w:sz w:val="28"/>
          <w:szCs w:val="28"/>
          <w:rtl/>
        </w:rPr>
        <w:tab/>
      </w:r>
      <w:r>
        <w:rPr>
          <w:rFonts w:ascii="Arial" w:hAnsi="Arial" w:cs="David"/>
          <w:b/>
          <w:bCs w:val="0"/>
          <w:sz w:val="28"/>
          <w:szCs w:val="28"/>
          <w:rtl/>
        </w:rPr>
        <w:tab/>
      </w:r>
      <w:r w:rsidR="00420D99" w:rsidRPr="00B64A44">
        <w:rPr>
          <w:rFonts w:ascii="Arial" w:hAnsi="Arial" w:cs="David"/>
          <w:b/>
          <w:bCs w:val="0"/>
          <w:sz w:val="28"/>
          <w:szCs w:val="28"/>
          <w:rtl/>
        </w:rPr>
        <w:t>- מנכ"ל העירייה</w:t>
      </w:r>
    </w:p>
    <w:p w14:paraId="6954FDC2" w14:textId="77777777" w:rsidR="00420D99" w:rsidRPr="00B64A44" w:rsidRDefault="00420D99" w:rsidP="00420D99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>גב' עירית אביבי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  <w:t>- גזברית העירייה</w:t>
      </w:r>
    </w:p>
    <w:p w14:paraId="7C97DB88" w14:textId="77777777" w:rsidR="00420D99" w:rsidRPr="00B64A44" w:rsidRDefault="00420D99" w:rsidP="00420D99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>עו"ד נילי ארז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  <w:t>- יועצת משפטית</w:t>
      </w:r>
    </w:p>
    <w:p w14:paraId="68CDEB5D" w14:textId="77777777" w:rsidR="00420D99" w:rsidRPr="00B64A44" w:rsidRDefault="00420D99" w:rsidP="00420D99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>עו"ד מיכל מלמד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  <w:t>- השירות המשפטי</w:t>
      </w:r>
    </w:p>
    <w:p w14:paraId="3ECB2B79" w14:textId="77777777" w:rsidR="00420D99" w:rsidRPr="00B64A44" w:rsidRDefault="00420D99" w:rsidP="00420D99">
      <w:pPr>
        <w:rPr>
          <w:rFonts w:ascii="Arial" w:hAnsi="Arial" w:cs="David"/>
          <w:b/>
          <w:bCs w:val="0"/>
          <w:sz w:val="28"/>
          <w:szCs w:val="28"/>
          <w:rtl/>
        </w:rPr>
      </w:pPr>
      <w:proofErr w:type="spellStart"/>
      <w:r w:rsidRPr="00B64A44">
        <w:rPr>
          <w:rFonts w:ascii="Arial" w:hAnsi="Arial" w:cs="David"/>
          <w:b/>
          <w:bCs w:val="0"/>
          <w:sz w:val="28"/>
          <w:szCs w:val="28"/>
          <w:rtl/>
        </w:rPr>
        <w:t>והח"מ</w:t>
      </w:r>
      <w:proofErr w:type="spellEnd"/>
    </w:p>
    <w:p w14:paraId="4115EE6E" w14:textId="77777777" w:rsidR="00420D99" w:rsidRPr="0037498C" w:rsidRDefault="0037498C" w:rsidP="00C84A51">
      <w:pPr>
        <w:pStyle w:val="a9"/>
        <w:spacing w:before="240" w:after="960"/>
        <w:ind w:left="0"/>
        <w:jc w:val="both"/>
        <w:rPr>
          <w:rFonts w:ascii="Arial" w:hAnsi="Arial" w:cs="David" w:hint="cs"/>
          <w:b/>
          <w:bCs w:val="0"/>
          <w:sz w:val="28"/>
          <w:szCs w:val="28"/>
        </w:rPr>
      </w:pP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 xml:space="preserve">הועדה המקצועית לענייני תמיכות ממליצה בפני מועצת העיר לאשר תמיכה </w:t>
      </w:r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>לבית ספר עוללים (</w:t>
      </w:r>
      <w:r w:rsidR="00B64A44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בי"ס </w:t>
      </w:r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פטור) בגובה </w:t>
      </w:r>
      <w:r w:rsidR="00CF30D4" w:rsidRPr="0037498C">
        <w:rPr>
          <w:rFonts w:ascii="Arial" w:hAnsi="Arial" w:cs="David" w:hint="cs"/>
          <w:b/>
          <w:bCs w:val="0"/>
          <w:sz w:val="28"/>
          <w:szCs w:val="28"/>
          <w:rtl/>
        </w:rPr>
        <w:t>103,760</w:t>
      </w:r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 ₪ מסעיף תקציבי 1813503810</w:t>
      </w:r>
      <w:r w:rsidR="00B64A44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 </w:t>
      </w:r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על פי חישוב </w:t>
      </w:r>
      <w:proofErr w:type="spellStart"/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>מינהל</w:t>
      </w:r>
      <w:proofErr w:type="spellEnd"/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 xml:space="preserve"> החינוך (עבור 203 תלמידים) ובהתאם לקריט</w:t>
      </w:r>
      <w:r w:rsidR="00B64A44" w:rsidRPr="0037498C">
        <w:rPr>
          <w:rFonts w:ascii="Arial" w:hAnsi="Arial" w:cs="David" w:hint="cs"/>
          <w:b/>
          <w:bCs w:val="0"/>
          <w:sz w:val="28"/>
          <w:szCs w:val="28"/>
          <w:rtl/>
        </w:rPr>
        <w:t>ריונים למתן תמיכה לבתי ספר פטור</w:t>
      </w:r>
      <w:r w:rsidR="00420D99" w:rsidRPr="0037498C">
        <w:rPr>
          <w:rFonts w:ascii="Arial" w:hAnsi="Arial" w:cs="David" w:hint="cs"/>
          <w:b/>
          <w:bCs w:val="0"/>
          <w:sz w:val="28"/>
          <w:szCs w:val="28"/>
          <w:rtl/>
        </w:rPr>
        <w:t>.</w:t>
      </w:r>
    </w:p>
    <w:p w14:paraId="50F588EF" w14:textId="77777777" w:rsidR="00420D99" w:rsidRPr="00B64A44" w:rsidRDefault="00420D99" w:rsidP="00420D99">
      <w:pPr>
        <w:tabs>
          <w:tab w:val="left" w:pos="1858"/>
        </w:tabs>
        <w:ind w:left="4622" w:firstLine="1858"/>
        <w:jc w:val="both"/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>בכבוד רב,</w:t>
      </w:r>
    </w:p>
    <w:p w14:paraId="76931210" w14:textId="77777777" w:rsidR="00420D99" w:rsidRPr="00B64A44" w:rsidRDefault="00420D99" w:rsidP="00420D99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</w:p>
    <w:p w14:paraId="0328ED79" w14:textId="77777777" w:rsidR="00420D99" w:rsidRPr="00B64A44" w:rsidRDefault="00420D99" w:rsidP="00420D99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smartTag w:uri="urn:schemas-microsoft-com:office:smarttags" w:element="PersonName">
        <w:r w:rsidRPr="00B64A44">
          <w:rPr>
            <w:rFonts w:ascii="Arial" w:hAnsi="Arial" w:cs="David"/>
            <w:b/>
            <w:bCs w:val="0"/>
            <w:sz w:val="28"/>
            <w:szCs w:val="28"/>
            <w:rtl/>
          </w:rPr>
          <w:t>מרק זלובינסקי</w:t>
        </w:r>
      </w:smartTag>
    </w:p>
    <w:p w14:paraId="542ADF99" w14:textId="77777777" w:rsidR="00420D99" w:rsidRPr="00B64A44" w:rsidRDefault="00420D99" w:rsidP="00420D99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proofErr w:type="spellStart"/>
      <w:r w:rsidRPr="00B64A44">
        <w:rPr>
          <w:rFonts w:ascii="Arial" w:hAnsi="Arial" w:cs="David"/>
          <w:b/>
          <w:bCs w:val="0"/>
          <w:sz w:val="28"/>
          <w:szCs w:val="28"/>
          <w:rtl/>
        </w:rPr>
        <w:t>ע.מנכ"ל</w:t>
      </w:r>
      <w:proofErr w:type="spellEnd"/>
      <w:r w:rsidRPr="00B64A44">
        <w:rPr>
          <w:rFonts w:ascii="Arial" w:hAnsi="Arial" w:cs="David"/>
          <w:b/>
          <w:bCs w:val="0"/>
          <w:sz w:val="28"/>
          <w:szCs w:val="28"/>
          <w:rtl/>
        </w:rPr>
        <w:t xml:space="preserve"> העירייה</w:t>
      </w:r>
    </w:p>
    <w:p w14:paraId="6DF06E0C" w14:textId="4ABB2178" w:rsidR="00FC5652" w:rsidRPr="00C84A51" w:rsidRDefault="00420D99" w:rsidP="00C84A51">
      <w:pPr>
        <w:tabs>
          <w:tab w:val="left" w:pos="1870"/>
        </w:tabs>
        <w:jc w:val="both"/>
        <w:rPr>
          <w:rFonts w:ascii="Arial" w:hAnsi="Arial" w:cs="David"/>
          <w:b/>
          <w:bCs w:val="0"/>
          <w:sz w:val="28"/>
          <w:szCs w:val="28"/>
          <w:rtl/>
        </w:rPr>
      </w:pP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  <w:t>רכז הועדה</w:t>
      </w:r>
      <w:r w:rsidRPr="00B64A44">
        <w:rPr>
          <w:rFonts w:ascii="Arial" w:hAnsi="Arial" w:cs="David"/>
          <w:b/>
          <w:bCs w:val="0"/>
          <w:sz w:val="28"/>
          <w:szCs w:val="28"/>
          <w:rtl/>
        </w:rPr>
        <w:tab/>
      </w:r>
    </w:p>
    <w:sectPr w:rsidR="00FC5652" w:rsidRPr="00C84A51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61D80" w14:textId="77777777" w:rsidR="000F4EFB" w:rsidRDefault="000F4EFB">
      <w:r>
        <w:separator/>
      </w:r>
    </w:p>
  </w:endnote>
  <w:endnote w:type="continuationSeparator" w:id="0">
    <w:p w14:paraId="708EA53E" w14:textId="77777777" w:rsidR="000F4EFB" w:rsidRDefault="000F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3153" w14:textId="77777777"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31E527C7" w14:textId="77777777"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3F33C30D" w14:textId="77777777"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3FCEA7AF" w14:textId="77777777"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14:paraId="7603B5DE" w14:textId="77777777"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14:paraId="076508ED" w14:textId="77777777"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AB18E" w14:textId="77777777" w:rsidR="000F4EFB" w:rsidRDefault="000F4EFB">
      <w:r>
        <w:separator/>
      </w:r>
    </w:p>
  </w:footnote>
  <w:footnote w:type="continuationSeparator" w:id="0">
    <w:p w14:paraId="4E1BBAC1" w14:textId="77777777" w:rsidR="000F4EFB" w:rsidRDefault="000F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9CB3" w14:textId="29C5C3CC" w:rsidR="00FC5652" w:rsidRDefault="00C84A51" w:rsidP="006973A0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9F812B" wp14:editId="6AC6BFA4">
          <wp:simplePos x="0" y="0"/>
          <wp:positionH relativeFrom="column">
            <wp:posOffset>-527050</wp:posOffset>
          </wp:positionH>
          <wp:positionV relativeFrom="paragraph">
            <wp:posOffset>-144780</wp:posOffset>
          </wp:positionV>
          <wp:extent cx="1828800" cy="1384935"/>
          <wp:effectExtent l="0" t="0" r="0" b="0"/>
          <wp:wrapTight wrapText="bothSides">
            <wp:wrapPolygon edited="0">
              <wp:start x="4725" y="594"/>
              <wp:lineTo x="2475" y="5942"/>
              <wp:lineTo x="2475" y="6834"/>
              <wp:lineTo x="3600" y="10696"/>
              <wp:lineTo x="2250" y="14558"/>
              <wp:lineTo x="675" y="18124"/>
              <wp:lineTo x="450" y="19015"/>
              <wp:lineTo x="1125" y="21392"/>
              <wp:lineTo x="20475" y="21392"/>
              <wp:lineTo x="21150" y="19906"/>
              <wp:lineTo x="20925" y="18124"/>
              <wp:lineTo x="19575" y="15450"/>
              <wp:lineTo x="19350" y="13667"/>
              <wp:lineTo x="18225" y="10696"/>
              <wp:lineTo x="19350" y="6536"/>
              <wp:lineTo x="19350" y="5942"/>
              <wp:lineTo x="16875" y="594"/>
              <wp:lineTo x="4725" y="594"/>
            </wp:wrapPolygon>
          </wp:wrapTight>
          <wp:docPr id="3" name="תמונה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E38B9" w14:textId="1A33CF29" w:rsidR="00B038AA" w:rsidRDefault="00C84A5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72B49CD" wp14:editId="65B2E386">
          <wp:simplePos x="0" y="0"/>
          <wp:positionH relativeFrom="column">
            <wp:posOffset>5046980</wp:posOffset>
          </wp:positionH>
          <wp:positionV relativeFrom="paragraph">
            <wp:posOffset>81280</wp:posOffset>
          </wp:positionV>
          <wp:extent cx="473710" cy="675640"/>
          <wp:effectExtent l="0" t="0" r="0" b="0"/>
          <wp:wrapNone/>
          <wp:docPr id="2" name="תמונה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C2E5CD" w14:textId="77777777" w:rsidR="00B038AA" w:rsidRDefault="00B038AA" w:rsidP="000B4D59">
    <w:pPr>
      <w:pStyle w:val="a3"/>
      <w:jc w:val="right"/>
      <w:rPr>
        <w:rFonts w:cs="David"/>
        <w:color w:val="365F91"/>
        <w:sz w:val="32"/>
        <w:szCs w:val="32"/>
        <w:rtl/>
      </w:rPr>
    </w:pPr>
  </w:p>
  <w:p w14:paraId="31F6C616" w14:textId="77777777" w:rsidR="00B038AA" w:rsidRDefault="00B038AA" w:rsidP="000B4D59">
    <w:pPr>
      <w:pStyle w:val="a3"/>
      <w:jc w:val="right"/>
      <w:rPr>
        <w:rFonts w:cs="David" w:hint="cs"/>
        <w:color w:val="365F91"/>
        <w:sz w:val="32"/>
        <w:szCs w:val="32"/>
        <w:rtl/>
      </w:rPr>
    </w:pPr>
  </w:p>
  <w:p w14:paraId="631A00F3" w14:textId="77777777" w:rsidR="000B4D59" w:rsidRDefault="000B4D59" w:rsidP="006973A0">
    <w:pPr>
      <w:pStyle w:val="a3"/>
      <w:rPr>
        <w:rFonts w:cs="David" w:hint="cs"/>
        <w:color w:val="365F91"/>
        <w:sz w:val="32"/>
        <w:szCs w:val="32"/>
        <w:rtl/>
      </w:rPr>
    </w:pPr>
  </w:p>
  <w:p w14:paraId="77A344A3" w14:textId="77777777" w:rsidR="00FC5652" w:rsidRPr="002F78B4" w:rsidRDefault="00DC7A46" w:rsidP="006973A0">
    <w:pPr>
      <w:pStyle w:val="a3"/>
      <w:rPr>
        <w:rFonts w:cs="David" w:hint="cs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14:paraId="4D8D23AA" w14:textId="77777777" w:rsidR="00FC5652" w:rsidRDefault="00FC5652" w:rsidP="006973A0">
    <w:pPr>
      <w:pStyle w:val="a3"/>
      <w:ind w:firstLine="720"/>
      <w:rPr>
        <w:rtl/>
      </w:rPr>
    </w:pPr>
  </w:p>
  <w:p w14:paraId="3A9E13BD" w14:textId="77777777" w:rsidR="00FC5652" w:rsidRDefault="00FC5652" w:rsidP="006973A0">
    <w:pPr>
      <w:pStyle w:val="a3"/>
      <w:rPr>
        <w:rtl/>
      </w:rPr>
    </w:pPr>
  </w:p>
  <w:p w14:paraId="5D68117A" w14:textId="77777777"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50AD6"/>
    <w:multiLevelType w:val="hybridMultilevel"/>
    <w:tmpl w:val="C640243E"/>
    <w:lvl w:ilvl="0" w:tplc="DED0864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1885AF0"/>
    <w:multiLevelType w:val="hybridMultilevel"/>
    <w:tmpl w:val="D366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99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B4D59"/>
    <w:rsid w:val="000D672C"/>
    <w:rsid w:val="000E245A"/>
    <w:rsid w:val="000E3F8E"/>
    <w:rsid w:val="000E7E3E"/>
    <w:rsid w:val="000F4EFB"/>
    <w:rsid w:val="00112E1F"/>
    <w:rsid w:val="001222E8"/>
    <w:rsid w:val="0012240D"/>
    <w:rsid w:val="00122A3D"/>
    <w:rsid w:val="0012480A"/>
    <w:rsid w:val="0012793D"/>
    <w:rsid w:val="001318CD"/>
    <w:rsid w:val="00145B48"/>
    <w:rsid w:val="001624F9"/>
    <w:rsid w:val="00173DA2"/>
    <w:rsid w:val="001840DF"/>
    <w:rsid w:val="001B32B0"/>
    <w:rsid w:val="001E160C"/>
    <w:rsid w:val="002039A1"/>
    <w:rsid w:val="00211DF6"/>
    <w:rsid w:val="0021437D"/>
    <w:rsid w:val="00217EA8"/>
    <w:rsid w:val="0023178A"/>
    <w:rsid w:val="00247733"/>
    <w:rsid w:val="00251A0B"/>
    <w:rsid w:val="0025365B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7498C"/>
    <w:rsid w:val="00384A2C"/>
    <w:rsid w:val="003A0D2D"/>
    <w:rsid w:val="003A2CD3"/>
    <w:rsid w:val="003B0407"/>
    <w:rsid w:val="003C607C"/>
    <w:rsid w:val="00405A91"/>
    <w:rsid w:val="00405BF6"/>
    <w:rsid w:val="0041545D"/>
    <w:rsid w:val="00420D99"/>
    <w:rsid w:val="0042499B"/>
    <w:rsid w:val="00447EF4"/>
    <w:rsid w:val="00460F92"/>
    <w:rsid w:val="00463255"/>
    <w:rsid w:val="00471A60"/>
    <w:rsid w:val="004803EF"/>
    <w:rsid w:val="00494423"/>
    <w:rsid w:val="004A54C0"/>
    <w:rsid w:val="004C09B3"/>
    <w:rsid w:val="004C6048"/>
    <w:rsid w:val="004D1D2D"/>
    <w:rsid w:val="004E0119"/>
    <w:rsid w:val="004E0230"/>
    <w:rsid w:val="004F2FA6"/>
    <w:rsid w:val="00506CAB"/>
    <w:rsid w:val="00556708"/>
    <w:rsid w:val="00565C87"/>
    <w:rsid w:val="00566E65"/>
    <w:rsid w:val="005723C8"/>
    <w:rsid w:val="00587746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011F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C4903"/>
    <w:rsid w:val="008C6370"/>
    <w:rsid w:val="008D6595"/>
    <w:rsid w:val="008E0A73"/>
    <w:rsid w:val="0091325D"/>
    <w:rsid w:val="00957A5E"/>
    <w:rsid w:val="0096049D"/>
    <w:rsid w:val="00985C6A"/>
    <w:rsid w:val="00A06C5E"/>
    <w:rsid w:val="00A129A2"/>
    <w:rsid w:val="00A17540"/>
    <w:rsid w:val="00A23DF5"/>
    <w:rsid w:val="00A31A86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623BA"/>
    <w:rsid w:val="00B64A44"/>
    <w:rsid w:val="00B6525B"/>
    <w:rsid w:val="00B65939"/>
    <w:rsid w:val="00B845BD"/>
    <w:rsid w:val="00B84945"/>
    <w:rsid w:val="00BC6301"/>
    <w:rsid w:val="00BD069D"/>
    <w:rsid w:val="00BE182A"/>
    <w:rsid w:val="00BF17F5"/>
    <w:rsid w:val="00C23E3C"/>
    <w:rsid w:val="00C6406C"/>
    <w:rsid w:val="00C84A51"/>
    <w:rsid w:val="00C862B7"/>
    <w:rsid w:val="00CA3B7F"/>
    <w:rsid w:val="00CC4F29"/>
    <w:rsid w:val="00CE0054"/>
    <w:rsid w:val="00CE57F8"/>
    <w:rsid w:val="00CF30D4"/>
    <w:rsid w:val="00D055F9"/>
    <w:rsid w:val="00D10EB3"/>
    <w:rsid w:val="00D33D39"/>
    <w:rsid w:val="00D52F77"/>
    <w:rsid w:val="00D57460"/>
    <w:rsid w:val="00D64D65"/>
    <w:rsid w:val="00D66231"/>
    <w:rsid w:val="00D66246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E481C"/>
    <w:rsid w:val="00EE556B"/>
    <w:rsid w:val="00EE6D6A"/>
    <w:rsid w:val="00EF37DD"/>
    <w:rsid w:val="00F118A4"/>
    <w:rsid w:val="00F466D5"/>
    <w:rsid w:val="00F5407D"/>
    <w:rsid w:val="00F63BA7"/>
    <w:rsid w:val="00F82374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4:docId w14:val="757BD91B"/>
  <w15:chartTrackingRefBased/>
  <w15:docId w15:val="{80E1C6BA-D2AD-4376-8973-5B0A6078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0D99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טבלת רשת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42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ya.lac\Desktop\&#1500;&#1493;&#1490;&#1493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9</Sbox_DocumentFormat>
    <Sbox_DocumentType xmlns="3c294323-af6b-4405-a563-921b398dffd5">26</Sbox_DocumentType>
    <Sbox_Year xmlns="98f8ca5d-79ec-4ab2-9b4b-45aa79a9026e">2017</Sbox_Year>
    <TaxCatchAll xmlns="3c294323-af6b-4405-a563-921b398dffd5">
      <Value>1616</Value>
      <Value>1748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82b37fbe-faff-4b2b-b786-793517fa5563</TermId>
        </TermInfo>
      </Terms>
    </sbox_tagTaxHTField>
    <Sbox_DocumentDate xmlns="98f8ca5d-79ec-4ab2-9b4b-45aa79a9026e">2017-12-04T22:00:00+00:00</Sbox_DocumentDate>
    <Sbox_Description xmlns="98f8ca5d-79ec-4ab2-9b4b-45aa79a9026e" xsi:nil="true"/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CDFAC0F-41A4-4AE0-AD70-A0CC191E50D5}"/>
</file>

<file path=customXml/itemProps2.xml><?xml version="1.0" encoding="utf-8"?>
<ds:datastoreItem xmlns:ds="http://schemas.openxmlformats.org/officeDocument/2006/customXml" ds:itemID="{2CA0BC2E-FA79-4898-87D3-960D2738CBA8}"/>
</file>

<file path=customXml/itemProps3.xml><?xml version="1.0" encoding="utf-8"?>
<ds:datastoreItem xmlns:ds="http://schemas.openxmlformats.org/officeDocument/2006/customXml" ds:itemID="{EAA6B640-87B4-4091-87A2-81B8826B2837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</Template>
  <TotalTime>0</TotalTime>
  <Pages>1</Pages>
  <Words>94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סכום ועדה מקצועית לענייני תמיכות מתאריך 05.12.17</dc:title>
  <dc:subject/>
  <dc:creator>דליה לחצ'קוב</dc:creator>
  <cp:keywords/>
  <cp:lastModifiedBy>גילה גרטל</cp:lastModifiedBy>
  <cp:revision>2</cp:revision>
  <cp:lastPrinted>2012-09-23T13:44:00Z</cp:lastPrinted>
  <dcterms:created xsi:type="dcterms:W3CDTF">2021-07-30T18:27:00Z</dcterms:created>
  <dcterms:modified xsi:type="dcterms:W3CDTF">2021-07-30T18:27:00Z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1748;#ועדת תמיכות|82b37fbe-faff-4b2b-b786-793517fa5563</vt:lpwstr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