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EFBF6" w14:textId="77777777" w:rsidR="00F314DE" w:rsidRPr="00BF1066" w:rsidRDefault="00F314DE" w:rsidP="00BF1066"/>
    <w:tbl>
      <w:tblPr>
        <w:bidiVisual/>
        <w:tblW w:w="5000" w:type="pct"/>
        <w:jc w:val="center"/>
        <w:tblCellMar>
          <w:top w:w="15" w:type="dxa"/>
          <w:left w:w="15" w:type="dxa"/>
          <w:bottom w:w="15" w:type="dxa"/>
          <w:right w:w="15" w:type="dxa"/>
        </w:tblCellMar>
        <w:tblLook w:val="04A0" w:firstRow="1" w:lastRow="0" w:firstColumn="1" w:lastColumn="0" w:noHBand="0" w:noVBand="1"/>
      </w:tblPr>
      <w:tblGrid>
        <w:gridCol w:w="906"/>
        <w:gridCol w:w="2267"/>
        <w:gridCol w:w="2268"/>
        <w:gridCol w:w="907"/>
        <w:gridCol w:w="1361"/>
        <w:gridCol w:w="1361"/>
      </w:tblGrid>
      <w:tr w:rsidR="00000000" w14:paraId="0ECD6FEE" w14:textId="77777777" w:rsidTr="00C213CD">
        <w:trPr>
          <w:divId w:val="1655790282"/>
          <w:tblHeader/>
          <w:jc w:val="center"/>
        </w:trPr>
        <w:tc>
          <w:tcPr>
            <w:tcW w:w="0" w:type="auto"/>
            <w:gridSpan w:val="6"/>
            <w:vAlign w:val="center"/>
            <w:hideMark/>
          </w:tcPr>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9040"/>
            </w:tblGrid>
            <w:tr w:rsidR="00000000" w14:paraId="71979AAE" w14:textId="77777777">
              <w:trPr>
                <w:tblCellSpacing w:w="15" w:type="dxa"/>
                <w:jc w:val="center"/>
              </w:trPr>
              <w:tc>
                <w:tcPr>
                  <w:tcW w:w="0" w:type="auto"/>
                  <w:vAlign w:val="center"/>
                  <w:hideMark/>
                </w:tcPr>
                <w:p w14:paraId="4F6505AD" w14:textId="77777777" w:rsidR="00000000" w:rsidRDefault="00603ABA">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פרוטוקול ועדת תנועה מקומית מס' 31</w:t>
                  </w:r>
                </w:p>
              </w:tc>
            </w:tr>
            <w:tr w:rsidR="00000000" w14:paraId="482821D6" w14:textId="77777777">
              <w:trPr>
                <w:tblCellSpacing w:w="15" w:type="dxa"/>
                <w:jc w:val="center"/>
              </w:trPr>
              <w:tc>
                <w:tcPr>
                  <w:tcW w:w="0" w:type="auto"/>
                  <w:vAlign w:val="center"/>
                  <w:hideMark/>
                </w:tcPr>
                <w:p w14:paraId="6016076F" w14:textId="77777777" w:rsidR="00000000" w:rsidRDefault="00603ABA">
                  <w:pPr>
                    <w:jc w:val="center"/>
                    <w:rPr>
                      <w:rFonts w:ascii="Arial (Hebrew)" w:eastAsia="Times New Roman" w:hAnsi="Arial (Hebrew)" w:cs="Arial (Hebrew)"/>
                      <w:b/>
                      <w:bCs/>
                      <w:sz w:val="22"/>
                      <w:szCs w:val="22"/>
                    </w:rPr>
                  </w:pPr>
                  <w:r>
                    <w:rPr>
                      <w:rFonts w:ascii="Arial (Hebrew)" w:eastAsia="Times New Roman" w:hAnsi="Arial (Hebrew)" w:cs="Arial (Hebrew)"/>
                      <w:b/>
                      <w:bCs/>
                      <w:sz w:val="22"/>
                      <w:szCs w:val="22"/>
                      <w:rtl/>
                    </w:rPr>
                    <w:t>אשר התקיימה בתאריך 31/07/2025</w:t>
                  </w:r>
                </w:p>
              </w:tc>
            </w:tr>
          </w:tbl>
          <w:p w14:paraId="46A6F9E4" w14:textId="77777777" w:rsidR="00000000" w:rsidRDefault="00603ABA">
            <w:pPr>
              <w:jc w:val="center"/>
              <w:rPr>
                <w:rFonts w:ascii="Times New Roman" w:eastAsia="Times New Roman" w:hAnsi="Times New Roman" w:cs="Times New Roman"/>
              </w:rPr>
            </w:pPr>
          </w:p>
        </w:tc>
      </w:tr>
      <w:tr w:rsidR="00000000" w14:paraId="1A81F4CD" w14:textId="77777777" w:rsidTr="00C213CD">
        <w:trPr>
          <w:divId w:val="1655790282"/>
          <w:tblHeader/>
          <w:jc w:val="center"/>
        </w:trPr>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7A4BB79A" w14:textId="77777777" w:rsidR="00000000" w:rsidRDefault="00603ABA">
            <w:pPr>
              <w:rPr>
                <w:rFonts w:eastAsia="Times New Roman"/>
                <w:b/>
                <w:bCs/>
                <w:color w:val="000000"/>
                <w:sz w:val="21"/>
                <w:szCs w:val="21"/>
              </w:rPr>
            </w:pPr>
            <w:r>
              <w:rPr>
                <w:rFonts w:eastAsia="Times New Roman"/>
                <w:b/>
                <w:bCs/>
                <w:color w:val="000000"/>
                <w:sz w:val="21"/>
                <w:szCs w:val="21"/>
                <w:rtl/>
              </w:rPr>
              <w:t>מס' החלטה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45CF8D59" w14:textId="77777777" w:rsidR="00000000" w:rsidRDefault="00603ABA">
            <w:pPr>
              <w:rPr>
                <w:rFonts w:eastAsia="Times New Roman"/>
                <w:b/>
                <w:bCs/>
                <w:color w:val="000000"/>
                <w:sz w:val="21"/>
                <w:szCs w:val="21"/>
                <w:rtl/>
              </w:rPr>
            </w:pPr>
            <w:r>
              <w:rPr>
                <w:rFonts w:eastAsia="Times New Roman"/>
                <w:b/>
                <w:bCs/>
                <w:color w:val="000000"/>
                <w:sz w:val="21"/>
                <w:szCs w:val="21"/>
                <w:rtl/>
              </w:rPr>
              <w:t>בקשה</w:t>
            </w:r>
          </w:p>
        </w:tc>
        <w:tc>
          <w:tcPr>
            <w:tcW w:w="1250" w:type="pct"/>
            <w:tcBorders>
              <w:top w:val="single" w:sz="6" w:space="0" w:color="BDBDBD"/>
              <w:left w:val="single" w:sz="6" w:space="0" w:color="BDBDBD"/>
              <w:bottom w:val="single" w:sz="6" w:space="0" w:color="BDBDBD"/>
              <w:right w:val="single" w:sz="6" w:space="0" w:color="BDBDBD"/>
            </w:tcBorders>
            <w:shd w:val="clear" w:color="auto" w:fill="DADADA"/>
            <w:hideMark/>
          </w:tcPr>
          <w:p w14:paraId="466E79A8" w14:textId="77777777" w:rsidR="00000000" w:rsidRDefault="00603ABA">
            <w:pPr>
              <w:rPr>
                <w:rFonts w:eastAsia="Times New Roman"/>
                <w:b/>
                <w:bCs/>
                <w:color w:val="000000"/>
                <w:sz w:val="21"/>
                <w:szCs w:val="21"/>
                <w:rtl/>
              </w:rPr>
            </w:pPr>
            <w:r>
              <w:rPr>
                <w:rFonts w:eastAsia="Times New Roman"/>
                <w:b/>
                <w:bCs/>
                <w:color w:val="000000"/>
                <w:sz w:val="21"/>
                <w:szCs w:val="21"/>
                <w:rtl/>
              </w:rPr>
              <w:t>החלטה</w:t>
            </w:r>
          </w:p>
        </w:tc>
        <w:tc>
          <w:tcPr>
            <w:tcW w:w="500" w:type="pct"/>
            <w:tcBorders>
              <w:top w:val="single" w:sz="6" w:space="0" w:color="BDBDBD"/>
              <w:left w:val="single" w:sz="6" w:space="0" w:color="BDBDBD"/>
              <w:bottom w:val="single" w:sz="6" w:space="0" w:color="BDBDBD"/>
              <w:right w:val="single" w:sz="6" w:space="0" w:color="BDBDBD"/>
            </w:tcBorders>
            <w:shd w:val="clear" w:color="auto" w:fill="DADADA"/>
            <w:hideMark/>
          </w:tcPr>
          <w:p w14:paraId="173DF235" w14:textId="77777777" w:rsidR="00000000" w:rsidRDefault="00603ABA">
            <w:pPr>
              <w:rPr>
                <w:rFonts w:eastAsia="Times New Roman"/>
                <w:b/>
                <w:bCs/>
                <w:color w:val="000000"/>
                <w:sz w:val="21"/>
                <w:szCs w:val="21"/>
                <w:rtl/>
              </w:rPr>
            </w:pPr>
            <w:r>
              <w:rPr>
                <w:rFonts w:eastAsia="Times New Roman"/>
                <w:b/>
                <w:bCs/>
                <w:color w:val="000000"/>
                <w:sz w:val="21"/>
                <w:szCs w:val="21"/>
                <w:rtl/>
              </w:rPr>
              <w:t>סטטוס</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3E819C5E" w14:textId="77777777" w:rsidR="00000000" w:rsidRDefault="00603ABA">
            <w:pPr>
              <w:rPr>
                <w:rFonts w:eastAsia="Times New Roman"/>
                <w:b/>
                <w:bCs/>
                <w:color w:val="000000"/>
                <w:sz w:val="21"/>
                <w:szCs w:val="21"/>
                <w:rtl/>
              </w:rPr>
            </w:pPr>
            <w:r>
              <w:rPr>
                <w:rFonts w:eastAsia="Times New Roman"/>
                <w:b/>
                <w:bCs/>
                <w:color w:val="000000"/>
                <w:sz w:val="21"/>
                <w:szCs w:val="21"/>
                <w:rtl/>
              </w:rPr>
              <w:t>תמרורים להצבה</w:t>
            </w:r>
          </w:p>
        </w:tc>
        <w:tc>
          <w:tcPr>
            <w:tcW w:w="750" w:type="pct"/>
            <w:tcBorders>
              <w:top w:val="single" w:sz="6" w:space="0" w:color="BDBDBD"/>
              <w:left w:val="single" w:sz="6" w:space="0" w:color="BDBDBD"/>
              <w:bottom w:val="single" w:sz="6" w:space="0" w:color="BDBDBD"/>
              <w:right w:val="single" w:sz="6" w:space="0" w:color="BDBDBD"/>
            </w:tcBorders>
            <w:shd w:val="clear" w:color="auto" w:fill="DADADA"/>
            <w:hideMark/>
          </w:tcPr>
          <w:p w14:paraId="0D589612" w14:textId="77777777" w:rsidR="00000000" w:rsidRDefault="00603ABA">
            <w:pPr>
              <w:rPr>
                <w:rFonts w:eastAsia="Times New Roman"/>
                <w:b/>
                <w:bCs/>
                <w:color w:val="000000"/>
                <w:sz w:val="21"/>
                <w:szCs w:val="21"/>
                <w:rtl/>
              </w:rPr>
            </w:pPr>
            <w:r>
              <w:rPr>
                <w:rFonts w:eastAsia="Times New Roman"/>
                <w:b/>
                <w:bCs/>
                <w:color w:val="000000"/>
                <w:sz w:val="21"/>
                <w:szCs w:val="21"/>
                <w:rtl/>
              </w:rPr>
              <w:t>תמרורים לביטול</w:t>
            </w:r>
          </w:p>
        </w:tc>
      </w:tr>
      <w:tr w:rsidR="00000000" w14:paraId="6FAC6C82"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6992229" w14:textId="77777777" w:rsidR="00000000" w:rsidRDefault="00603ABA">
            <w:pPr>
              <w:rPr>
                <w:rFonts w:eastAsia="Times New Roman"/>
                <w:color w:val="000000"/>
                <w:sz w:val="21"/>
                <w:szCs w:val="21"/>
                <w:rtl/>
              </w:rPr>
            </w:pPr>
            <w:r>
              <w:rPr>
                <w:rFonts w:eastAsia="Times New Roman"/>
                <w:color w:val="000000"/>
                <w:sz w:val="21"/>
                <w:szCs w:val="21"/>
                <w:rtl/>
              </w:rPr>
              <w:t>25/31/1</w:t>
            </w:r>
          </w:p>
        </w:tc>
        <w:tc>
          <w:tcPr>
            <w:tcW w:w="0" w:type="auto"/>
            <w:tcBorders>
              <w:top w:val="single" w:sz="6" w:space="0" w:color="BDBDBD"/>
              <w:left w:val="single" w:sz="6" w:space="0" w:color="BDBDBD"/>
              <w:bottom w:val="single" w:sz="6" w:space="0" w:color="BDBDBD"/>
              <w:right w:val="single" w:sz="6" w:space="0" w:color="BDBDBD"/>
            </w:tcBorders>
            <w:hideMark/>
          </w:tcPr>
          <w:p w14:paraId="3BC02F86" w14:textId="77777777" w:rsidR="00000000" w:rsidRDefault="00603ABA">
            <w:pPr>
              <w:rPr>
                <w:rFonts w:eastAsia="Times New Roman"/>
                <w:color w:val="000000"/>
                <w:sz w:val="21"/>
                <w:szCs w:val="21"/>
                <w:rtl/>
              </w:rPr>
            </w:pPr>
            <w:r>
              <w:rPr>
                <w:rFonts w:eastAsia="Times New Roman"/>
                <w:color w:val="000000"/>
                <w:sz w:val="21"/>
                <w:szCs w:val="21"/>
                <w:rtl/>
              </w:rPr>
              <w:t>בקשת נתיבי איילון לאשר תכנית לשביל אופניים ברחוב צהלה של מנסור גלאל מס 'תכנית 5002-</w:t>
            </w:r>
            <w:r>
              <w:rPr>
                <w:rFonts w:eastAsia="Times New Roman"/>
                <w:color w:val="000000"/>
                <w:sz w:val="21"/>
                <w:szCs w:val="21"/>
              </w:rPr>
              <w:t>R2-10-02-12</w:t>
            </w:r>
            <w:r>
              <w:rPr>
                <w:rFonts w:eastAsia="Times New Roman"/>
                <w:color w:val="000000"/>
                <w:sz w:val="21"/>
                <w:szCs w:val="21"/>
                <w:rtl/>
              </w:rPr>
              <w:t xml:space="preserve"> מתאריך 01.07.25</w:t>
            </w:r>
          </w:p>
        </w:tc>
        <w:tc>
          <w:tcPr>
            <w:tcW w:w="0" w:type="auto"/>
            <w:tcBorders>
              <w:top w:val="single" w:sz="6" w:space="0" w:color="BDBDBD"/>
              <w:left w:val="single" w:sz="6" w:space="0" w:color="BDBDBD"/>
              <w:bottom w:val="single" w:sz="6" w:space="0" w:color="BDBDBD"/>
              <w:right w:val="single" w:sz="6" w:space="0" w:color="BDBDBD"/>
            </w:tcBorders>
            <w:hideMark/>
          </w:tcPr>
          <w:p w14:paraId="56EBFD19"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659849F"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34187C1"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401AF3D" w14:textId="77777777" w:rsidR="00000000" w:rsidRDefault="00603ABA">
            <w:pPr>
              <w:rPr>
                <w:rFonts w:eastAsia="Times New Roman"/>
                <w:sz w:val="20"/>
                <w:szCs w:val="20"/>
              </w:rPr>
            </w:pPr>
          </w:p>
        </w:tc>
      </w:tr>
      <w:tr w:rsidR="00000000" w14:paraId="416B5FC3"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44CB9DA7" w14:textId="77777777" w:rsidR="00000000" w:rsidRDefault="00603ABA">
            <w:pPr>
              <w:rPr>
                <w:rFonts w:eastAsia="Times New Roman"/>
                <w:color w:val="000000"/>
                <w:sz w:val="21"/>
                <w:szCs w:val="21"/>
              </w:rPr>
            </w:pPr>
            <w:r>
              <w:rPr>
                <w:rFonts w:eastAsia="Times New Roman"/>
                <w:color w:val="000000"/>
                <w:sz w:val="21"/>
                <w:szCs w:val="21"/>
                <w:rtl/>
              </w:rPr>
              <w:t>25/31/2</w:t>
            </w:r>
          </w:p>
        </w:tc>
        <w:tc>
          <w:tcPr>
            <w:tcW w:w="0" w:type="auto"/>
            <w:tcBorders>
              <w:top w:val="single" w:sz="6" w:space="0" w:color="BDBDBD"/>
              <w:left w:val="single" w:sz="6" w:space="0" w:color="BDBDBD"/>
              <w:bottom w:val="single" w:sz="6" w:space="0" w:color="BDBDBD"/>
              <w:right w:val="single" w:sz="6" w:space="0" w:color="BDBDBD"/>
            </w:tcBorders>
            <w:hideMark/>
          </w:tcPr>
          <w:p w14:paraId="526BF532" w14:textId="77777777" w:rsidR="00000000" w:rsidRDefault="00603ABA">
            <w:pPr>
              <w:rPr>
                <w:rFonts w:eastAsia="Times New Roman"/>
                <w:color w:val="000000"/>
                <w:sz w:val="21"/>
                <w:szCs w:val="21"/>
                <w:rtl/>
              </w:rPr>
            </w:pPr>
            <w:r>
              <w:rPr>
                <w:rFonts w:eastAsia="Times New Roman"/>
                <w:color w:val="000000"/>
                <w:sz w:val="21"/>
                <w:szCs w:val="21"/>
                <w:rtl/>
              </w:rPr>
              <w:t>בקשת ח.ל.ת לאישור תכנית תנועה בשכונת הבננה נת/900</w:t>
            </w:r>
          </w:p>
        </w:tc>
        <w:tc>
          <w:tcPr>
            <w:tcW w:w="0" w:type="auto"/>
            <w:tcBorders>
              <w:top w:val="single" w:sz="6" w:space="0" w:color="BDBDBD"/>
              <w:left w:val="single" w:sz="6" w:space="0" w:color="BDBDBD"/>
              <w:bottom w:val="single" w:sz="6" w:space="0" w:color="BDBDBD"/>
              <w:right w:val="single" w:sz="6" w:space="0" w:color="BDBDBD"/>
            </w:tcBorders>
            <w:hideMark/>
          </w:tcPr>
          <w:p w14:paraId="12AA5DBA" w14:textId="77777777" w:rsidR="00000000" w:rsidRDefault="00603ABA">
            <w:pPr>
              <w:rPr>
                <w:rFonts w:eastAsia="Times New Roman"/>
                <w:color w:val="000000"/>
                <w:sz w:val="21"/>
                <w:szCs w:val="21"/>
                <w:rtl/>
              </w:rPr>
            </w:pPr>
            <w:r>
              <w:rPr>
                <w:rFonts w:eastAsia="Times New Roman"/>
                <w:color w:val="000000"/>
                <w:sz w:val="21"/>
                <w:szCs w:val="21"/>
                <w:rtl/>
              </w:rPr>
              <w:t>בכפוף לאישור מהנדסת העיר.</w:t>
            </w:r>
          </w:p>
        </w:tc>
        <w:tc>
          <w:tcPr>
            <w:tcW w:w="0" w:type="auto"/>
            <w:tcBorders>
              <w:top w:val="single" w:sz="6" w:space="0" w:color="BDBDBD"/>
              <w:left w:val="single" w:sz="6" w:space="0" w:color="BDBDBD"/>
              <w:bottom w:val="single" w:sz="6" w:space="0" w:color="BDBDBD"/>
              <w:right w:val="single" w:sz="6" w:space="0" w:color="BDBDBD"/>
            </w:tcBorders>
            <w:hideMark/>
          </w:tcPr>
          <w:p w14:paraId="2CDA64E4"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15D3AC5"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0A47D66" w14:textId="77777777" w:rsidR="00000000" w:rsidRDefault="00603ABA">
            <w:pPr>
              <w:rPr>
                <w:rFonts w:eastAsia="Times New Roman"/>
                <w:sz w:val="20"/>
                <w:szCs w:val="20"/>
              </w:rPr>
            </w:pPr>
          </w:p>
        </w:tc>
      </w:tr>
      <w:tr w:rsidR="00000000" w14:paraId="197B732C"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4F458E09" w14:textId="77777777" w:rsidR="00000000" w:rsidRDefault="00603ABA">
            <w:pPr>
              <w:rPr>
                <w:rFonts w:eastAsia="Times New Roman"/>
                <w:color w:val="000000"/>
                <w:sz w:val="21"/>
                <w:szCs w:val="21"/>
              </w:rPr>
            </w:pPr>
            <w:r>
              <w:rPr>
                <w:rFonts w:eastAsia="Times New Roman"/>
                <w:color w:val="000000"/>
                <w:sz w:val="21"/>
                <w:szCs w:val="21"/>
                <w:rtl/>
              </w:rPr>
              <w:t>25/31/3</w:t>
            </w:r>
          </w:p>
        </w:tc>
        <w:tc>
          <w:tcPr>
            <w:tcW w:w="0" w:type="auto"/>
            <w:tcBorders>
              <w:top w:val="single" w:sz="6" w:space="0" w:color="BDBDBD"/>
              <w:left w:val="single" w:sz="6" w:space="0" w:color="BDBDBD"/>
              <w:bottom w:val="single" w:sz="6" w:space="0" w:color="BDBDBD"/>
              <w:right w:val="single" w:sz="6" w:space="0" w:color="BDBDBD"/>
            </w:tcBorders>
            <w:hideMark/>
          </w:tcPr>
          <w:p w14:paraId="3A66DE8A" w14:textId="77777777" w:rsidR="00000000" w:rsidRDefault="00603ABA">
            <w:pPr>
              <w:rPr>
                <w:rFonts w:eastAsia="Times New Roman"/>
                <w:color w:val="000000"/>
                <w:sz w:val="21"/>
                <w:szCs w:val="21"/>
                <w:rtl/>
              </w:rPr>
            </w:pPr>
            <w:r>
              <w:rPr>
                <w:rFonts w:eastAsia="Times New Roman"/>
                <w:color w:val="000000"/>
                <w:sz w:val="21"/>
                <w:szCs w:val="21"/>
                <w:rtl/>
              </w:rPr>
              <w:t>בקשת חל"ת לאשר</w:t>
            </w:r>
            <w:r>
              <w:rPr>
                <w:rFonts w:eastAsia="Times New Roman"/>
                <w:color w:val="000000"/>
                <w:sz w:val="21"/>
                <w:szCs w:val="21"/>
                <w:rtl/>
              </w:rPr>
              <w:t xml:space="preserve"> תכנית שוק נתניה של ע. יפה ניהול פרוייקטים בע"מ מס' פרויקט 3178 תאריך 08.05.25 </w:t>
            </w:r>
            <w:r>
              <w:rPr>
                <w:rFonts w:eastAsia="Times New Roman"/>
                <w:color w:val="000000"/>
                <w:sz w:val="21"/>
                <w:szCs w:val="21"/>
              </w:rPr>
              <w:t>pgl-TR-3178-2001</w:t>
            </w:r>
            <w:r>
              <w:rPr>
                <w:rFonts w:eastAsia="Times New Roman"/>
                <w:color w:val="000000"/>
                <w:sz w:val="21"/>
                <w:szCs w:val="21"/>
                <w:rtl/>
              </w:rPr>
              <w:t xml:space="preserve"> </w:t>
            </w:r>
          </w:p>
        </w:tc>
        <w:tc>
          <w:tcPr>
            <w:tcW w:w="0" w:type="auto"/>
            <w:tcBorders>
              <w:top w:val="single" w:sz="6" w:space="0" w:color="BDBDBD"/>
              <w:left w:val="single" w:sz="6" w:space="0" w:color="BDBDBD"/>
              <w:bottom w:val="single" w:sz="6" w:space="0" w:color="BDBDBD"/>
              <w:right w:val="single" w:sz="6" w:space="0" w:color="BDBDBD"/>
            </w:tcBorders>
            <w:hideMark/>
          </w:tcPr>
          <w:p w14:paraId="177423DC" w14:textId="77777777" w:rsidR="00000000" w:rsidRDefault="00603ABA">
            <w:pPr>
              <w:rPr>
                <w:rFonts w:eastAsia="Times New Roman"/>
                <w:color w:val="000000"/>
                <w:sz w:val="21"/>
                <w:szCs w:val="21"/>
                <w:rtl/>
              </w:rPr>
            </w:pPr>
            <w:r>
              <w:rPr>
                <w:rFonts w:eastAsia="Times New Roman"/>
                <w:color w:val="000000"/>
                <w:sz w:val="21"/>
                <w:szCs w:val="21"/>
                <w:rtl/>
              </w:rPr>
              <w:t xml:space="preserve">בהתאם לאישור מהנדסת העיר. </w:t>
            </w:r>
          </w:p>
        </w:tc>
        <w:tc>
          <w:tcPr>
            <w:tcW w:w="0" w:type="auto"/>
            <w:tcBorders>
              <w:top w:val="single" w:sz="6" w:space="0" w:color="BDBDBD"/>
              <w:left w:val="single" w:sz="6" w:space="0" w:color="BDBDBD"/>
              <w:bottom w:val="single" w:sz="6" w:space="0" w:color="BDBDBD"/>
              <w:right w:val="single" w:sz="6" w:space="0" w:color="BDBDBD"/>
            </w:tcBorders>
            <w:hideMark/>
          </w:tcPr>
          <w:p w14:paraId="5D906C96"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8A2A324"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2595E17" w14:textId="77777777" w:rsidR="00000000" w:rsidRDefault="00603ABA">
            <w:pPr>
              <w:rPr>
                <w:rFonts w:eastAsia="Times New Roman"/>
                <w:sz w:val="20"/>
                <w:szCs w:val="20"/>
              </w:rPr>
            </w:pPr>
          </w:p>
        </w:tc>
      </w:tr>
      <w:tr w:rsidR="00000000" w14:paraId="741CA160"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2FFE1828" w14:textId="77777777" w:rsidR="00000000" w:rsidRDefault="00603ABA">
            <w:pPr>
              <w:rPr>
                <w:rFonts w:eastAsia="Times New Roman"/>
                <w:color w:val="000000"/>
                <w:sz w:val="21"/>
                <w:szCs w:val="21"/>
              </w:rPr>
            </w:pPr>
            <w:r>
              <w:rPr>
                <w:rFonts w:eastAsia="Times New Roman"/>
                <w:color w:val="000000"/>
                <w:sz w:val="21"/>
                <w:szCs w:val="21"/>
                <w:rtl/>
              </w:rPr>
              <w:t>25/31/4</w:t>
            </w:r>
          </w:p>
        </w:tc>
        <w:tc>
          <w:tcPr>
            <w:tcW w:w="0" w:type="auto"/>
            <w:tcBorders>
              <w:top w:val="single" w:sz="6" w:space="0" w:color="BDBDBD"/>
              <w:left w:val="single" w:sz="6" w:space="0" w:color="BDBDBD"/>
              <w:bottom w:val="single" w:sz="6" w:space="0" w:color="BDBDBD"/>
              <w:right w:val="single" w:sz="6" w:space="0" w:color="BDBDBD"/>
            </w:tcBorders>
            <w:hideMark/>
          </w:tcPr>
          <w:p w14:paraId="41F180B6" w14:textId="77777777" w:rsidR="00000000" w:rsidRDefault="00603ABA">
            <w:pPr>
              <w:rPr>
                <w:rFonts w:eastAsia="Times New Roman"/>
                <w:color w:val="000000"/>
                <w:sz w:val="21"/>
                <w:szCs w:val="21"/>
                <w:rtl/>
              </w:rPr>
            </w:pPr>
            <w:r>
              <w:rPr>
                <w:rFonts w:eastAsia="Times New Roman"/>
                <w:color w:val="000000"/>
                <w:sz w:val="21"/>
                <w:szCs w:val="21"/>
                <w:rtl/>
              </w:rPr>
              <w:t>בקשת חל"ת לאשר תכנית תנועה האחים רייט פינת קרל פופר מס' תכנית 30.06.25 מס תכנית 1017-05 אריה הוכברג</w:t>
            </w:r>
          </w:p>
        </w:tc>
        <w:tc>
          <w:tcPr>
            <w:tcW w:w="0" w:type="auto"/>
            <w:tcBorders>
              <w:top w:val="single" w:sz="6" w:space="0" w:color="BDBDBD"/>
              <w:left w:val="single" w:sz="6" w:space="0" w:color="BDBDBD"/>
              <w:bottom w:val="single" w:sz="6" w:space="0" w:color="BDBDBD"/>
              <w:right w:val="single" w:sz="6" w:space="0" w:color="BDBDBD"/>
            </w:tcBorders>
            <w:hideMark/>
          </w:tcPr>
          <w:p w14:paraId="68E39936" w14:textId="77777777" w:rsidR="00000000" w:rsidRDefault="00603ABA">
            <w:pPr>
              <w:rPr>
                <w:rFonts w:eastAsia="Times New Roman"/>
                <w:color w:val="000000"/>
                <w:sz w:val="21"/>
                <w:szCs w:val="21"/>
                <w:rtl/>
              </w:rPr>
            </w:pPr>
            <w:r>
              <w:rPr>
                <w:rFonts w:eastAsia="Times New Roman"/>
                <w:color w:val="000000"/>
                <w:sz w:val="21"/>
                <w:szCs w:val="21"/>
                <w:rtl/>
              </w:rPr>
              <w:t xml:space="preserve">הוועדה מאשרת את </w:t>
            </w:r>
            <w:r>
              <w:rPr>
                <w:rFonts w:eastAsia="Times New Roman"/>
                <w:color w:val="000000"/>
                <w:sz w:val="21"/>
                <w:szCs w:val="21"/>
                <w:rtl/>
              </w:rPr>
              <w:t>הבקשה בניגוד לחוות דעת מהנדסת תנועה.</w:t>
            </w:r>
          </w:p>
        </w:tc>
        <w:tc>
          <w:tcPr>
            <w:tcW w:w="0" w:type="auto"/>
            <w:tcBorders>
              <w:top w:val="single" w:sz="6" w:space="0" w:color="BDBDBD"/>
              <w:left w:val="single" w:sz="6" w:space="0" w:color="BDBDBD"/>
              <w:bottom w:val="single" w:sz="6" w:space="0" w:color="BDBDBD"/>
              <w:right w:val="single" w:sz="6" w:space="0" w:color="BDBDBD"/>
            </w:tcBorders>
            <w:hideMark/>
          </w:tcPr>
          <w:p w14:paraId="7E799750"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9AECB15"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1B19136" w14:textId="77777777" w:rsidR="00000000" w:rsidRDefault="00603ABA">
            <w:pPr>
              <w:rPr>
                <w:rFonts w:eastAsia="Times New Roman"/>
                <w:sz w:val="20"/>
                <w:szCs w:val="20"/>
              </w:rPr>
            </w:pPr>
          </w:p>
        </w:tc>
      </w:tr>
      <w:tr w:rsidR="00000000" w14:paraId="6478E2E9"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967DB23" w14:textId="77777777" w:rsidR="00000000" w:rsidRDefault="00603ABA">
            <w:pPr>
              <w:rPr>
                <w:rFonts w:eastAsia="Times New Roman"/>
                <w:color w:val="000000"/>
                <w:sz w:val="21"/>
                <w:szCs w:val="21"/>
              </w:rPr>
            </w:pPr>
            <w:r>
              <w:rPr>
                <w:rFonts w:eastAsia="Times New Roman"/>
                <w:color w:val="000000"/>
                <w:sz w:val="21"/>
                <w:szCs w:val="21"/>
                <w:rtl/>
              </w:rPr>
              <w:t>25/31/5</w:t>
            </w:r>
          </w:p>
        </w:tc>
        <w:tc>
          <w:tcPr>
            <w:tcW w:w="0" w:type="auto"/>
            <w:tcBorders>
              <w:top w:val="single" w:sz="6" w:space="0" w:color="BDBDBD"/>
              <w:left w:val="single" w:sz="6" w:space="0" w:color="BDBDBD"/>
              <w:bottom w:val="single" w:sz="6" w:space="0" w:color="BDBDBD"/>
              <w:right w:val="single" w:sz="6" w:space="0" w:color="BDBDBD"/>
            </w:tcBorders>
            <w:hideMark/>
          </w:tcPr>
          <w:p w14:paraId="704E798C" w14:textId="77777777" w:rsidR="00000000" w:rsidRDefault="00603ABA">
            <w:pPr>
              <w:rPr>
                <w:rFonts w:eastAsia="Times New Roman"/>
                <w:color w:val="000000"/>
                <w:sz w:val="21"/>
                <w:szCs w:val="21"/>
                <w:rtl/>
              </w:rPr>
            </w:pPr>
            <w:r>
              <w:rPr>
                <w:rFonts w:eastAsia="Times New Roman"/>
                <w:color w:val="000000"/>
                <w:sz w:val="21"/>
                <w:szCs w:val="21"/>
                <w:rtl/>
              </w:rPr>
              <w:t>בקשת חברת פרץ לוזון בע"מ לאשר רחבות כיבוי אש על שטח ציבורי בפרויקט חבצלת נתניה - מגרש מתאריך ה 07.07.25 מגרש 614 - אישור של מהנדס תנועה וכבישים גוטליב עמי</w:t>
            </w:r>
          </w:p>
        </w:tc>
        <w:tc>
          <w:tcPr>
            <w:tcW w:w="0" w:type="auto"/>
            <w:tcBorders>
              <w:top w:val="single" w:sz="6" w:space="0" w:color="BDBDBD"/>
              <w:left w:val="single" w:sz="6" w:space="0" w:color="BDBDBD"/>
              <w:bottom w:val="single" w:sz="6" w:space="0" w:color="BDBDBD"/>
              <w:right w:val="single" w:sz="6" w:space="0" w:color="BDBDBD"/>
            </w:tcBorders>
            <w:hideMark/>
          </w:tcPr>
          <w:p w14:paraId="0D99D3AB"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159F87F"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39F14E0"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8F0AF11" w14:textId="77777777" w:rsidR="00000000" w:rsidRDefault="00603ABA">
            <w:pPr>
              <w:rPr>
                <w:rFonts w:eastAsia="Times New Roman"/>
                <w:sz w:val="20"/>
                <w:szCs w:val="20"/>
              </w:rPr>
            </w:pPr>
          </w:p>
        </w:tc>
      </w:tr>
      <w:tr w:rsidR="00000000" w14:paraId="71317538"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CA5E648" w14:textId="77777777" w:rsidR="00000000" w:rsidRDefault="00603ABA">
            <w:pPr>
              <w:rPr>
                <w:rFonts w:eastAsia="Times New Roman"/>
                <w:color w:val="000000"/>
                <w:sz w:val="21"/>
                <w:szCs w:val="21"/>
              </w:rPr>
            </w:pPr>
            <w:r>
              <w:rPr>
                <w:rFonts w:eastAsia="Times New Roman"/>
                <w:color w:val="000000"/>
                <w:sz w:val="21"/>
                <w:szCs w:val="21"/>
                <w:rtl/>
              </w:rPr>
              <w:t>25/31/6</w:t>
            </w:r>
          </w:p>
        </w:tc>
        <w:tc>
          <w:tcPr>
            <w:tcW w:w="0" w:type="auto"/>
            <w:tcBorders>
              <w:top w:val="single" w:sz="6" w:space="0" w:color="BDBDBD"/>
              <w:left w:val="single" w:sz="6" w:space="0" w:color="BDBDBD"/>
              <w:bottom w:val="single" w:sz="6" w:space="0" w:color="BDBDBD"/>
              <w:right w:val="single" w:sz="6" w:space="0" w:color="BDBDBD"/>
            </w:tcBorders>
            <w:hideMark/>
          </w:tcPr>
          <w:p w14:paraId="537FFF45" w14:textId="77777777" w:rsidR="00000000" w:rsidRDefault="00603ABA">
            <w:pPr>
              <w:rPr>
                <w:rFonts w:eastAsia="Times New Roman"/>
                <w:color w:val="000000"/>
                <w:sz w:val="21"/>
                <w:szCs w:val="21"/>
                <w:rtl/>
              </w:rPr>
            </w:pPr>
            <w:r>
              <w:rPr>
                <w:rFonts w:eastAsia="Times New Roman"/>
                <w:color w:val="000000"/>
                <w:sz w:val="21"/>
                <w:szCs w:val="21"/>
                <w:rtl/>
              </w:rPr>
              <w:t>בקשת תושבת לבחינת הסדרי התנועה בצומת חפץ חיים לוי אשכול בעקבות תאונות חוזרות של רכבים בצומת.</w:t>
            </w:r>
          </w:p>
        </w:tc>
        <w:tc>
          <w:tcPr>
            <w:tcW w:w="0" w:type="auto"/>
            <w:tcBorders>
              <w:top w:val="single" w:sz="6" w:space="0" w:color="BDBDBD"/>
              <w:left w:val="single" w:sz="6" w:space="0" w:color="BDBDBD"/>
              <w:bottom w:val="single" w:sz="6" w:space="0" w:color="BDBDBD"/>
              <w:right w:val="single" w:sz="6" w:space="0" w:color="BDBDBD"/>
            </w:tcBorders>
            <w:hideMark/>
          </w:tcPr>
          <w:p w14:paraId="7070CCDC" w14:textId="77777777" w:rsidR="00000000" w:rsidRDefault="00603ABA">
            <w:pPr>
              <w:rPr>
                <w:rFonts w:eastAsia="Times New Roman"/>
                <w:color w:val="000000"/>
                <w:sz w:val="21"/>
                <w:szCs w:val="21"/>
                <w:rtl/>
              </w:rPr>
            </w:pPr>
            <w:r>
              <w:rPr>
                <w:rFonts w:eastAsia="Times New Roman"/>
                <w:color w:val="000000"/>
                <w:sz w:val="21"/>
                <w:szCs w:val="21"/>
                <w:rtl/>
              </w:rPr>
              <w:t>אמנם קיימת חציה של כביש דו מסלולי דו נתיבי ללא רמזור, חלקו הדרומי של רחוב לוי אשכול הינו רחוב ללא מוצא לכן התנועה הינה זניחה, הוועדה מאשרת שינוי היררכית הצומת בשינ</w:t>
            </w:r>
            <w:r>
              <w:rPr>
                <w:rFonts w:eastAsia="Times New Roman"/>
                <w:color w:val="000000"/>
                <w:sz w:val="21"/>
                <w:szCs w:val="21"/>
                <w:rtl/>
              </w:rPr>
              <w:t>וי ניתוב להשתלבות בטיחותית של היוצאים מחפץ חיים.</w:t>
            </w:r>
          </w:p>
        </w:tc>
        <w:tc>
          <w:tcPr>
            <w:tcW w:w="0" w:type="auto"/>
            <w:tcBorders>
              <w:top w:val="single" w:sz="6" w:space="0" w:color="BDBDBD"/>
              <w:left w:val="single" w:sz="6" w:space="0" w:color="BDBDBD"/>
              <w:bottom w:val="single" w:sz="6" w:space="0" w:color="BDBDBD"/>
              <w:right w:val="single" w:sz="6" w:space="0" w:color="BDBDBD"/>
            </w:tcBorders>
            <w:hideMark/>
          </w:tcPr>
          <w:p w14:paraId="3270091C"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F1A545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810 - לוי אשכול, החפץ חיים</w:t>
            </w:r>
          </w:p>
          <w:p w14:paraId="00212C1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A5C1C62">
                <v:rect id="_x0000_i1025" style="width:0;height:1.5pt" o:hralign="center" o:hrstd="t" o:hr="t" fillcolor="#a0a0a0" stroked="f"/>
              </w:pict>
            </w:r>
          </w:p>
          <w:p w14:paraId="13A4926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חץ2 - לוי אשכול 31</w:t>
            </w:r>
          </w:p>
          <w:p w14:paraId="2B91F19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AB9B9A2">
                <v:rect id="_x0000_i1026" style="width:0;height:1.5pt" o:hralign="center" o:hrstd="t" o:hr="t" fillcolor="#a0a0a0" stroked="f"/>
              </w:pict>
            </w:r>
          </w:p>
          <w:p w14:paraId="18EDB9C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801 - לוי אשכול, החפץ חיים</w:t>
            </w:r>
          </w:p>
          <w:p w14:paraId="72FBD7E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2137A7B">
                <v:rect id="_x0000_i1027" style="width:0;height:1.5pt" o:hralign="center" o:hrstd="t" o:hr="t" fillcolor="#a0a0a0" stroked="f"/>
              </w:pict>
            </w:r>
          </w:p>
          <w:p w14:paraId="4295F0D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814 - לוי אשכול, ה</w:t>
            </w:r>
            <w:r>
              <w:rPr>
                <w:rFonts w:ascii="Arial" w:hAnsi="Arial" w:cs="Arial"/>
                <w:color w:val="000000"/>
                <w:sz w:val="21"/>
                <w:szCs w:val="21"/>
                <w:rtl/>
              </w:rPr>
              <w:t>חפץ חיים</w:t>
            </w:r>
          </w:p>
          <w:p w14:paraId="0D4525C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004E99A1">
                <v:rect id="_x0000_i1028" style="width:0;height:1.5pt" o:hralign="center" o:hrstd="t" o:hr="t" fillcolor="#a0a0a0" stroked="f"/>
              </w:pict>
            </w:r>
          </w:p>
          <w:p w14:paraId="30C6E337" w14:textId="77777777" w:rsidR="00000000" w:rsidRDefault="00603ABA">
            <w:pPr>
              <w:pStyle w:val="HTML"/>
              <w:bidi/>
              <w:rPr>
                <w:color w:val="000000"/>
                <w:rtl/>
              </w:rPr>
            </w:pPr>
            <w:r>
              <w:rPr>
                <w:rFonts w:ascii="Arial" w:hAnsi="Arial" w:cs="Arial"/>
                <w:color w:val="000000"/>
                <w:sz w:val="21"/>
                <w:szCs w:val="21"/>
                <w:rtl/>
              </w:rPr>
              <w:t>חץ2 - לוי אשכול, החפץ חיי</w:t>
            </w:r>
            <w:r>
              <w:rPr>
                <w:rFonts w:ascii="Arial" w:hAnsi="Arial" w:cs="Arial"/>
                <w:color w:val="000000"/>
                <w:sz w:val="21"/>
                <w:szCs w:val="21"/>
                <w:rtl/>
              </w:rPr>
              <w:t>ם</w:t>
            </w:r>
          </w:p>
        </w:tc>
        <w:tc>
          <w:tcPr>
            <w:tcW w:w="0" w:type="auto"/>
            <w:tcBorders>
              <w:top w:val="single" w:sz="6" w:space="0" w:color="BDBDBD"/>
              <w:left w:val="single" w:sz="6" w:space="0" w:color="BDBDBD"/>
              <w:bottom w:val="single" w:sz="6" w:space="0" w:color="BDBDBD"/>
              <w:right w:val="single" w:sz="6" w:space="0" w:color="BDBDBD"/>
            </w:tcBorders>
            <w:hideMark/>
          </w:tcPr>
          <w:p w14:paraId="590776F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חץ5 - לוי אשכול, החפץ חיים</w:t>
            </w:r>
          </w:p>
          <w:p w14:paraId="0E6CC91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26859E7">
                <v:rect id="_x0000_i1029" style="width:0;height:1.5pt" o:hralign="center" o:hrstd="t" o:hr="t" fillcolor="#a0a0a0" stroked="f"/>
              </w:pict>
            </w:r>
          </w:p>
          <w:p w14:paraId="7E6B3086" w14:textId="77777777" w:rsidR="00000000" w:rsidRDefault="00603ABA">
            <w:pPr>
              <w:pStyle w:val="HTML"/>
              <w:bidi/>
              <w:rPr>
                <w:color w:val="000000"/>
                <w:rtl/>
              </w:rPr>
            </w:pPr>
            <w:r>
              <w:rPr>
                <w:rFonts w:ascii="Arial" w:hAnsi="Arial" w:cs="Arial"/>
                <w:color w:val="000000"/>
                <w:sz w:val="21"/>
                <w:szCs w:val="21"/>
                <w:rtl/>
              </w:rPr>
              <w:t>חץ5 - לוי אשכול, החפץ חיי</w:t>
            </w:r>
            <w:r>
              <w:rPr>
                <w:rFonts w:ascii="Arial" w:hAnsi="Arial" w:cs="Arial"/>
                <w:color w:val="000000"/>
                <w:sz w:val="21"/>
                <w:szCs w:val="21"/>
                <w:rtl/>
              </w:rPr>
              <w:t>ם</w:t>
            </w:r>
          </w:p>
        </w:tc>
      </w:tr>
      <w:tr w:rsidR="00000000" w14:paraId="04C5683C"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16ADEF5" w14:textId="77777777" w:rsidR="00000000" w:rsidRDefault="00603ABA">
            <w:pPr>
              <w:rPr>
                <w:rFonts w:eastAsia="Times New Roman"/>
                <w:color w:val="000000"/>
                <w:sz w:val="21"/>
                <w:szCs w:val="21"/>
                <w:rtl/>
              </w:rPr>
            </w:pPr>
            <w:r>
              <w:rPr>
                <w:rFonts w:eastAsia="Times New Roman"/>
                <w:color w:val="000000"/>
                <w:sz w:val="21"/>
                <w:szCs w:val="21"/>
                <w:rtl/>
              </w:rPr>
              <w:lastRenderedPageBreak/>
              <w:t>25/31/7</w:t>
            </w:r>
          </w:p>
        </w:tc>
        <w:tc>
          <w:tcPr>
            <w:tcW w:w="0" w:type="auto"/>
            <w:tcBorders>
              <w:top w:val="single" w:sz="6" w:space="0" w:color="BDBDBD"/>
              <w:left w:val="single" w:sz="6" w:space="0" w:color="BDBDBD"/>
              <w:bottom w:val="single" w:sz="6" w:space="0" w:color="BDBDBD"/>
              <w:right w:val="single" w:sz="6" w:space="0" w:color="BDBDBD"/>
            </w:tcBorders>
            <w:hideMark/>
          </w:tcPr>
          <w:p w14:paraId="4BF808FD" w14:textId="77777777" w:rsidR="00000000" w:rsidRDefault="00603ABA">
            <w:pPr>
              <w:rPr>
                <w:rFonts w:eastAsia="Times New Roman"/>
                <w:color w:val="000000"/>
                <w:sz w:val="21"/>
                <w:szCs w:val="21"/>
                <w:rtl/>
              </w:rPr>
            </w:pPr>
            <w:r>
              <w:rPr>
                <w:rFonts w:eastAsia="Times New Roman"/>
                <w:color w:val="000000"/>
                <w:sz w:val="21"/>
                <w:szCs w:val="21"/>
                <w:rtl/>
              </w:rPr>
              <w:t>בקשת תושב לאשר הצבת פסי האטה ברח' הר ציון 1, לטענת הפונה יש בעיה של נסיעה מהירה ברחוב.</w:t>
            </w:r>
          </w:p>
        </w:tc>
        <w:tc>
          <w:tcPr>
            <w:tcW w:w="0" w:type="auto"/>
            <w:tcBorders>
              <w:top w:val="single" w:sz="6" w:space="0" w:color="BDBDBD"/>
              <w:left w:val="single" w:sz="6" w:space="0" w:color="BDBDBD"/>
              <w:bottom w:val="single" w:sz="6" w:space="0" w:color="BDBDBD"/>
              <w:right w:val="single" w:sz="6" w:space="0" w:color="BDBDBD"/>
            </w:tcBorders>
            <w:hideMark/>
          </w:tcPr>
          <w:p w14:paraId="057D9D4B" w14:textId="77777777" w:rsidR="00000000" w:rsidRDefault="00603ABA">
            <w:pPr>
              <w:rPr>
                <w:rFonts w:eastAsia="Times New Roman"/>
                <w:color w:val="000000"/>
                <w:sz w:val="21"/>
                <w:szCs w:val="21"/>
                <w:rtl/>
              </w:rPr>
            </w:pPr>
            <w:r>
              <w:rPr>
                <w:rFonts w:eastAsia="Times New Roman"/>
                <w:color w:val="000000"/>
                <w:sz w:val="21"/>
                <w:szCs w:val="21"/>
                <w:rtl/>
              </w:rPr>
              <w:t>הוועדה לא מאשרת את הבקשה. רחוב צר ללא יכולת האצה.</w:t>
            </w:r>
          </w:p>
        </w:tc>
        <w:tc>
          <w:tcPr>
            <w:tcW w:w="0" w:type="auto"/>
            <w:tcBorders>
              <w:top w:val="single" w:sz="6" w:space="0" w:color="BDBDBD"/>
              <w:left w:val="single" w:sz="6" w:space="0" w:color="BDBDBD"/>
              <w:bottom w:val="single" w:sz="6" w:space="0" w:color="BDBDBD"/>
              <w:right w:val="single" w:sz="6" w:space="0" w:color="BDBDBD"/>
            </w:tcBorders>
            <w:hideMark/>
          </w:tcPr>
          <w:p w14:paraId="3F07EF62" w14:textId="77777777" w:rsidR="00000000" w:rsidRDefault="00603ABA">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2E7751BA"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2871F38" w14:textId="77777777" w:rsidR="00000000" w:rsidRDefault="00603ABA">
            <w:pPr>
              <w:rPr>
                <w:rFonts w:eastAsia="Times New Roman"/>
                <w:sz w:val="20"/>
                <w:szCs w:val="20"/>
              </w:rPr>
            </w:pPr>
          </w:p>
        </w:tc>
      </w:tr>
      <w:tr w:rsidR="00000000" w14:paraId="2C1D6EDF"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243C84D0" w14:textId="77777777" w:rsidR="00000000" w:rsidRDefault="00603ABA">
            <w:pPr>
              <w:rPr>
                <w:rFonts w:eastAsia="Times New Roman"/>
                <w:color w:val="000000"/>
                <w:sz w:val="21"/>
                <w:szCs w:val="21"/>
              </w:rPr>
            </w:pPr>
            <w:r>
              <w:rPr>
                <w:rFonts w:eastAsia="Times New Roman"/>
                <w:color w:val="000000"/>
                <w:sz w:val="21"/>
                <w:szCs w:val="21"/>
                <w:rtl/>
              </w:rPr>
              <w:t>25/31/8</w:t>
            </w:r>
          </w:p>
        </w:tc>
        <w:tc>
          <w:tcPr>
            <w:tcW w:w="0" w:type="auto"/>
            <w:tcBorders>
              <w:top w:val="single" w:sz="6" w:space="0" w:color="BDBDBD"/>
              <w:left w:val="single" w:sz="6" w:space="0" w:color="BDBDBD"/>
              <w:bottom w:val="single" w:sz="6" w:space="0" w:color="BDBDBD"/>
              <w:right w:val="single" w:sz="6" w:space="0" w:color="BDBDBD"/>
            </w:tcBorders>
            <w:hideMark/>
          </w:tcPr>
          <w:p w14:paraId="40BFF030" w14:textId="77777777" w:rsidR="00000000" w:rsidRDefault="00603ABA">
            <w:pPr>
              <w:rPr>
                <w:rFonts w:eastAsia="Times New Roman"/>
                <w:color w:val="000000"/>
                <w:sz w:val="21"/>
                <w:szCs w:val="21"/>
                <w:rtl/>
              </w:rPr>
            </w:pPr>
            <w:r>
              <w:rPr>
                <w:rFonts w:eastAsia="Times New Roman"/>
                <w:color w:val="000000"/>
                <w:sz w:val="21"/>
                <w:szCs w:val="21"/>
                <w:rtl/>
              </w:rPr>
              <w:t>בקשת יו"ר הועדה לאשר סלילת פסי האטה ברחוב ויצמן במקטע בין יהודה הנשיא לסוקולוב משני צידי הכביש</w:t>
            </w:r>
          </w:p>
        </w:tc>
        <w:tc>
          <w:tcPr>
            <w:tcW w:w="0" w:type="auto"/>
            <w:tcBorders>
              <w:top w:val="single" w:sz="6" w:space="0" w:color="BDBDBD"/>
              <w:left w:val="single" w:sz="6" w:space="0" w:color="BDBDBD"/>
              <w:bottom w:val="single" w:sz="6" w:space="0" w:color="BDBDBD"/>
              <w:right w:val="single" w:sz="6" w:space="0" w:color="BDBDBD"/>
            </w:tcBorders>
            <w:hideMark/>
          </w:tcPr>
          <w:p w14:paraId="1E6E2600"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 בניגוד לחוות דעת מהנדסת תנועה.</w:t>
            </w:r>
          </w:p>
        </w:tc>
        <w:tc>
          <w:tcPr>
            <w:tcW w:w="0" w:type="auto"/>
            <w:tcBorders>
              <w:top w:val="single" w:sz="6" w:space="0" w:color="BDBDBD"/>
              <w:left w:val="single" w:sz="6" w:space="0" w:color="BDBDBD"/>
              <w:bottom w:val="single" w:sz="6" w:space="0" w:color="BDBDBD"/>
              <w:right w:val="single" w:sz="6" w:space="0" w:color="BDBDBD"/>
            </w:tcBorders>
            <w:hideMark/>
          </w:tcPr>
          <w:p w14:paraId="02B48933"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30009AB"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37FE268" w14:textId="77777777" w:rsidR="00000000" w:rsidRDefault="00603ABA">
            <w:pPr>
              <w:rPr>
                <w:rFonts w:eastAsia="Times New Roman"/>
                <w:sz w:val="20"/>
                <w:szCs w:val="20"/>
              </w:rPr>
            </w:pPr>
          </w:p>
        </w:tc>
      </w:tr>
      <w:tr w:rsidR="00000000" w14:paraId="1583F7A1"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033389B" w14:textId="77777777" w:rsidR="00000000" w:rsidRDefault="00603ABA">
            <w:pPr>
              <w:rPr>
                <w:rFonts w:eastAsia="Times New Roman"/>
                <w:color w:val="000000"/>
                <w:sz w:val="21"/>
                <w:szCs w:val="21"/>
              </w:rPr>
            </w:pPr>
            <w:r>
              <w:rPr>
                <w:rFonts w:eastAsia="Times New Roman"/>
                <w:color w:val="000000"/>
                <w:sz w:val="21"/>
                <w:szCs w:val="21"/>
                <w:rtl/>
              </w:rPr>
              <w:t>25/31/9</w:t>
            </w:r>
          </w:p>
        </w:tc>
        <w:tc>
          <w:tcPr>
            <w:tcW w:w="0" w:type="auto"/>
            <w:tcBorders>
              <w:top w:val="single" w:sz="6" w:space="0" w:color="BDBDBD"/>
              <w:left w:val="single" w:sz="6" w:space="0" w:color="BDBDBD"/>
              <w:bottom w:val="single" w:sz="6" w:space="0" w:color="BDBDBD"/>
              <w:right w:val="single" w:sz="6" w:space="0" w:color="BDBDBD"/>
            </w:tcBorders>
            <w:hideMark/>
          </w:tcPr>
          <w:p w14:paraId="480F52BF" w14:textId="77777777" w:rsidR="00000000" w:rsidRDefault="00603ABA">
            <w:pPr>
              <w:rPr>
                <w:rFonts w:eastAsia="Times New Roman"/>
                <w:color w:val="000000"/>
                <w:sz w:val="21"/>
                <w:szCs w:val="21"/>
                <w:rtl/>
              </w:rPr>
            </w:pPr>
            <w:r>
              <w:rPr>
                <w:rFonts w:eastAsia="Times New Roman"/>
                <w:color w:val="000000"/>
                <w:sz w:val="21"/>
                <w:szCs w:val="21"/>
                <w:rtl/>
              </w:rPr>
              <w:t>בקשת תושב לאשר סלילת פסי ה</w:t>
            </w:r>
            <w:r>
              <w:rPr>
                <w:rFonts w:eastAsia="Times New Roman"/>
                <w:color w:val="000000"/>
                <w:sz w:val="21"/>
                <w:szCs w:val="21"/>
                <w:rtl/>
              </w:rPr>
              <w:t xml:space="preserve">אטה ברחוב רזיאל 49 עקב מהירות נסיעה </w:t>
            </w:r>
          </w:p>
        </w:tc>
        <w:tc>
          <w:tcPr>
            <w:tcW w:w="0" w:type="auto"/>
            <w:tcBorders>
              <w:top w:val="single" w:sz="6" w:space="0" w:color="BDBDBD"/>
              <w:left w:val="single" w:sz="6" w:space="0" w:color="BDBDBD"/>
              <w:bottom w:val="single" w:sz="6" w:space="0" w:color="BDBDBD"/>
              <w:right w:val="single" w:sz="6" w:space="0" w:color="BDBDBD"/>
            </w:tcBorders>
            <w:hideMark/>
          </w:tcPr>
          <w:p w14:paraId="0EE64B53"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33E45A2A"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A63BAC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רזיאל דוד 51</w:t>
            </w:r>
          </w:p>
          <w:p w14:paraId="3F011CA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84DD766">
                <v:rect id="_x0000_i1030" style="width:0;height:1.5pt" o:hralign="center" o:hrstd="t" o:hr="t" fillcolor="#a0a0a0" stroked="f"/>
              </w:pict>
            </w:r>
          </w:p>
          <w:p w14:paraId="28B489D5" w14:textId="77777777" w:rsidR="00000000" w:rsidRDefault="00603ABA">
            <w:pPr>
              <w:pStyle w:val="HTML"/>
              <w:bidi/>
              <w:rPr>
                <w:color w:val="000000"/>
                <w:rtl/>
              </w:rPr>
            </w:pPr>
            <w:r>
              <w:rPr>
                <w:rFonts w:ascii="Arial" w:hAnsi="Arial" w:cs="Arial"/>
                <w:color w:val="000000"/>
                <w:sz w:val="21"/>
                <w:szCs w:val="21"/>
                <w:rtl/>
              </w:rPr>
              <w:t>821 - רזיאל דוד 4</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31188A72" w14:textId="77777777" w:rsidR="00000000" w:rsidRDefault="00603ABA">
            <w:pPr>
              <w:rPr>
                <w:color w:val="000000"/>
                <w:rtl/>
              </w:rPr>
            </w:pPr>
          </w:p>
        </w:tc>
      </w:tr>
      <w:tr w:rsidR="00000000" w14:paraId="162BD14A"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2BFA885" w14:textId="77777777" w:rsidR="00000000" w:rsidRDefault="00603ABA">
            <w:pPr>
              <w:rPr>
                <w:rFonts w:eastAsia="Times New Roman"/>
                <w:color w:val="000000"/>
                <w:sz w:val="21"/>
                <w:szCs w:val="21"/>
              </w:rPr>
            </w:pPr>
            <w:r>
              <w:rPr>
                <w:rFonts w:eastAsia="Times New Roman"/>
                <w:color w:val="000000"/>
                <w:sz w:val="21"/>
                <w:szCs w:val="21"/>
                <w:rtl/>
              </w:rPr>
              <w:t>25/31/10</w:t>
            </w:r>
          </w:p>
        </w:tc>
        <w:tc>
          <w:tcPr>
            <w:tcW w:w="0" w:type="auto"/>
            <w:tcBorders>
              <w:top w:val="single" w:sz="6" w:space="0" w:color="BDBDBD"/>
              <w:left w:val="single" w:sz="6" w:space="0" w:color="BDBDBD"/>
              <w:bottom w:val="single" w:sz="6" w:space="0" w:color="BDBDBD"/>
              <w:right w:val="single" w:sz="6" w:space="0" w:color="BDBDBD"/>
            </w:tcBorders>
            <w:hideMark/>
          </w:tcPr>
          <w:p w14:paraId="0DB09F4E" w14:textId="77777777" w:rsidR="00000000" w:rsidRDefault="00603ABA">
            <w:pPr>
              <w:rPr>
                <w:rFonts w:eastAsia="Times New Roman"/>
                <w:color w:val="000000"/>
                <w:sz w:val="21"/>
                <w:szCs w:val="21"/>
                <w:rtl/>
              </w:rPr>
            </w:pPr>
            <w:r>
              <w:rPr>
                <w:rFonts w:eastAsia="Times New Roman"/>
                <w:color w:val="000000"/>
                <w:sz w:val="21"/>
                <w:szCs w:val="21"/>
                <w:rtl/>
              </w:rPr>
              <w:t xml:space="preserve">בקשת תושב לאשר פסי האטה </w:t>
            </w:r>
            <w:r>
              <w:rPr>
                <w:rFonts w:eastAsia="Times New Roman"/>
                <w:color w:val="000000"/>
                <w:sz w:val="21"/>
                <w:szCs w:val="21"/>
                <w:rtl/>
              </w:rPr>
              <w:t xml:space="preserve">ברחוב מעפילי אגוז מבית 34 עד 24. מדובר בכביש ישר רחב - חד סטרי לכיוון בית הספר, גנים ומרכז מסחרי שבמרכזו מעבר חציה. רכבים מאיצים הרבה מעבר ל – 50 קמ"ש. </w:t>
            </w:r>
          </w:p>
        </w:tc>
        <w:tc>
          <w:tcPr>
            <w:tcW w:w="0" w:type="auto"/>
            <w:tcBorders>
              <w:top w:val="single" w:sz="6" w:space="0" w:color="BDBDBD"/>
              <w:left w:val="single" w:sz="6" w:space="0" w:color="BDBDBD"/>
              <w:bottom w:val="single" w:sz="6" w:space="0" w:color="BDBDBD"/>
              <w:right w:val="single" w:sz="6" w:space="0" w:color="BDBDBD"/>
            </w:tcBorders>
            <w:hideMark/>
          </w:tcPr>
          <w:p w14:paraId="4BDC3487" w14:textId="77777777" w:rsidR="00000000" w:rsidRDefault="00603ABA">
            <w:pPr>
              <w:rPr>
                <w:rFonts w:eastAsia="Times New Roman"/>
                <w:color w:val="000000"/>
                <w:sz w:val="21"/>
                <w:szCs w:val="21"/>
                <w:rtl/>
              </w:rPr>
            </w:pPr>
            <w:r>
              <w:rPr>
                <w:rFonts w:eastAsia="Times New Roman"/>
                <w:color w:val="000000"/>
                <w:sz w:val="21"/>
                <w:szCs w:val="21"/>
                <w:rtl/>
              </w:rPr>
              <w:t>הוועדה לא מאשרת את הבקשה . לא נמצא מיקום מיטבי להצבה בשל כניסות מרובות לחניות פרטיות.</w:t>
            </w:r>
          </w:p>
        </w:tc>
        <w:tc>
          <w:tcPr>
            <w:tcW w:w="0" w:type="auto"/>
            <w:tcBorders>
              <w:top w:val="single" w:sz="6" w:space="0" w:color="BDBDBD"/>
              <w:left w:val="single" w:sz="6" w:space="0" w:color="BDBDBD"/>
              <w:bottom w:val="single" w:sz="6" w:space="0" w:color="BDBDBD"/>
              <w:right w:val="single" w:sz="6" w:space="0" w:color="BDBDBD"/>
            </w:tcBorders>
            <w:hideMark/>
          </w:tcPr>
          <w:p w14:paraId="59D7EA92" w14:textId="77777777" w:rsidR="00000000" w:rsidRDefault="00603ABA">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4B4EC079"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73ACF34" w14:textId="77777777" w:rsidR="00000000" w:rsidRDefault="00603ABA">
            <w:pPr>
              <w:rPr>
                <w:rFonts w:eastAsia="Times New Roman"/>
                <w:sz w:val="20"/>
                <w:szCs w:val="20"/>
              </w:rPr>
            </w:pPr>
          </w:p>
        </w:tc>
      </w:tr>
      <w:tr w:rsidR="00000000" w14:paraId="3A9DF2B7"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2A08BDBB" w14:textId="77777777" w:rsidR="00000000" w:rsidRDefault="00603ABA">
            <w:pPr>
              <w:rPr>
                <w:rFonts w:eastAsia="Times New Roman"/>
                <w:color w:val="000000"/>
                <w:sz w:val="21"/>
                <w:szCs w:val="21"/>
              </w:rPr>
            </w:pPr>
            <w:r>
              <w:rPr>
                <w:rFonts w:eastAsia="Times New Roman"/>
                <w:color w:val="000000"/>
                <w:sz w:val="21"/>
                <w:szCs w:val="21"/>
                <w:rtl/>
              </w:rPr>
              <w:t>25/31/11</w:t>
            </w:r>
          </w:p>
        </w:tc>
        <w:tc>
          <w:tcPr>
            <w:tcW w:w="0" w:type="auto"/>
            <w:tcBorders>
              <w:top w:val="single" w:sz="6" w:space="0" w:color="BDBDBD"/>
              <w:left w:val="single" w:sz="6" w:space="0" w:color="BDBDBD"/>
              <w:bottom w:val="single" w:sz="6" w:space="0" w:color="BDBDBD"/>
              <w:right w:val="single" w:sz="6" w:space="0" w:color="BDBDBD"/>
            </w:tcBorders>
            <w:hideMark/>
          </w:tcPr>
          <w:p w14:paraId="2C636B1A" w14:textId="77777777" w:rsidR="00000000" w:rsidRDefault="00603ABA">
            <w:pPr>
              <w:rPr>
                <w:rFonts w:eastAsia="Times New Roman"/>
                <w:color w:val="000000"/>
                <w:sz w:val="21"/>
                <w:szCs w:val="21"/>
                <w:rtl/>
              </w:rPr>
            </w:pPr>
            <w:r>
              <w:rPr>
                <w:rFonts w:eastAsia="Times New Roman"/>
                <w:color w:val="000000"/>
                <w:sz w:val="21"/>
                <w:szCs w:val="21"/>
                <w:rtl/>
              </w:rPr>
              <w:t xml:space="preserve">בקשת סגנית ראש העיר לאשר סלילת פסי האטה רחוב לוויתן </w:t>
            </w:r>
          </w:p>
        </w:tc>
        <w:tc>
          <w:tcPr>
            <w:tcW w:w="0" w:type="auto"/>
            <w:tcBorders>
              <w:top w:val="single" w:sz="6" w:space="0" w:color="BDBDBD"/>
              <w:left w:val="single" w:sz="6" w:space="0" w:color="BDBDBD"/>
              <w:bottom w:val="single" w:sz="6" w:space="0" w:color="BDBDBD"/>
              <w:right w:val="single" w:sz="6" w:space="0" w:color="BDBDBD"/>
            </w:tcBorders>
            <w:hideMark/>
          </w:tcPr>
          <w:p w14:paraId="7D1098D0" w14:textId="77777777" w:rsidR="00000000" w:rsidRDefault="00603ABA">
            <w:pPr>
              <w:rPr>
                <w:rFonts w:eastAsia="Times New Roman"/>
                <w:color w:val="000000"/>
                <w:sz w:val="21"/>
                <w:szCs w:val="21"/>
                <w:rtl/>
              </w:rPr>
            </w:pPr>
            <w:r>
              <w:rPr>
                <w:rFonts w:eastAsia="Times New Roman"/>
                <w:color w:val="000000"/>
                <w:sz w:val="21"/>
                <w:szCs w:val="21"/>
                <w:rtl/>
              </w:rPr>
              <w:t>הוועדה לא מאשרת את הבקשה. הרחוב בשלבי פיתוח ויהווה ציר ראשי לשכונת עין התכלת וחבצלת השרון העתידיות.</w:t>
            </w:r>
          </w:p>
        </w:tc>
        <w:tc>
          <w:tcPr>
            <w:tcW w:w="0" w:type="auto"/>
            <w:tcBorders>
              <w:top w:val="single" w:sz="6" w:space="0" w:color="BDBDBD"/>
              <w:left w:val="single" w:sz="6" w:space="0" w:color="BDBDBD"/>
              <w:bottom w:val="single" w:sz="6" w:space="0" w:color="BDBDBD"/>
              <w:right w:val="single" w:sz="6" w:space="0" w:color="BDBDBD"/>
            </w:tcBorders>
            <w:hideMark/>
          </w:tcPr>
          <w:p w14:paraId="00C351A3" w14:textId="77777777" w:rsidR="00000000" w:rsidRDefault="00603ABA">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01F873F"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4945C19" w14:textId="77777777" w:rsidR="00000000" w:rsidRDefault="00603ABA">
            <w:pPr>
              <w:rPr>
                <w:rFonts w:eastAsia="Times New Roman"/>
                <w:sz w:val="20"/>
                <w:szCs w:val="20"/>
              </w:rPr>
            </w:pPr>
          </w:p>
        </w:tc>
      </w:tr>
      <w:tr w:rsidR="00000000" w14:paraId="56D40A29"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587522D5" w14:textId="77777777" w:rsidR="00000000" w:rsidRDefault="00603ABA">
            <w:pPr>
              <w:rPr>
                <w:rFonts w:eastAsia="Times New Roman"/>
                <w:color w:val="000000"/>
                <w:sz w:val="21"/>
                <w:szCs w:val="21"/>
              </w:rPr>
            </w:pPr>
            <w:r>
              <w:rPr>
                <w:rFonts w:eastAsia="Times New Roman"/>
                <w:color w:val="000000"/>
                <w:sz w:val="21"/>
                <w:szCs w:val="21"/>
                <w:rtl/>
              </w:rPr>
              <w:t>25/31/12</w:t>
            </w:r>
          </w:p>
        </w:tc>
        <w:tc>
          <w:tcPr>
            <w:tcW w:w="0" w:type="auto"/>
            <w:tcBorders>
              <w:top w:val="single" w:sz="6" w:space="0" w:color="BDBDBD"/>
              <w:left w:val="single" w:sz="6" w:space="0" w:color="BDBDBD"/>
              <w:bottom w:val="single" w:sz="6" w:space="0" w:color="BDBDBD"/>
              <w:right w:val="single" w:sz="6" w:space="0" w:color="BDBDBD"/>
            </w:tcBorders>
            <w:hideMark/>
          </w:tcPr>
          <w:p w14:paraId="20C622BE" w14:textId="77777777" w:rsidR="00000000" w:rsidRDefault="00603ABA">
            <w:pPr>
              <w:rPr>
                <w:rFonts w:eastAsia="Times New Roman"/>
                <w:color w:val="000000"/>
                <w:sz w:val="21"/>
                <w:szCs w:val="21"/>
                <w:rtl/>
              </w:rPr>
            </w:pPr>
            <w:r>
              <w:rPr>
                <w:rFonts w:eastAsia="Times New Roman"/>
                <w:color w:val="000000"/>
                <w:sz w:val="21"/>
                <w:szCs w:val="21"/>
                <w:rtl/>
              </w:rPr>
              <w:t>בקשת תושב לאשר הצבת פסי האטה בציר הראשי של רחוב קדושי בלזן – קדושי בלזן פינת רח' השילו</w:t>
            </w:r>
            <w:r>
              <w:rPr>
                <w:rFonts w:eastAsia="Times New Roman"/>
                <w:color w:val="000000"/>
                <w:sz w:val="21"/>
                <w:szCs w:val="21"/>
                <w:rtl/>
              </w:rPr>
              <w:t xml:space="preserve">ח והלבנון-על מנת להפחית את מהירות הנסיעה באזור- סכנת נפשות 2. עקב מצוקת חנייה - בקשה לקבוע מפרץ נוסף לחנייה בקדושי בלזן </w:t>
            </w:r>
          </w:p>
        </w:tc>
        <w:tc>
          <w:tcPr>
            <w:tcW w:w="0" w:type="auto"/>
            <w:tcBorders>
              <w:top w:val="single" w:sz="6" w:space="0" w:color="BDBDBD"/>
              <w:left w:val="single" w:sz="6" w:space="0" w:color="BDBDBD"/>
              <w:bottom w:val="single" w:sz="6" w:space="0" w:color="BDBDBD"/>
              <w:right w:val="single" w:sz="6" w:space="0" w:color="BDBDBD"/>
            </w:tcBorders>
            <w:hideMark/>
          </w:tcPr>
          <w:p w14:paraId="6C2F92EF" w14:textId="77777777" w:rsidR="00000000" w:rsidRDefault="00603ABA">
            <w:pPr>
              <w:rPr>
                <w:rFonts w:eastAsia="Times New Roman"/>
                <w:color w:val="000000"/>
                <w:sz w:val="21"/>
                <w:szCs w:val="21"/>
                <w:rtl/>
              </w:rPr>
            </w:pPr>
            <w:r>
              <w:rPr>
                <w:rFonts w:eastAsia="Times New Roman"/>
                <w:color w:val="000000"/>
                <w:sz w:val="21"/>
                <w:szCs w:val="21"/>
                <w:rtl/>
              </w:rPr>
              <w:t xml:space="preserve">הוועדה מאשרת הצבת פסי האטה בקטע שבן אבנר בן נר ליואב בן צרויה (בן 2 מעברי חציה סמוכים). </w:t>
            </w:r>
          </w:p>
        </w:tc>
        <w:tc>
          <w:tcPr>
            <w:tcW w:w="0" w:type="auto"/>
            <w:tcBorders>
              <w:top w:val="single" w:sz="6" w:space="0" w:color="BDBDBD"/>
              <w:left w:val="single" w:sz="6" w:space="0" w:color="BDBDBD"/>
              <w:bottom w:val="single" w:sz="6" w:space="0" w:color="BDBDBD"/>
              <w:right w:val="single" w:sz="6" w:space="0" w:color="BDBDBD"/>
            </w:tcBorders>
            <w:hideMark/>
          </w:tcPr>
          <w:p w14:paraId="7824D8B3"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89A513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821 - קדושי בלזן, השילוח</w:t>
            </w:r>
          </w:p>
          <w:p w14:paraId="132ADDD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D4D3C2C">
                <v:rect id="_x0000_i1031" style="width:0;height:1.5pt" o:hralign="center" o:hrstd="t" o:hr="t" fillcolor="#a0a0a0" stroked="f"/>
              </w:pict>
            </w:r>
          </w:p>
          <w:p w14:paraId="6E8D245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קדושי בלזן, אבנר בן נר</w:t>
            </w:r>
          </w:p>
          <w:p w14:paraId="37B745D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70A2ED6">
                <v:rect id="_x0000_i1032" style="width:0;height:1.5pt" o:hralign="center" o:hrstd="t" o:hr="t" fillcolor="#a0a0a0" stroked="f"/>
              </w:pict>
            </w:r>
          </w:p>
          <w:p w14:paraId="0D0014AB" w14:textId="77777777" w:rsidR="00000000" w:rsidRDefault="00603ABA">
            <w:pPr>
              <w:pStyle w:val="HTML"/>
              <w:bidi/>
              <w:rPr>
                <w:color w:val="000000"/>
                <w:rtl/>
              </w:rPr>
            </w:pPr>
            <w:r>
              <w:rPr>
                <w:rFonts w:ascii="Arial" w:hAnsi="Arial" w:cs="Arial"/>
                <w:color w:val="000000"/>
                <w:sz w:val="21"/>
                <w:szCs w:val="21"/>
                <w:rtl/>
              </w:rPr>
              <w:t>144 - קדושי בלזן 1</w:t>
            </w:r>
            <w:r>
              <w:rPr>
                <w:rFonts w:ascii="Arial" w:hAnsi="Arial" w:cs="Arial"/>
                <w:color w:val="000000"/>
                <w:sz w:val="21"/>
                <w:szCs w:val="21"/>
                <w:rtl/>
              </w:rPr>
              <w:t>0</w:t>
            </w:r>
          </w:p>
        </w:tc>
        <w:tc>
          <w:tcPr>
            <w:tcW w:w="0" w:type="auto"/>
            <w:tcBorders>
              <w:top w:val="single" w:sz="6" w:space="0" w:color="BDBDBD"/>
              <w:left w:val="single" w:sz="6" w:space="0" w:color="BDBDBD"/>
              <w:bottom w:val="single" w:sz="6" w:space="0" w:color="BDBDBD"/>
              <w:right w:val="single" w:sz="6" w:space="0" w:color="BDBDBD"/>
            </w:tcBorders>
            <w:hideMark/>
          </w:tcPr>
          <w:p w14:paraId="57258E61" w14:textId="77777777" w:rsidR="00000000" w:rsidRDefault="00603ABA">
            <w:pPr>
              <w:rPr>
                <w:color w:val="000000"/>
                <w:rtl/>
              </w:rPr>
            </w:pPr>
          </w:p>
        </w:tc>
      </w:tr>
      <w:tr w:rsidR="00000000" w14:paraId="0337FB25"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F96A874" w14:textId="77777777" w:rsidR="00000000" w:rsidRDefault="00603ABA">
            <w:pPr>
              <w:rPr>
                <w:rFonts w:eastAsia="Times New Roman"/>
                <w:color w:val="000000"/>
                <w:sz w:val="21"/>
                <w:szCs w:val="21"/>
              </w:rPr>
            </w:pPr>
            <w:r>
              <w:rPr>
                <w:rFonts w:eastAsia="Times New Roman"/>
                <w:color w:val="000000"/>
                <w:sz w:val="21"/>
                <w:szCs w:val="21"/>
                <w:rtl/>
              </w:rPr>
              <w:t>25/31/13</w:t>
            </w:r>
          </w:p>
        </w:tc>
        <w:tc>
          <w:tcPr>
            <w:tcW w:w="0" w:type="auto"/>
            <w:tcBorders>
              <w:top w:val="single" w:sz="6" w:space="0" w:color="BDBDBD"/>
              <w:left w:val="single" w:sz="6" w:space="0" w:color="BDBDBD"/>
              <w:bottom w:val="single" w:sz="6" w:space="0" w:color="BDBDBD"/>
              <w:right w:val="single" w:sz="6" w:space="0" w:color="BDBDBD"/>
            </w:tcBorders>
            <w:hideMark/>
          </w:tcPr>
          <w:p w14:paraId="71C930A5" w14:textId="77777777" w:rsidR="00000000" w:rsidRDefault="00603ABA">
            <w:pPr>
              <w:rPr>
                <w:rFonts w:eastAsia="Times New Roman"/>
                <w:color w:val="000000"/>
                <w:sz w:val="21"/>
                <w:szCs w:val="21"/>
                <w:rtl/>
              </w:rPr>
            </w:pPr>
            <w:r>
              <w:rPr>
                <w:rFonts w:eastAsia="Times New Roman"/>
                <w:color w:val="000000"/>
                <w:sz w:val="21"/>
                <w:szCs w:val="21"/>
                <w:rtl/>
              </w:rPr>
              <w:t>בקשה חוזרת של תושב לאשר הצבת פסי האטה ובעיקר מעברי חציה נוספים בדרך טיילת בן עמי, לטענתו המיקומים של המעברים גדולים מידי ביחס לאוכלוסייה החוצה</w:t>
            </w:r>
          </w:p>
        </w:tc>
        <w:tc>
          <w:tcPr>
            <w:tcW w:w="0" w:type="auto"/>
            <w:tcBorders>
              <w:top w:val="single" w:sz="6" w:space="0" w:color="BDBDBD"/>
              <w:left w:val="single" w:sz="6" w:space="0" w:color="BDBDBD"/>
              <w:bottom w:val="single" w:sz="6" w:space="0" w:color="BDBDBD"/>
              <w:right w:val="single" w:sz="6" w:space="0" w:color="BDBDBD"/>
            </w:tcBorders>
            <w:hideMark/>
          </w:tcPr>
          <w:p w14:paraId="4E5C2739" w14:textId="77777777" w:rsidR="00000000" w:rsidRDefault="00603ABA">
            <w:pPr>
              <w:rPr>
                <w:rFonts w:eastAsia="Times New Roman"/>
                <w:color w:val="000000"/>
                <w:sz w:val="21"/>
                <w:szCs w:val="21"/>
                <w:rtl/>
              </w:rPr>
            </w:pPr>
            <w:r>
              <w:rPr>
                <w:rFonts w:eastAsia="Times New Roman"/>
                <w:color w:val="000000"/>
                <w:sz w:val="21"/>
                <w:szCs w:val="21"/>
                <w:rtl/>
              </w:rPr>
              <w:t>הוועדה מאשרת פסי האטה בקטע שבן רחוב פייר קנינג לקהילת צפת.</w:t>
            </w:r>
          </w:p>
        </w:tc>
        <w:tc>
          <w:tcPr>
            <w:tcW w:w="0" w:type="auto"/>
            <w:tcBorders>
              <w:top w:val="single" w:sz="6" w:space="0" w:color="BDBDBD"/>
              <w:left w:val="single" w:sz="6" w:space="0" w:color="BDBDBD"/>
              <w:bottom w:val="single" w:sz="6" w:space="0" w:color="BDBDBD"/>
              <w:right w:val="single" w:sz="6" w:space="0" w:color="BDBDBD"/>
            </w:tcBorders>
            <w:hideMark/>
          </w:tcPr>
          <w:p w14:paraId="40598428"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52FD33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821 - שד עובד בן עמי</w:t>
            </w:r>
          </w:p>
          <w:p w14:paraId="56C5BE6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CB3B331">
                <v:rect id="_x0000_i1033" style="width:0;height:1.5pt" o:hralign="center" o:hrstd="t" o:hr="t" fillcolor="#a0a0a0" stroked="f"/>
              </w:pict>
            </w:r>
          </w:p>
          <w:p w14:paraId="7B26CA8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שד עובד בן עמי</w:t>
            </w:r>
          </w:p>
          <w:p w14:paraId="1A33F3E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4EE2469">
                <v:rect id="_x0000_i1034" style="width:0;height:1.5pt" o:hralign="center" o:hrstd="t" o:hr="t" fillcolor="#a0a0a0" stroked="f"/>
              </w:pict>
            </w:r>
          </w:p>
          <w:p w14:paraId="5620EFE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שד עובד בן עמי 10</w:t>
            </w:r>
          </w:p>
          <w:p w14:paraId="48A0954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EF7A02B">
                <v:rect id="_x0000_i1035" style="width:0;height:1.5pt" o:hralign="center" o:hrstd="t" o:hr="t" fillcolor="#a0a0a0" stroked="f"/>
              </w:pict>
            </w:r>
          </w:p>
          <w:p w14:paraId="538CE578" w14:textId="77777777" w:rsidR="00000000" w:rsidRDefault="00603ABA">
            <w:pPr>
              <w:pStyle w:val="HTML"/>
              <w:bidi/>
              <w:rPr>
                <w:color w:val="000000"/>
                <w:rtl/>
              </w:rPr>
            </w:pPr>
            <w:r>
              <w:rPr>
                <w:rFonts w:ascii="Arial" w:hAnsi="Arial" w:cs="Arial"/>
                <w:color w:val="000000"/>
                <w:sz w:val="21"/>
                <w:szCs w:val="21"/>
                <w:rtl/>
              </w:rPr>
              <w:t>821 - שד עובד בן עמ</w:t>
            </w:r>
            <w:r>
              <w:rPr>
                <w:rFonts w:ascii="Arial" w:hAnsi="Arial" w:cs="Arial"/>
                <w:color w:val="000000"/>
                <w:sz w:val="21"/>
                <w:szCs w:val="21"/>
                <w:rtl/>
              </w:rPr>
              <w:t>י</w:t>
            </w:r>
          </w:p>
        </w:tc>
        <w:tc>
          <w:tcPr>
            <w:tcW w:w="0" w:type="auto"/>
            <w:tcBorders>
              <w:top w:val="single" w:sz="6" w:space="0" w:color="BDBDBD"/>
              <w:left w:val="single" w:sz="6" w:space="0" w:color="BDBDBD"/>
              <w:bottom w:val="single" w:sz="6" w:space="0" w:color="BDBDBD"/>
              <w:right w:val="single" w:sz="6" w:space="0" w:color="BDBDBD"/>
            </w:tcBorders>
            <w:hideMark/>
          </w:tcPr>
          <w:p w14:paraId="5F4C0A67" w14:textId="77777777" w:rsidR="00000000" w:rsidRDefault="00603ABA">
            <w:pPr>
              <w:rPr>
                <w:color w:val="000000"/>
                <w:rtl/>
              </w:rPr>
            </w:pPr>
          </w:p>
        </w:tc>
      </w:tr>
      <w:tr w:rsidR="00000000" w14:paraId="657FC7FE"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5AA793C" w14:textId="77777777" w:rsidR="00000000" w:rsidRDefault="00603ABA">
            <w:pPr>
              <w:rPr>
                <w:rFonts w:eastAsia="Times New Roman"/>
                <w:color w:val="000000"/>
                <w:sz w:val="21"/>
                <w:szCs w:val="21"/>
              </w:rPr>
            </w:pPr>
            <w:r>
              <w:rPr>
                <w:rFonts w:eastAsia="Times New Roman"/>
                <w:color w:val="000000"/>
                <w:sz w:val="21"/>
                <w:szCs w:val="21"/>
                <w:rtl/>
              </w:rPr>
              <w:lastRenderedPageBreak/>
              <w:t>25/31/14</w:t>
            </w:r>
          </w:p>
        </w:tc>
        <w:tc>
          <w:tcPr>
            <w:tcW w:w="0" w:type="auto"/>
            <w:tcBorders>
              <w:top w:val="single" w:sz="6" w:space="0" w:color="BDBDBD"/>
              <w:left w:val="single" w:sz="6" w:space="0" w:color="BDBDBD"/>
              <w:bottom w:val="single" w:sz="6" w:space="0" w:color="BDBDBD"/>
              <w:right w:val="single" w:sz="6" w:space="0" w:color="BDBDBD"/>
            </w:tcBorders>
            <w:hideMark/>
          </w:tcPr>
          <w:p w14:paraId="47F9AE84" w14:textId="77777777" w:rsidR="00000000" w:rsidRDefault="00603ABA">
            <w:pPr>
              <w:rPr>
                <w:rFonts w:eastAsia="Times New Roman"/>
                <w:color w:val="000000"/>
                <w:sz w:val="21"/>
                <w:szCs w:val="21"/>
                <w:rtl/>
              </w:rPr>
            </w:pPr>
            <w:r>
              <w:rPr>
                <w:rFonts w:eastAsia="Times New Roman"/>
                <w:color w:val="000000"/>
                <w:sz w:val="21"/>
                <w:szCs w:val="21"/>
                <w:rtl/>
              </w:rPr>
              <w:t>בקשת תושב לאשר פסי האטה ברחוב קרל פופר 2,3 סמוך לגני הילדים עקב תנועה רבה במקום</w:t>
            </w:r>
          </w:p>
        </w:tc>
        <w:tc>
          <w:tcPr>
            <w:tcW w:w="0" w:type="auto"/>
            <w:tcBorders>
              <w:top w:val="single" w:sz="6" w:space="0" w:color="BDBDBD"/>
              <w:left w:val="single" w:sz="6" w:space="0" w:color="BDBDBD"/>
              <w:bottom w:val="single" w:sz="6" w:space="0" w:color="BDBDBD"/>
              <w:right w:val="single" w:sz="6" w:space="0" w:color="BDBDBD"/>
            </w:tcBorders>
            <w:hideMark/>
          </w:tcPr>
          <w:p w14:paraId="50A8E5E1"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 בסמוך לגני הילדים.</w:t>
            </w:r>
          </w:p>
        </w:tc>
        <w:tc>
          <w:tcPr>
            <w:tcW w:w="0" w:type="auto"/>
            <w:tcBorders>
              <w:top w:val="single" w:sz="6" w:space="0" w:color="BDBDBD"/>
              <w:left w:val="single" w:sz="6" w:space="0" w:color="BDBDBD"/>
              <w:bottom w:val="single" w:sz="6" w:space="0" w:color="BDBDBD"/>
              <w:right w:val="single" w:sz="6" w:space="0" w:color="BDBDBD"/>
            </w:tcBorders>
            <w:hideMark/>
          </w:tcPr>
          <w:p w14:paraId="7A87C01A"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4E19DB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קרל פופר 2, זיגמונד פרויד</w:t>
            </w:r>
          </w:p>
          <w:p w14:paraId="1E6BF0C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0CC86B2A">
                <v:rect id="_x0000_i1036" style="width:0;height:1.5pt" o:hralign="center" o:hrstd="t" o:hr="t" fillcolor="#a0a0a0" stroked="f"/>
              </w:pict>
            </w:r>
          </w:p>
          <w:p w14:paraId="2E0031A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821 - קרל פופר 2</w:t>
            </w:r>
          </w:p>
          <w:p w14:paraId="587E5C3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FC3E00E">
                <v:rect id="_x0000_i1037" style="width:0;height:1.5pt" o:hralign="center" o:hrstd="t" o:hr="t" fillcolor="#a0a0a0" stroked="f"/>
              </w:pict>
            </w:r>
          </w:p>
          <w:p w14:paraId="02A57851" w14:textId="77777777" w:rsidR="00000000" w:rsidRDefault="00603ABA">
            <w:pPr>
              <w:pStyle w:val="HTML"/>
              <w:bidi/>
              <w:rPr>
                <w:color w:val="000000"/>
                <w:rtl/>
              </w:rPr>
            </w:pPr>
            <w:r>
              <w:rPr>
                <w:rFonts w:ascii="Arial" w:hAnsi="Arial" w:cs="Arial"/>
                <w:color w:val="000000"/>
                <w:sz w:val="21"/>
                <w:szCs w:val="21"/>
                <w:rtl/>
              </w:rPr>
              <w:t xml:space="preserve">144 - קרל פופר </w:t>
            </w:r>
            <w:r>
              <w:rPr>
                <w:rFonts w:ascii="Arial" w:hAnsi="Arial" w:cs="Arial"/>
                <w:color w:val="000000"/>
                <w:sz w:val="21"/>
                <w:szCs w:val="21"/>
                <w:rtl/>
              </w:rPr>
              <w:t>3</w:t>
            </w:r>
          </w:p>
        </w:tc>
        <w:tc>
          <w:tcPr>
            <w:tcW w:w="0" w:type="auto"/>
            <w:tcBorders>
              <w:top w:val="single" w:sz="6" w:space="0" w:color="BDBDBD"/>
              <w:left w:val="single" w:sz="6" w:space="0" w:color="BDBDBD"/>
              <w:bottom w:val="single" w:sz="6" w:space="0" w:color="BDBDBD"/>
              <w:right w:val="single" w:sz="6" w:space="0" w:color="BDBDBD"/>
            </w:tcBorders>
            <w:hideMark/>
          </w:tcPr>
          <w:p w14:paraId="21055AF9" w14:textId="77777777" w:rsidR="00000000" w:rsidRDefault="00603ABA">
            <w:pPr>
              <w:rPr>
                <w:color w:val="000000"/>
                <w:rtl/>
              </w:rPr>
            </w:pPr>
          </w:p>
        </w:tc>
      </w:tr>
      <w:tr w:rsidR="00000000" w14:paraId="1CD03EFB"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2283B54" w14:textId="77777777" w:rsidR="00000000" w:rsidRDefault="00603ABA">
            <w:pPr>
              <w:rPr>
                <w:rFonts w:eastAsia="Times New Roman"/>
                <w:color w:val="000000"/>
                <w:sz w:val="21"/>
                <w:szCs w:val="21"/>
              </w:rPr>
            </w:pPr>
            <w:r>
              <w:rPr>
                <w:rFonts w:eastAsia="Times New Roman"/>
                <w:color w:val="000000"/>
                <w:sz w:val="21"/>
                <w:szCs w:val="21"/>
                <w:rtl/>
              </w:rPr>
              <w:t>25/31/15</w:t>
            </w:r>
          </w:p>
        </w:tc>
        <w:tc>
          <w:tcPr>
            <w:tcW w:w="0" w:type="auto"/>
            <w:tcBorders>
              <w:top w:val="single" w:sz="6" w:space="0" w:color="BDBDBD"/>
              <w:left w:val="single" w:sz="6" w:space="0" w:color="BDBDBD"/>
              <w:bottom w:val="single" w:sz="6" w:space="0" w:color="BDBDBD"/>
              <w:right w:val="single" w:sz="6" w:space="0" w:color="BDBDBD"/>
            </w:tcBorders>
            <w:hideMark/>
          </w:tcPr>
          <w:p w14:paraId="0C79007A" w14:textId="77777777" w:rsidR="00000000" w:rsidRDefault="00603ABA">
            <w:pPr>
              <w:rPr>
                <w:rFonts w:eastAsia="Times New Roman"/>
                <w:color w:val="000000"/>
                <w:sz w:val="21"/>
                <w:szCs w:val="21"/>
                <w:rtl/>
              </w:rPr>
            </w:pPr>
            <w:r>
              <w:rPr>
                <w:rFonts w:eastAsia="Times New Roman"/>
                <w:color w:val="000000"/>
                <w:sz w:val="21"/>
                <w:szCs w:val="21"/>
                <w:rtl/>
              </w:rPr>
              <w:t>בקשת ועד הורים עירוני ובית הספר קרליבך להסדיר את בעיות התנועה והחניה בבית הספר בזמן ההורדה והעלאת תלמידים.</w:t>
            </w:r>
          </w:p>
        </w:tc>
        <w:tc>
          <w:tcPr>
            <w:tcW w:w="0" w:type="auto"/>
            <w:tcBorders>
              <w:top w:val="single" w:sz="6" w:space="0" w:color="BDBDBD"/>
              <w:left w:val="single" w:sz="6" w:space="0" w:color="BDBDBD"/>
              <w:bottom w:val="single" w:sz="6" w:space="0" w:color="BDBDBD"/>
              <w:right w:val="single" w:sz="6" w:space="0" w:color="BDBDBD"/>
            </w:tcBorders>
            <w:hideMark/>
          </w:tcPr>
          <w:p w14:paraId="1913FEA5" w14:textId="77777777" w:rsidR="00000000" w:rsidRDefault="00603ABA">
            <w:pPr>
              <w:rPr>
                <w:rFonts w:eastAsia="Times New Roman"/>
                <w:color w:val="000000"/>
                <w:sz w:val="21"/>
                <w:szCs w:val="21"/>
                <w:rtl/>
              </w:rPr>
            </w:pPr>
            <w:r>
              <w:rPr>
                <w:rFonts w:eastAsia="Times New Roman"/>
                <w:color w:val="000000"/>
                <w:sz w:val="21"/>
                <w:szCs w:val="21"/>
                <w:rtl/>
              </w:rPr>
              <w:t>הועדה מאשרת מעקה בטיחות מוסדית נמוכה לאורך נתיב הכניסה לבית הספר ותוספת מקומות לנשק וסע. על בית הספר מוטלת הזכות להפעיל מ</w:t>
            </w:r>
            <w:r>
              <w:rPr>
                <w:rFonts w:eastAsia="Times New Roman"/>
                <w:color w:val="000000"/>
                <w:sz w:val="21"/>
                <w:szCs w:val="21"/>
                <w:rtl/>
              </w:rPr>
              <w:t>ערך של נשק וסע לטובת בטיחות התלמידים.</w:t>
            </w:r>
          </w:p>
        </w:tc>
        <w:tc>
          <w:tcPr>
            <w:tcW w:w="0" w:type="auto"/>
            <w:tcBorders>
              <w:top w:val="single" w:sz="6" w:space="0" w:color="BDBDBD"/>
              <w:left w:val="single" w:sz="6" w:space="0" w:color="BDBDBD"/>
              <w:bottom w:val="single" w:sz="6" w:space="0" w:color="BDBDBD"/>
              <w:right w:val="single" w:sz="6" w:space="0" w:color="BDBDBD"/>
            </w:tcBorders>
            <w:hideMark/>
          </w:tcPr>
          <w:p w14:paraId="2F1CCDDE"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F1293E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 - 8 - אריק לביא 5</w:t>
            </w:r>
          </w:p>
          <w:p w14:paraId="06C06E4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87762F6">
                <v:rect id="_x0000_i1038" style="width:0;height:1.5pt" o:hralign="center" o:hrstd="t" o:hr="t" fillcolor="#a0a0a0" stroked="f"/>
              </w:pict>
            </w:r>
          </w:p>
          <w:p w14:paraId="1F53EC6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נשק וסע - אריק לביא</w:t>
            </w:r>
          </w:p>
          <w:p w14:paraId="71A18F0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71C442B">
                <v:rect id="_x0000_i1039" style="width:0;height:1.5pt" o:hralign="center" o:hrstd="t" o:hr="t" fillcolor="#a0a0a0" stroked="f"/>
              </w:pict>
            </w:r>
          </w:p>
          <w:p w14:paraId="5DF9B8D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אריק לביא</w:t>
            </w:r>
          </w:p>
          <w:p w14:paraId="503414B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בתוקף בימים א' עד ו' משעה 7:30 עד 14:00 מותרת העלאה והורדה של ילדי בית הספר</w:t>
            </w:r>
          </w:p>
          <w:p w14:paraId="790AEAA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270066D">
                <v:rect id="_x0000_i1040" style="width:0;height:1.5pt" o:hralign="center" o:hrstd="t" o:hr="t" fillcolor="#a0a0a0" stroked="f"/>
              </w:pict>
            </w:r>
          </w:p>
          <w:p w14:paraId="32D8B10E" w14:textId="77777777" w:rsidR="00000000" w:rsidRDefault="00603ABA">
            <w:pPr>
              <w:pStyle w:val="HTML"/>
              <w:bidi/>
              <w:rPr>
                <w:color w:val="000000"/>
                <w:rtl/>
              </w:rPr>
            </w:pPr>
            <w:r>
              <w:rPr>
                <w:rFonts w:ascii="Arial" w:hAnsi="Arial" w:cs="Arial"/>
                <w:color w:val="000000"/>
                <w:sz w:val="21"/>
                <w:szCs w:val="21"/>
                <w:rtl/>
              </w:rPr>
              <w:t>433 - אריק לבי</w:t>
            </w:r>
            <w:r>
              <w:rPr>
                <w:rFonts w:ascii="Arial" w:hAnsi="Arial" w:cs="Arial"/>
                <w:color w:val="000000"/>
                <w:sz w:val="21"/>
                <w:szCs w:val="21"/>
                <w:rtl/>
              </w:rPr>
              <w:t>א</w:t>
            </w:r>
          </w:p>
        </w:tc>
        <w:tc>
          <w:tcPr>
            <w:tcW w:w="0" w:type="auto"/>
            <w:tcBorders>
              <w:top w:val="single" w:sz="6" w:space="0" w:color="BDBDBD"/>
              <w:left w:val="single" w:sz="6" w:space="0" w:color="BDBDBD"/>
              <w:bottom w:val="single" w:sz="6" w:space="0" w:color="BDBDBD"/>
              <w:right w:val="single" w:sz="6" w:space="0" w:color="BDBDBD"/>
            </w:tcBorders>
            <w:hideMark/>
          </w:tcPr>
          <w:p w14:paraId="3E0D3C54" w14:textId="77777777" w:rsidR="00000000" w:rsidRDefault="00603ABA">
            <w:pPr>
              <w:rPr>
                <w:color w:val="000000"/>
                <w:rtl/>
              </w:rPr>
            </w:pPr>
          </w:p>
        </w:tc>
      </w:tr>
      <w:tr w:rsidR="00000000" w14:paraId="1669581F"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C0CDC33" w14:textId="77777777" w:rsidR="00000000" w:rsidRDefault="00603ABA">
            <w:pPr>
              <w:rPr>
                <w:rFonts w:eastAsia="Times New Roman"/>
                <w:color w:val="000000"/>
                <w:sz w:val="21"/>
                <w:szCs w:val="21"/>
              </w:rPr>
            </w:pPr>
            <w:r>
              <w:rPr>
                <w:rFonts w:eastAsia="Times New Roman"/>
                <w:color w:val="000000"/>
                <w:sz w:val="21"/>
                <w:szCs w:val="21"/>
                <w:rtl/>
              </w:rPr>
              <w:t>25/31/16</w:t>
            </w:r>
          </w:p>
        </w:tc>
        <w:tc>
          <w:tcPr>
            <w:tcW w:w="0" w:type="auto"/>
            <w:tcBorders>
              <w:top w:val="single" w:sz="6" w:space="0" w:color="BDBDBD"/>
              <w:left w:val="single" w:sz="6" w:space="0" w:color="BDBDBD"/>
              <w:bottom w:val="single" w:sz="6" w:space="0" w:color="BDBDBD"/>
              <w:right w:val="single" w:sz="6" w:space="0" w:color="BDBDBD"/>
            </w:tcBorders>
            <w:hideMark/>
          </w:tcPr>
          <w:p w14:paraId="14689980" w14:textId="77777777" w:rsidR="00000000" w:rsidRDefault="00603ABA">
            <w:pPr>
              <w:rPr>
                <w:rFonts w:eastAsia="Times New Roman"/>
                <w:color w:val="000000"/>
                <w:sz w:val="21"/>
                <w:szCs w:val="21"/>
                <w:rtl/>
              </w:rPr>
            </w:pPr>
            <w:r>
              <w:rPr>
                <w:rFonts w:eastAsia="Times New Roman"/>
                <w:color w:val="000000"/>
                <w:sz w:val="21"/>
                <w:szCs w:val="21"/>
                <w:rtl/>
              </w:rPr>
              <w:t>בקשת הפיקוח להצבת תמרור איסור חניה לרכב כבד בחזית בי"ס מרגלית ברחוב לחי פינת רחוב אצ"ל בשל חניה קבועה של אוטובוסים במקום.</w:t>
            </w:r>
          </w:p>
        </w:tc>
        <w:tc>
          <w:tcPr>
            <w:tcW w:w="0" w:type="auto"/>
            <w:tcBorders>
              <w:top w:val="single" w:sz="6" w:space="0" w:color="BDBDBD"/>
              <w:left w:val="single" w:sz="6" w:space="0" w:color="BDBDBD"/>
              <w:bottom w:val="single" w:sz="6" w:space="0" w:color="BDBDBD"/>
              <w:right w:val="single" w:sz="6" w:space="0" w:color="BDBDBD"/>
            </w:tcBorders>
            <w:hideMark/>
          </w:tcPr>
          <w:p w14:paraId="0BD5787A"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177BA3E9"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D4BCEF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אצ"ל, יעקב מרידור</w:t>
            </w:r>
          </w:p>
          <w:p w14:paraId="6050228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EB37783">
                <v:rect id="_x0000_i1041" style="width:0;height:1.5pt" o:hralign="center" o:hrstd="t" o:hr="t" fillcolor="#a0a0a0" stroked="f"/>
              </w:pict>
            </w:r>
          </w:p>
          <w:p w14:paraId="7D49DA2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אצ"ל, יעקב מרידור</w:t>
            </w:r>
          </w:p>
          <w:p w14:paraId="1543EC95" w14:textId="77777777" w:rsidR="00000000" w:rsidRDefault="00603ABA">
            <w:pPr>
              <w:pStyle w:val="HTML"/>
              <w:bidi/>
              <w:rPr>
                <w:color w:val="000000"/>
                <w:rtl/>
              </w:rPr>
            </w:pPr>
            <w:r>
              <w:rPr>
                <w:rFonts w:ascii="Arial" w:hAnsi="Arial" w:cs="Arial"/>
                <w:color w:val="000000"/>
                <w:sz w:val="21"/>
                <w:szCs w:val="21"/>
                <w:rtl/>
              </w:rPr>
              <w:t>לרכב שמשקלו הכולל מעל 4 טו</w:t>
            </w:r>
            <w:r>
              <w:rPr>
                <w:rFonts w:ascii="Arial" w:hAnsi="Arial" w:cs="Arial"/>
                <w:color w:val="000000"/>
                <w:sz w:val="21"/>
                <w:szCs w:val="21"/>
                <w:rtl/>
              </w:rPr>
              <w:t>ן</w:t>
            </w:r>
          </w:p>
        </w:tc>
        <w:tc>
          <w:tcPr>
            <w:tcW w:w="0" w:type="auto"/>
            <w:tcBorders>
              <w:top w:val="single" w:sz="6" w:space="0" w:color="BDBDBD"/>
              <w:left w:val="single" w:sz="6" w:space="0" w:color="BDBDBD"/>
              <w:bottom w:val="single" w:sz="6" w:space="0" w:color="BDBDBD"/>
              <w:right w:val="single" w:sz="6" w:space="0" w:color="BDBDBD"/>
            </w:tcBorders>
            <w:hideMark/>
          </w:tcPr>
          <w:p w14:paraId="69D7C9E5" w14:textId="77777777" w:rsidR="00000000" w:rsidRDefault="00603ABA">
            <w:pPr>
              <w:rPr>
                <w:color w:val="000000"/>
                <w:rtl/>
              </w:rPr>
            </w:pPr>
          </w:p>
        </w:tc>
      </w:tr>
      <w:tr w:rsidR="00000000" w14:paraId="5025F7EC"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2664F63" w14:textId="77777777" w:rsidR="00000000" w:rsidRDefault="00603ABA">
            <w:pPr>
              <w:rPr>
                <w:rFonts w:eastAsia="Times New Roman"/>
                <w:color w:val="000000"/>
                <w:sz w:val="21"/>
                <w:szCs w:val="21"/>
              </w:rPr>
            </w:pPr>
            <w:r>
              <w:rPr>
                <w:rFonts w:eastAsia="Times New Roman"/>
                <w:color w:val="000000"/>
                <w:sz w:val="21"/>
                <w:szCs w:val="21"/>
                <w:rtl/>
              </w:rPr>
              <w:t>25/31/17</w:t>
            </w:r>
          </w:p>
        </w:tc>
        <w:tc>
          <w:tcPr>
            <w:tcW w:w="0" w:type="auto"/>
            <w:tcBorders>
              <w:top w:val="single" w:sz="6" w:space="0" w:color="BDBDBD"/>
              <w:left w:val="single" w:sz="6" w:space="0" w:color="BDBDBD"/>
              <w:bottom w:val="single" w:sz="6" w:space="0" w:color="BDBDBD"/>
              <w:right w:val="single" w:sz="6" w:space="0" w:color="BDBDBD"/>
            </w:tcBorders>
            <w:hideMark/>
          </w:tcPr>
          <w:p w14:paraId="0A0076AA" w14:textId="77777777" w:rsidR="00000000" w:rsidRDefault="00603ABA">
            <w:pPr>
              <w:rPr>
                <w:rFonts w:eastAsia="Times New Roman"/>
                <w:color w:val="000000"/>
                <w:sz w:val="21"/>
                <w:szCs w:val="21"/>
                <w:rtl/>
              </w:rPr>
            </w:pPr>
            <w:r>
              <w:rPr>
                <w:rFonts w:eastAsia="Times New Roman"/>
                <w:color w:val="000000"/>
                <w:sz w:val="21"/>
                <w:szCs w:val="21"/>
                <w:rtl/>
              </w:rPr>
              <w:t>בקשת תושב לאשר סימון אדום לבן ברחוב אפשטיין 14 בכניסה לחניה</w:t>
            </w:r>
          </w:p>
        </w:tc>
        <w:tc>
          <w:tcPr>
            <w:tcW w:w="0" w:type="auto"/>
            <w:tcBorders>
              <w:top w:val="single" w:sz="6" w:space="0" w:color="BDBDBD"/>
              <w:left w:val="single" w:sz="6" w:space="0" w:color="BDBDBD"/>
              <w:bottom w:val="single" w:sz="6" w:space="0" w:color="BDBDBD"/>
              <w:right w:val="single" w:sz="6" w:space="0" w:color="BDBDBD"/>
            </w:tcBorders>
            <w:hideMark/>
          </w:tcPr>
          <w:p w14:paraId="4ED5083C"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DA9D3A4"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7291F5B" w14:textId="77777777" w:rsidR="00000000" w:rsidRDefault="00603ABA">
            <w:pPr>
              <w:pStyle w:val="HTML"/>
              <w:bidi/>
              <w:rPr>
                <w:color w:val="000000"/>
                <w:rtl/>
              </w:rPr>
            </w:pPr>
            <w:r>
              <w:rPr>
                <w:rFonts w:ascii="Arial" w:hAnsi="Arial" w:cs="Arial"/>
                <w:color w:val="000000"/>
                <w:sz w:val="21"/>
                <w:szCs w:val="21"/>
                <w:rtl/>
              </w:rPr>
              <w:t>818 - אפשטיין 1</w:t>
            </w:r>
            <w:r>
              <w:rPr>
                <w:rFonts w:ascii="Arial" w:hAnsi="Arial" w:cs="Arial"/>
                <w:color w:val="000000"/>
                <w:sz w:val="21"/>
                <w:szCs w:val="21"/>
                <w:rtl/>
              </w:rPr>
              <w:t>4</w:t>
            </w:r>
          </w:p>
        </w:tc>
        <w:tc>
          <w:tcPr>
            <w:tcW w:w="0" w:type="auto"/>
            <w:tcBorders>
              <w:top w:val="single" w:sz="6" w:space="0" w:color="BDBDBD"/>
              <w:left w:val="single" w:sz="6" w:space="0" w:color="BDBDBD"/>
              <w:bottom w:val="single" w:sz="6" w:space="0" w:color="BDBDBD"/>
              <w:right w:val="single" w:sz="6" w:space="0" w:color="BDBDBD"/>
            </w:tcBorders>
            <w:hideMark/>
          </w:tcPr>
          <w:p w14:paraId="5FA4CBA9" w14:textId="77777777" w:rsidR="00000000" w:rsidRDefault="00603ABA">
            <w:pPr>
              <w:rPr>
                <w:color w:val="000000"/>
                <w:rtl/>
              </w:rPr>
            </w:pPr>
          </w:p>
        </w:tc>
      </w:tr>
      <w:tr w:rsidR="00000000" w14:paraId="18807256"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5BA4F74B" w14:textId="77777777" w:rsidR="00000000" w:rsidRDefault="00603ABA">
            <w:pPr>
              <w:rPr>
                <w:rFonts w:eastAsia="Times New Roman"/>
                <w:color w:val="000000"/>
                <w:sz w:val="21"/>
                <w:szCs w:val="21"/>
              </w:rPr>
            </w:pPr>
            <w:r>
              <w:rPr>
                <w:rFonts w:eastAsia="Times New Roman"/>
                <w:color w:val="000000"/>
                <w:sz w:val="21"/>
                <w:szCs w:val="21"/>
                <w:rtl/>
              </w:rPr>
              <w:t>25/31/18</w:t>
            </w:r>
          </w:p>
        </w:tc>
        <w:tc>
          <w:tcPr>
            <w:tcW w:w="0" w:type="auto"/>
            <w:tcBorders>
              <w:top w:val="single" w:sz="6" w:space="0" w:color="BDBDBD"/>
              <w:left w:val="single" w:sz="6" w:space="0" w:color="BDBDBD"/>
              <w:bottom w:val="single" w:sz="6" w:space="0" w:color="BDBDBD"/>
              <w:right w:val="single" w:sz="6" w:space="0" w:color="BDBDBD"/>
            </w:tcBorders>
            <w:hideMark/>
          </w:tcPr>
          <w:p w14:paraId="62AFDAED" w14:textId="77777777" w:rsidR="00000000" w:rsidRDefault="00603ABA">
            <w:pPr>
              <w:rPr>
                <w:rFonts w:eastAsia="Times New Roman"/>
                <w:color w:val="000000"/>
                <w:sz w:val="21"/>
                <w:szCs w:val="21"/>
                <w:rtl/>
              </w:rPr>
            </w:pPr>
            <w:r>
              <w:rPr>
                <w:rFonts w:eastAsia="Times New Roman"/>
                <w:color w:val="000000"/>
                <w:sz w:val="21"/>
                <w:szCs w:val="21"/>
                <w:rtl/>
              </w:rPr>
              <w:t xml:space="preserve">בקשת תושב לאשר סימון אדום לבן בכניסה לחניה ברחוב יהושע בנון 34 </w:t>
            </w:r>
          </w:p>
        </w:tc>
        <w:tc>
          <w:tcPr>
            <w:tcW w:w="0" w:type="auto"/>
            <w:tcBorders>
              <w:top w:val="single" w:sz="6" w:space="0" w:color="BDBDBD"/>
              <w:left w:val="single" w:sz="6" w:space="0" w:color="BDBDBD"/>
              <w:bottom w:val="single" w:sz="6" w:space="0" w:color="BDBDBD"/>
              <w:right w:val="single" w:sz="6" w:space="0" w:color="BDBDBD"/>
            </w:tcBorders>
            <w:hideMark/>
          </w:tcPr>
          <w:p w14:paraId="0F6E9868"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 על א.ע.ל</w:t>
            </w:r>
          </w:p>
        </w:tc>
        <w:tc>
          <w:tcPr>
            <w:tcW w:w="0" w:type="auto"/>
            <w:tcBorders>
              <w:top w:val="single" w:sz="6" w:space="0" w:color="BDBDBD"/>
              <w:left w:val="single" w:sz="6" w:space="0" w:color="BDBDBD"/>
              <w:bottom w:val="single" w:sz="6" w:space="0" w:color="BDBDBD"/>
              <w:right w:val="single" w:sz="6" w:space="0" w:color="BDBDBD"/>
            </w:tcBorders>
            <w:hideMark/>
          </w:tcPr>
          <w:p w14:paraId="20D98D3F"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50C7DF5" w14:textId="77777777" w:rsidR="00000000" w:rsidRDefault="00603ABA">
            <w:pPr>
              <w:pStyle w:val="HTML"/>
              <w:bidi/>
              <w:rPr>
                <w:color w:val="000000"/>
                <w:rtl/>
              </w:rPr>
            </w:pPr>
            <w:r>
              <w:rPr>
                <w:rFonts w:ascii="Arial" w:hAnsi="Arial" w:cs="Arial"/>
                <w:color w:val="000000"/>
                <w:sz w:val="21"/>
                <w:szCs w:val="21"/>
                <w:rtl/>
              </w:rPr>
              <w:t>818 - יהושע בן נון 3</w:t>
            </w:r>
            <w:r>
              <w:rPr>
                <w:rFonts w:ascii="Arial" w:hAnsi="Arial" w:cs="Arial"/>
                <w:color w:val="000000"/>
                <w:sz w:val="21"/>
                <w:szCs w:val="21"/>
                <w:rtl/>
              </w:rPr>
              <w:t>4</w:t>
            </w:r>
          </w:p>
        </w:tc>
        <w:tc>
          <w:tcPr>
            <w:tcW w:w="0" w:type="auto"/>
            <w:tcBorders>
              <w:top w:val="single" w:sz="6" w:space="0" w:color="BDBDBD"/>
              <w:left w:val="single" w:sz="6" w:space="0" w:color="BDBDBD"/>
              <w:bottom w:val="single" w:sz="6" w:space="0" w:color="BDBDBD"/>
              <w:right w:val="single" w:sz="6" w:space="0" w:color="BDBDBD"/>
            </w:tcBorders>
            <w:hideMark/>
          </w:tcPr>
          <w:p w14:paraId="5B48F233" w14:textId="77777777" w:rsidR="00000000" w:rsidRDefault="00603ABA">
            <w:pPr>
              <w:rPr>
                <w:color w:val="000000"/>
                <w:rtl/>
              </w:rPr>
            </w:pPr>
          </w:p>
        </w:tc>
      </w:tr>
      <w:tr w:rsidR="00000000" w14:paraId="348735AD"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2AEFE9F" w14:textId="77777777" w:rsidR="00000000" w:rsidRDefault="00603ABA">
            <w:pPr>
              <w:rPr>
                <w:rFonts w:eastAsia="Times New Roman"/>
                <w:color w:val="000000"/>
                <w:sz w:val="21"/>
                <w:szCs w:val="21"/>
              </w:rPr>
            </w:pPr>
            <w:r>
              <w:rPr>
                <w:rFonts w:eastAsia="Times New Roman"/>
                <w:color w:val="000000"/>
                <w:sz w:val="21"/>
                <w:szCs w:val="21"/>
                <w:rtl/>
              </w:rPr>
              <w:t>25/31/19</w:t>
            </w:r>
          </w:p>
        </w:tc>
        <w:tc>
          <w:tcPr>
            <w:tcW w:w="0" w:type="auto"/>
            <w:tcBorders>
              <w:top w:val="single" w:sz="6" w:space="0" w:color="BDBDBD"/>
              <w:left w:val="single" w:sz="6" w:space="0" w:color="BDBDBD"/>
              <w:bottom w:val="single" w:sz="6" w:space="0" w:color="BDBDBD"/>
              <w:right w:val="single" w:sz="6" w:space="0" w:color="BDBDBD"/>
            </w:tcBorders>
            <w:hideMark/>
          </w:tcPr>
          <w:p w14:paraId="5E6AE823" w14:textId="77777777" w:rsidR="00000000" w:rsidRDefault="00603ABA">
            <w:pPr>
              <w:rPr>
                <w:rFonts w:eastAsia="Times New Roman"/>
                <w:color w:val="000000"/>
                <w:sz w:val="21"/>
                <w:szCs w:val="21"/>
                <w:rtl/>
              </w:rPr>
            </w:pPr>
            <w:r>
              <w:rPr>
                <w:rFonts w:eastAsia="Times New Roman"/>
                <w:color w:val="000000"/>
                <w:sz w:val="21"/>
                <w:szCs w:val="21"/>
                <w:rtl/>
              </w:rPr>
              <w:t xml:space="preserve">בקשת תושב לסמן אדום לבן בכניסה לחניה באמנון ליפקין שחק 9 12, 14 </w:t>
            </w:r>
          </w:p>
        </w:tc>
        <w:tc>
          <w:tcPr>
            <w:tcW w:w="0" w:type="auto"/>
            <w:tcBorders>
              <w:top w:val="single" w:sz="6" w:space="0" w:color="BDBDBD"/>
              <w:left w:val="single" w:sz="6" w:space="0" w:color="BDBDBD"/>
              <w:bottom w:val="single" w:sz="6" w:space="0" w:color="BDBDBD"/>
              <w:right w:val="single" w:sz="6" w:space="0" w:color="BDBDBD"/>
            </w:tcBorders>
            <w:hideMark/>
          </w:tcPr>
          <w:p w14:paraId="46586067"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7773984"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3E65E9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818 - אמנון ליפקין שחק 12, אמנ</w:t>
            </w:r>
            <w:r>
              <w:rPr>
                <w:rFonts w:ascii="Arial" w:hAnsi="Arial" w:cs="Arial"/>
                <w:color w:val="000000"/>
                <w:sz w:val="21"/>
                <w:szCs w:val="21"/>
                <w:rtl/>
              </w:rPr>
              <w:t>ון ליפקין שחק 14</w:t>
            </w:r>
          </w:p>
          <w:p w14:paraId="77C76DF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5FCB65B">
                <v:rect id="_x0000_i1042" style="width:0;height:1.5pt" o:hralign="center" o:hrstd="t" o:hr="t" fillcolor="#a0a0a0" stroked="f"/>
              </w:pict>
            </w:r>
          </w:p>
          <w:p w14:paraId="38D295E4" w14:textId="77777777" w:rsidR="00000000" w:rsidRDefault="00603ABA">
            <w:pPr>
              <w:pStyle w:val="HTML"/>
              <w:bidi/>
              <w:rPr>
                <w:color w:val="000000"/>
                <w:rtl/>
              </w:rPr>
            </w:pPr>
            <w:r>
              <w:rPr>
                <w:rFonts w:ascii="Arial" w:hAnsi="Arial" w:cs="Arial"/>
                <w:color w:val="000000"/>
                <w:sz w:val="21"/>
                <w:szCs w:val="21"/>
                <w:rtl/>
              </w:rPr>
              <w:t xml:space="preserve">818 - אמנון ליפקין שחק </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01CD1ABB" w14:textId="77777777" w:rsidR="00000000" w:rsidRDefault="00603ABA">
            <w:pPr>
              <w:rPr>
                <w:color w:val="000000"/>
                <w:rtl/>
              </w:rPr>
            </w:pPr>
          </w:p>
        </w:tc>
      </w:tr>
      <w:tr w:rsidR="00000000" w14:paraId="513854A7"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4222FB1A" w14:textId="77777777" w:rsidR="00000000" w:rsidRDefault="00603ABA">
            <w:pPr>
              <w:rPr>
                <w:rFonts w:eastAsia="Times New Roman"/>
                <w:color w:val="000000"/>
                <w:sz w:val="21"/>
                <w:szCs w:val="21"/>
              </w:rPr>
            </w:pPr>
            <w:r>
              <w:rPr>
                <w:rFonts w:eastAsia="Times New Roman"/>
                <w:color w:val="000000"/>
                <w:sz w:val="21"/>
                <w:szCs w:val="21"/>
                <w:rtl/>
              </w:rPr>
              <w:t>25/31/20</w:t>
            </w:r>
          </w:p>
        </w:tc>
        <w:tc>
          <w:tcPr>
            <w:tcW w:w="0" w:type="auto"/>
            <w:tcBorders>
              <w:top w:val="single" w:sz="6" w:space="0" w:color="BDBDBD"/>
              <w:left w:val="single" w:sz="6" w:space="0" w:color="BDBDBD"/>
              <w:bottom w:val="single" w:sz="6" w:space="0" w:color="BDBDBD"/>
              <w:right w:val="single" w:sz="6" w:space="0" w:color="BDBDBD"/>
            </w:tcBorders>
            <w:hideMark/>
          </w:tcPr>
          <w:p w14:paraId="5307E957" w14:textId="77777777" w:rsidR="00000000" w:rsidRDefault="00603ABA">
            <w:pPr>
              <w:rPr>
                <w:rFonts w:eastAsia="Times New Roman"/>
                <w:color w:val="000000"/>
                <w:sz w:val="21"/>
                <w:szCs w:val="21"/>
                <w:rtl/>
              </w:rPr>
            </w:pPr>
            <w:r>
              <w:rPr>
                <w:rFonts w:eastAsia="Times New Roman"/>
                <w:color w:val="000000"/>
                <w:sz w:val="21"/>
                <w:szCs w:val="21"/>
                <w:rtl/>
              </w:rPr>
              <w:t xml:space="preserve">בקשת אגף שכונות לאשר חניה להורדה והעלאת </w:t>
            </w:r>
            <w:r>
              <w:rPr>
                <w:rFonts w:eastAsia="Times New Roman"/>
                <w:color w:val="000000"/>
                <w:sz w:val="21"/>
                <w:szCs w:val="21"/>
                <w:rtl/>
              </w:rPr>
              <w:lastRenderedPageBreak/>
              <w:t xml:space="preserve">נוסעים המגיעים למרכז יום לקשיש ברחוב הזית 2, מדובר באוכלוסייה מבוגרת המגיעה לפעילות ויש צורך בשטח פנוי סמוך לכניסה. </w:t>
            </w:r>
          </w:p>
        </w:tc>
        <w:tc>
          <w:tcPr>
            <w:tcW w:w="0" w:type="auto"/>
            <w:tcBorders>
              <w:top w:val="single" w:sz="6" w:space="0" w:color="BDBDBD"/>
              <w:left w:val="single" w:sz="6" w:space="0" w:color="BDBDBD"/>
              <w:bottom w:val="single" w:sz="6" w:space="0" w:color="BDBDBD"/>
              <w:right w:val="single" w:sz="6" w:space="0" w:color="BDBDBD"/>
            </w:tcBorders>
            <w:hideMark/>
          </w:tcPr>
          <w:p w14:paraId="718F80B9" w14:textId="77777777" w:rsidR="00000000" w:rsidRDefault="00603ABA">
            <w:pPr>
              <w:rPr>
                <w:rFonts w:eastAsia="Times New Roman"/>
                <w:color w:val="000000"/>
                <w:sz w:val="21"/>
                <w:szCs w:val="21"/>
                <w:rtl/>
              </w:rPr>
            </w:pPr>
            <w:r>
              <w:rPr>
                <w:rFonts w:eastAsia="Times New Roman"/>
                <w:color w:val="000000"/>
                <w:sz w:val="21"/>
                <w:szCs w:val="21"/>
                <w:rtl/>
              </w:rPr>
              <w:lastRenderedPageBreak/>
              <w:t xml:space="preserve">יש לקיים בירור מול מנהל האגף. לאחרונה אושר </w:t>
            </w:r>
            <w:r>
              <w:rPr>
                <w:rFonts w:eastAsia="Times New Roman"/>
                <w:color w:val="000000"/>
                <w:sz w:val="21"/>
                <w:szCs w:val="21"/>
                <w:rtl/>
              </w:rPr>
              <w:lastRenderedPageBreak/>
              <w:t>במקום סימון 820 המתיר עצירה לצורך הורדה/ העלאת נוסעים</w:t>
            </w:r>
          </w:p>
        </w:tc>
        <w:tc>
          <w:tcPr>
            <w:tcW w:w="0" w:type="auto"/>
            <w:tcBorders>
              <w:top w:val="single" w:sz="6" w:space="0" w:color="BDBDBD"/>
              <w:left w:val="single" w:sz="6" w:space="0" w:color="BDBDBD"/>
              <w:bottom w:val="single" w:sz="6" w:space="0" w:color="BDBDBD"/>
              <w:right w:val="single" w:sz="6" w:space="0" w:color="BDBDBD"/>
            </w:tcBorders>
            <w:hideMark/>
          </w:tcPr>
          <w:p w14:paraId="294A3C68" w14:textId="77777777" w:rsidR="00000000" w:rsidRDefault="00603ABA">
            <w:pPr>
              <w:rPr>
                <w:rFonts w:eastAsia="Times New Roman"/>
                <w:color w:val="000000"/>
                <w:sz w:val="21"/>
                <w:szCs w:val="21"/>
                <w:rtl/>
              </w:rPr>
            </w:pPr>
            <w:r>
              <w:rPr>
                <w:rFonts w:eastAsia="Times New Roman"/>
                <w:color w:val="000000"/>
                <w:sz w:val="21"/>
                <w:szCs w:val="21"/>
                <w:rtl/>
              </w:rPr>
              <w:lastRenderedPageBreak/>
              <w:t>בד</w:t>
            </w:r>
            <w:r>
              <w:rPr>
                <w:rFonts w:eastAsia="Times New Roman"/>
                <w:color w:val="000000"/>
                <w:sz w:val="21"/>
                <w:szCs w:val="21"/>
                <w:rtl/>
              </w:rPr>
              <w:t>יקה נוספת</w:t>
            </w:r>
          </w:p>
        </w:tc>
        <w:tc>
          <w:tcPr>
            <w:tcW w:w="0" w:type="auto"/>
            <w:tcBorders>
              <w:top w:val="single" w:sz="6" w:space="0" w:color="BDBDBD"/>
              <w:left w:val="single" w:sz="6" w:space="0" w:color="BDBDBD"/>
              <w:bottom w:val="single" w:sz="6" w:space="0" w:color="BDBDBD"/>
              <w:right w:val="single" w:sz="6" w:space="0" w:color="BDBDBD"/>
            </w:tcBorders>
            <w:hideMark/>
          </w:tcPr>
          <w:p w14:paraId="1FFC3DB8"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AD890D0" w14:textId="77777777" w:rsidR="00000000" w:rsidRDefault="00603ABA">
            <w:pPr>
              <w:rPr>
                <w:rFonts w:eastAsia="Times New Roman"/>
                <w:sz w:val="20"/>
                <w:szCs w:val="20"/>
              </w:rPr>
            </w:pPr>
          </w:p>
        </w:tc>
      </w:tr>
      <w:tr w:rsidR="00000000" w14:paraId="306E0DFF"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9146361" w14:textId="77777777" w:rsidR="00000000" w:rsidRDefault="00603ABA">
            <w:pPr>
              <w:rPr>
                <w:rFonts w:eastAsia="Times New Roman"/>
                <w:color w:val="000000"/>
                <w:sz w:val="21"/>
                <w:szCs w:val="21"/>
              </w:rPr>
            </w:pPr>
            <w:r>
              <w:rPr>
                <w:rFonts w:eastAsia="Times New Roman"/>
                <w:color w:val="000000"/>
                <w:sz w:val="21"/>
                <w:szCs w:val="21"/>
                <w:rtl/>
              </w:rPr>
              <w:t>25/31/21</w:t>
            </w:r>
          </w:p>
        </w:tc>
        <w:tc>
          <w:tcPr>
            <w:tcW w:w="0" w:type="auto"/>
            <w:tcBorders>
              <w:top w:val="single" w:sz="6" w:space="0" w:color="BDBDBD"/>
              <w:left w:val="single" w:sz="6" w:space="0" w:color="BDBDBD"/>
              <w:bottom w:val="single" w:sz="6" w:space="0" w:color="BDBDBD"/>
              <w:right w:val="single" w:sz="6" w:space="0" w:color="BDBDBD"/>
            </w:tcBorders>
            <w:hideMark/>
          </w:tcPr>
          <w:p w14:paraId="1E3582D7" w14:textId="77777777" w:rsidR="00000000" w:rsidRDefault="00603ABA">
            <w:pPr>
              <w:rPr>
                <w:rFonts w:eastAsia="Times New Roman"/>
                <w:color w:val="000000"/>
                <w:sz w:val="21"/>
                <w:szCs w:val="21"/>
                <w:rtl/>
              </w:rPr>
            </w:pPr>
            <w:r>
              <w:rPr>
                <w:rFonts w:eastAsia="Times New Roman"/>
                <w:color w:val="000000"/>
                <w:sz w:val="21"/>
                <w:szCs w:val="21"/>
                <w:rtl/>
              </w:rPr>
              <w:t>בקשה לבחינת יצירת דרך מעבר בטוח להולכי רגל ברח' החוזה מלובלין בקטעו המערבי או לחילופין בחינה של האטה וניתוב תנועה בדרך בעקבות ריבוי ילדים ומוסדות כדרך המשולבת</w:t>
            </w:r>
          </w:p>
        </w:tc>
        <w:tc>
          <w:tcPr>
            <w:tcW w:w="0" w:type="auto"/>
            <w:tcBorders>
              <w:top w:val="single" w:sz="6" w:space="0" w:color="BDBDBD"/>
              <w:left w:val="single" w:sz="6" w:space="0" w:color="BDBDBD"/>
              <w:bottom w:val="single" w:sz="6" w:space="0" w:color="BDBDBD"/>
              <w:right w:val="single" w:sz="6" w:space="0" w:color="BDBDBD"/>
            </w:tcBorders>
            <w:hideMark/>
          </w:tcPr>
          <w:p w14:paraId="05E93CAA" w14:textId="77777777" w:rsidR="00000000" w:rsidRDefault="00603ABA">
            <w:pPr>
              <w:rPr>
                <w:rFonts w:eastAsia="Times New Roman"/>
                <w:color w:val="000000"/>
                <w:sz w:val="21"/>
                <w:szCs w:val="21"/>
                <w:rtl/>
              </w:rPr>
            </w:pPr>
            <w:r>
              <w:rPr>
                <w:rFonts w:eastAsia="Times New Roman"/>
                <w:color w:val="000000"/>
                <w:sz w:val="21"/>
                <w:szCs w:val="21"/>
                <w:rtl/>
              </w:rPr>
              <w:t>הועדה מאשרת להעביר את הרחוב לפיתוח.</w:t>
            </w:r>
          </w:p>
        </w:tc>
        <w:tc>
          <w:tcPr>
            <w:tcW w:w="0" w:type="auto"/>
            <w:tcBorders>
              <w:top w:val="single" w:sz="6" w:space="0" w:color="BDBDBD"/>
              <w:left w:val="single" w:sz="6" w:space="0" w:color="BDBDBD"/>
              <w:bottom w:val="single" w:sz="6" w:space="0" w:color="BDBDBD"/>
              <w:right w:val="single" w:sz="6" w:space="0" w:color="BDBDBD"/>
            </w:tcBorders>
            <w:hideMark/>
          </w:tcPr>
          <w:p w14:paraId="5FC8EEF7" w14:textId="77777777" w:rsidR="00000000" w:rsidRDefault="00603ABA">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3A847630"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6B6DDF7" w14:textId="77777777" w:rsidR="00000000" w:rsidRDefault="00603ABA">
            <w:pPr>
              <w:rPr>
                <w:rFonts w:eastAsia="Times New Roman"/>
                <w:sz w:val="20"/>
                <w:szCs w:val="20"/>
              </w:rPr>
            </w:pPr>
          </w:p>
        </w:tc>
      </w:tr>
      <w:tr w:rsidR="00000000" w14:paraId="4FCAD69B"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91BAB22" w14:textId="77777777" w:rsidR="00000000" w:rsidRDefault="00603ABA">
            <w:pPr>
              <w:rPr>
                <w:rFonts w:eastAsia="Times New Roman"/>
                <w:color w:val="000000"/>
                <w:sz w:val="21"/>
                <w:szCs w:val="21"/>
              </w:rPr>
            </w:pPr>
            <w:r>
              <w:rPr>
                <w:rFonts w:eastAsia="Times New Roman"/>
                <w:color w:val="000000"/>
                <w:sz w:val="21"/>
                <w:szCs w:val="21"/>
                <w:rtl/>
              </w:rPr>
              <w:t>25/31/22</w:t>
            </w:r>
          </w:p>
        </w:tc>
        <w:tc>
          <w:tcPr>
            <w:tcW w:w="0" w:type="auto"/>
            <w:tcBorders>
              <w:top w:val="single" w:sz="6" w:space="0" w:color="BDBDBD"/>
              <w:left w:val="single" w:sz="6" w:space="0" w:color="BDBDBD"/>
              <w:bottom w:val="single" w:sz="6" w:space="0" w:color="BDBDBD"/>
              <w:right w:val="single" w:sz="6" w:space="0" w:color="BDBDBD"/>
            </w:tcBorders>
            <w:hideMark/>
          </w:tcPr>
          <w:p w14:paraId="0580F35F" w14:textId="77777777" w:rsidR="00000000" w:rsidRDefault="00603ABA">
            <w:pPr>
              <w:rPr>
                <w:rFonts w:eastAsia="Times New Roman"/>
                <w:color w:val="000000"/>
                <w:sz w:val="21"/>
                <w:szCs w:val="21"/>
                <w:rtl/>
              </w:rPr>
            </w:pPr>
            <w:r>
              <w:rPr>
                <w:rFonts w:eastAsia="Times New Roman"/>
                <w:color w:val="000000"/>
                <w:sz w:val="21"/>
                <w:szCs w:val="21"/>
                <w:rtl/>
              </w:rPr>
              <w:t>בקשת מינהל אכיפ</w:t>
            </w:r>
            <w:r>
              <w:rPr>
                <w:rFonts w:eastAsia="Times New Roman"/>
                <w:color w:val="000000"/>
                <w:sz w:val="21"/>
                <w:szCs w:val="21"/>
                <w:rtl/>
              </w:rPr>
              <w:t>ה לבטל החלטה להעתיק את חניות האקספרס ברחוב שער העמק למפרץ חניה דרומי ברחוב בהתאם לסעיף החלטה מס' 25/27/23</w:t>
            </w:r>
          </w:p>
        </w:tc>
        <w:tc>
          <w:tcPr>
            <w:tcW w:w="0" w:type="auto"/>
            <w:tcBorders>
              <w:top w:val="single" w:sz="6" w:space="0" w:color="BDBDBD"/>
              <w:left w:val="single" w:sz="6" w:space="0" w:color="BDBDBD"/>
              <w:bottom w:val="single" w:sz="6" w:space="0" w:color="BDBDBD"/>
              <w:right w:val="single" w:sz="6" w:space="0" w:color="BDBDBD"/>
            </w:tcBorders>
            <w:hideMark/>
          </w:tcPr>
          <w:p w14:paraId="3F0549F2"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8F298DD"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DDF28DC"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52F39D8" w14:textId="77777777" w:rsidR="00000000" w:rsidRDefault="00603ABA">
            <w:pPr>
              <w:rPr>
                <w:rFonts w:eastAsia="Times New Roman"/>
                <w:sz w:val="20"/>
                <w:szCs w:val="20"/>
              </w:rPr>
            </w:pPr>
          </w:p>
        </w:tc>
      </w:tr>
      <w:tr w:rsidR="00000000" w14:paraId="636DD19D"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3397C88F" w14:textId="77777777" w:rsidR="00000000" w:rsidRDefault="00603ABA">
            <w:pPr>
              <w:rPr>
                <w:rFonts w:eastAsia="Times New Roman"/>
                <w:color w:val="000000"/>
                <w:sz w:val="21"/>
                <w:szCs w:val="21"/>
              </w:rPr>
            </w:pPr>
            <w:r>
              <w:rPr>
                <w:rFonts w:eastAsia="Times New Roman"/>
                <w:color w:val="000000"/>
                <w:sz w:val="21"/>
                <w:szCs w:val="21"/>
                <w:rtl/>
              </w:rPr>
              <w:t>25/31/23</w:t>
            </w:r>
          </w:p>
        </w:tc>
        <w:tc>
          <w:tcPr>
            <w:tcW w:w="0" w:type="auto"/>
            <w:tcBorders>
              <w:top w:val="single" w:sz="6" w:space="0" w:color="BDBDBD"/>
              <w:left w:val="single" w:sz="6" w:space="0" w:color="BDBDBD"/>
              <w:bottom w:val="single" w:sz="6" w:space="0" w:color="BDBDBD"/>
              <w:right w:val="single" w:sz="6" w:space="0" w:color="BDBDBD"/>
            </w:tcBorders>
            <w:hideMark/>
          </w:tcPr>
          <w:p w14:paraId="60F5DE07" w14:textId="77777777" w:rsidR="00000000" w:rsidRDefault="00603ABA">
            <w:pPr>
              <w:rPr>
                <w:rFonts w:eastAsia="Times New Roman"/>
                <w:color w:val="000000"/>
                <w:sz w:val="21"/>
                <w:szCs w:val="21"/>
                <w:rtl/>
              </w:rPr>
            </w:pPr>
            <w:r>
              <w:rPr>
                <w:rFonts w:eastAsia="Times New Roman"/>
                <w:color w:val="000000"/>
                <w:sz w:val="21"/>
                <w:szCs w:val="21"/>
                <w:rtl/>
              </w:rPr>
              <w:t xml:space="preserve">בקשת יו"ר הועדה לאשר חניות אקספרס ברחוב הרצל בחזית 30-34 למשך אורך של 40 דק'. </w:t>
            </w:r>
          </w:p>
        </w:tc>
        <w:tc>
          <w:tcPr>
            <w:tcW w:w="0" w:type="auto"/>
            <w:tcBorders>
              <w:top w:val="single" w:sz="6" w:space="0" w:color="BDBDBD"/>
              <w:left w:val="single" w:sz="6" w:space="0" w:color="BDBDBD"/>
              <w:bottom w:val="single" w:sz="6" w:space="0" w:color="BDBDBD"/>
              <w:right w:val="single" w:sz="6" w:space="0" w:color="BDBDBD"/>
            </w:tcBorders>
            <w:hideMark/>
          </w:tcPr>
          <w:p w14:paraId="5353A8B4"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 בכפוף לאישור הנהלה ובהתאם לתוכנית מצורפת הכוללת ביטול פריקה וטעינה והסדרת חניות נכים</w:t>
            </w:r>
          </w:p>
        </w:tc>
        <w:tc>
          <w:tcPr>
            <w:tcW w:w="0" w:type="auto"/>
            <w:tcBorders>
              <w:top w:val="single" w:sz="6" w:space="0" w:color="BDBDBD"/>
              <w:left w:val="single" w:sz="6" w:space="0" w:color="BDBDBD"/>
              <w:bottom w:val="single" w:sz="6" w:space="0" w:color="BDBDBD"/>
              <w:right w:val="single" w:sz="6" w:space="0" w:color="BDBDBD"/>
            </w:tcBorders>
            <w:hideMark/>
          </w:tcPr>
          <w:p w14:paraId="4B7BEC63"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C287A7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626 - הרצל 30</w:t>
            </w:r>
          </w:p>
          <w:p w14:paraId="67EFF62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AEC8BC3">
                <v:rect id="_x0000_i1043" style="width:0;height:1.5pt" o:hralign="center" o:hrstd="t" o:hr="t" fillcolor="#a0a0a0" stroked="f"/>
              </w:pict>
            </w:r>
          </w:p>
          <w:p w14:paraId="7BC35A5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ס-13 - הרצל 30</w:t>
            </w:r>
          </w:p>
          <w:p w14:paraId="106D6E1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FBA955A">
                <v:rect id="_x0000_i1044" style="width:0;height:1.5pt" o:hralign="center" o:hrstd="t" o:hr="t" fillcolor="#a0a0a0" stroked="f"/>
              </w:pict>
            </w:r>
          </w:p>
          <w:p w14:paraId="5125EC2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הרצל 30</w:t>
            </w:r>
          </w:p>
          <w:p w14:paraId="36E0A48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חניה חינם לזמן קצר</w:t>
            </w:r>
          </w:p>
          <w:p w14:paraId="6314902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החניה מוגבלת ל40 דקות רצופות בלבד, רכב העומד במקום מעל 40 דקות ייקנס</w:t>
            </w:r>
          </w:p>
          <w:p w14:paraId="26EB227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בתוקף בימים א' עד ה' משעה 08:00 עד 22:00 ובימי ו' וערבי חג משעה 08:00 עד 13:00</w:t>
            </w:r>
          </w:p>
          <w:p w14:paraId="2595806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4006B8B">
                <v:rect id="_x0000_i1045" style="width:0;height:1.5pt" o:hralign="center" o:hrstd="t" o:hr="t" fillcolor="#a0a0a0" stroked="f"/>
              </w:pict>
            </w:r>
          </w:p>
          <w:p w14:paraId="736BB51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437 - הרצל 34</w:t>
            </w:r>
          </w:p>
          <w:p w14:paraId="060F7D7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F2AA923">
                <v:rect id="_x0000_i1046" style="width:0;height:1.5pt" o:hralign="center" o:hrstd="t" o:hr="t" fillcolor="#a0a0a0" stroked="f"/>
              </w:pict>
            </w:r>
          </w:p>
          <w:p w14:paraId="1B4C072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437 - הרצל 34</w:t>
            </w:r>
          </w:p>
          <w:p w14:paraId="4EBC533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2A75DF0">
                <v:rect id="_x0000_i1047" style="width:0;height:1.5pt" o:hralign="center" o:hrstd="t" o:hr="t" fillcolor="#a0a0a0" stroked="f"/>
              </w:pict>
            </w:r>
          </w:p>
          <w:p w14:paraId="29D1473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הרצל 34</w:t>
            </w:r>
          </w:p>
          <w:p w14:paraId="5CA5C17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לרכב עם מעלון או</w:t>
            </w:r>
          </w:p>
          <w:p w14:paraId="5DFC3D8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מתקן הרמה</w:t>
            </w:r>
          </w:p>
          <w:p w14:paraId="30D09C6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lastRenderedPageBreak/>
              <w:t>Vehicle with a lift</w:t>
            </w:r>
          </w:p>
          <w:p w14:paraId="4E0D4F7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t>or lifting device</w:t>
            </w:r>
          </w:p>
          <w:p w14:paraId="6FAE9AF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9CB78D6">
                <v:rect id="_x0000_i1048" style="width:0;height:1.5pt" o:hralign="center" o:hrstd="t" o:hr="t" fillcolor="#a0a0a0" stroked="f"/>
              </w:pict>
            </w:r>
          </w:p>
          <w:p w14:paraId="187ADC0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 xml:space="preserve">819 - </w:t>
            </w:r>
          </w:p>
          <w:p w14:paraId="3C58CA1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DE76981">
                <v:rect id="_x0000_i1049" style="width:0;height:1.5pt" o:hralign="center" o:hrstd="t" o:hr="t" fillcolor="#a0a0a0" stroked="f"/>
              </w:pict>
            </w:r>
          </w:p>
          <w:p w14:paraId="354DDFB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 xml:space="preserve">819 - </w:t>
            </w:r>
          </w:p>
          <w:p w14:paraId="078C905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1C769CE">
                <v:rect id="_x0000_i1050" style="width:0;height:1.5pt" o:hralign="center" o:hrstd="t" o:hr="t" fillcolor="#a0a0a0" stroked="f"/>
              </w:pict>
            </w:r>
          </w:p>
          <w:p w14:paraId="368AA5DC" w14:textId="77777777" w:rsidR="00000000" w:rsidRDefault="00603ABA">
            <w:pPr>
              <w:pStyle w:val="HTML"/>
              <w:bidi/>
              <w:rPr>
                <w:color w:val="000000"/>
                <w:rtl/>
              </w:rPr>
            </w:pPr>
            <w:r>
              <w:rPr>
                <w:rFonts w:ascii="Arial" w:hAnsi="Arial" w:cs="Arial"/>
                <w:color w:val="000000"/>
                <w:sz w:val="21"/>
                <w:szCs w:val="21"/>
                <w:rtl/>
              </w:rPr>
              <w:t>820 -</w:t>
            </w:r>
            <w:r>
              <w:rPr>
                <w:rFonts w:ascii="Arial" w:hAnsi="Arial" w:cs="Arial"/>
                <w:color w:val="000000"/>
                <w:sz w:val="21"/>
                <w:szCs w:val="21"/>
                <w:rtl/>
              </w:rPr>
              <w:t xml:space="preserve"> </w:t>
            </w:r>
          </w:p>
        </w:tc>
        <w:tc>
          <w:tcPr>
            <w:tcW w:w="0" w:type="auto"/>
            <w:tcBorders>
              <w:top w:val="single" w:sz="6" w:space="0" w:color="BDBDBD"/>
              <w:left w:val="single" w:sz="6" w:space="0" w:color="BDBDBD"/>
              <w:bottom w:val="single" w:sz="6" w:space="0" w:color="BDBDBD"/>
              <w:right w:val="single" w:sz="6" w:space="0" w:color="BDBDBD"/>
            </w:tcBorders>
            <w:hideMark/>
          </w:tcPr>
          <w:p w14:paraId="0009C89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lastRenderedPageBreak/>
              <w:t>433 - הרצל 30</w:t>
            </w:r>
          </w:p>
          <w:p w14:paraId="1261BA6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A32EBEA">
                <v:rect id="_x0000_i1051" style="width:0;height:1.5pt" o:hralign="center" o:hrstd="t" o:hr="t" fillcolor="#a0a0a0" stroked="f"/>
              </w:pict>
            </w:r>
          </w:p>
          <w:p w14:paraId="4A39B27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434 - הרצל 30</w:t>
            </w:r>
          </w:p>
          <w:p w14:paraId="227FDEE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E912EF3">
                <v:rect id="_x0000_i1052" style="width:0;height:1.5pt" o:hralign="center" o:hrstd="t" o:hr="t" fillcolor="#a0a0a0" stroked="f"/>
              </w:pict>
            </w:r>
          </w:p>
          <w:p w14:paraId="1E96441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הרצל 30</w:t>
            </w:r>
          </w:p>
          <w:p w14:paraId="05BF04D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2C2E9EF">
                <v:rect id="_x0000_i1053" style="width:0;height:1.5pt" o:hralign="center" o:hrstd="t" o:hr="t" fillcolor="#a0a0a0" stroked="f"/>
              </w:pict>
            </w:r>
          </w:p>
          <w:p w14:paraId="0C2987D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הרצל 30</w:t>
            </w:r>
          </w:p>
          <w:p w14:paraId="304C435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A953E81">
                <v:rect id="_x0000_i1054" style="width:0;height:1.5pt" o:hralign="center" o:hrstd="t" o:hr="t" fillcolor="#a0a0a0" stroked="f"/>
              </w:pict>
            </w:r>
          </w:p>
          <w:p w14:paraId="78C0B92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437 - הרצל 32</w:t>
            </w:r>
          </w:p>
          <w:p w14:paraId="148BBE6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A8BBC0C">
                <v:rect id="_x0000_i1055" style="width:0;height:1.5pt" o:hralign="center" o:hrstd="t" o:hr="t" fillcolor="#a0a0a0" stroked="f"/>
              </w:pict>
            </w:r>
          </w:p>
          <w:p w14:paraId="50140F9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820 - הרצל 32</w:t>
            </w:r>
          </w:p>
          <w:p w14:paraId="2CA6169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DB9E263">
                <v:rect id="_x0000_i1056" style="width:0;height:1.5pt" o:hralign="center" o:hrstd="t" o:hr="t" fillcolor="#a0a0a0" stroked="f"/>
              </w:pict>
            </w:r>
          </w:p>
          <w:p w14:paraId="7ABCEAA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437 - הרצל 32</w:t>
            </w:r>
          </w:p>
          <w:p w14:paraId="3C820B8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F2EDB7C">
                <v:rect id="_x0000_i1057" style="width:0;height:1.5pt" o:hralign="center" o:hrstd="t" o:hr="t" fillcolor="#a0a0a0" stroked="f"/>
              </w:pict>
            </w:r>
          </w:p>
          <w:p w14:paraId="64017A1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820 - הרצל 32</w:t>
            </w:r>
          </w:p>
          <w:p w14:paraId="27B5666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3A716FC">
                <v:rect id="_x0000_i1058" style="width:0;height:1.5pt" o:hralign="center" o:hrstd="t" o:hr="t" fillcolor="#a0a0a0" stroked="f"/>
              </w:pict>
            </w:r>
          </w:p>
          <w:p w14:paraId="7525362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820 - הרצל 32</w:t>
            </w:r>
          </w:p>
          <w:p w14:paraId="2F9C839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C29B3F6">
                <v:rect id="_x0000_i1059" style="width:0;height:1.5pt" o:hralign="center" o:hrstd="t" o:hr="t" fillcolor="#a0a0a0" stroked="f"/>
              </w:pict>
            </w:r>
          </w:p>
          <w:p w14:paraId="2270FB85" w14:textId="77777777" w:rsidR="00000000" w:rsidRDefault="00603ABA">
            <w:pPr>
              <w:pStyle w:val="HTML"/>
              <w:bidi/>
              <w:rPr>
                <w:color w:val="000000"/>
                <w:rtl/>
              </w:rPr>
            </w:pPr>
            <w:r>
              <w:rPr>
                <w:rFonts w:ascii="Arial" w:hAnsi="Arial" w:cs="Arial"/>
                <w:color w:val="000000"/>
                <w:sz w:val="21"/>
                <w:szCs w:val="21"/>
                <w:rtl/>
              </w:rPr>
              <w:t>437 - הרצל 3</w:t>
            </w:r>
            <w:r>
              <w:rPr>
                <w:rFonts w:ascii="Arial" w:hAnsi="Arial" w:cs="Arial"/>
                <w:color w:val="000000"/>
                <w:sz w:val="21"/>
                <w:szCs w:val="21"/>
                <w:rtl/>
              </w:rPr>
              <w:t>2</w:t>
            </w:r>
          </w:p>
        </w:tc>
      </w:tr>
      <w:tr w:rsidR="00000000" w14:paraId="6792781F"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70F6C00" w14:textId="77777777" w:rsidR="00000000" w:rsidRDefault="00603ABA">
            <w:pPr>
              <w:rPr>
                <w:rFonts w:eastAsia="Times New Roman"/>
                <w:color w:val="000000"/>
                <w:sz w:val="21"/>
                <w:szCs w:val="21"/>
                <w:rtl/>
              </w:rPr>
            </w:pPr>
            <w:r>
              <w:rPr>
                <w:rFonts w:eastAsia="Times New Roman"/>
                <w:color w:val="000000"/>
                <w:sz w:val="21"/>
                <w:szCs w:val="21"/>
                <w:rtl/>
              </w:rPr>
              <w:t>25/31/24</w:t>
            </w:r>
          </w:p>
        </w:tc>
        <w:tc>
          <w:tcPr>
            <w:tcW w:w="0" w:type="auto"/>
            <w:tcBorders>
              <w:top w:val="single" w:sz="6" w:space="0" w:color="BDBDBD"/>
              <w:left w:val="single" w:sz="6" w:space="0" w:color="BDBDBD"/>
              <w:bottom w:val="single" w:sz="6" w:space="0" w:color="BDBDBD"/>
              <w:right w:val="single" w:sz="6" w:space="0" w:color="BDBDBD"/>
            </w:tcBorders>
            <w:hideMark/>
          </w:tcPr>
          <w:p w14:paraId="75AEE80E" w14:textId="77777777" w:rsidR="00000000" w:rsidRDefault="00603ABA">
            <w:pPr>
              <w:rPr>
                <w:rFonts w:eastAsia="Times New Roman"/>
                <w:color w:val="000000"/>
                <w:sz w:val="21"/>
                <w:szCs w:val="21"/>
                <w:rtl/>
              </w:rPr>
            </w:pPr>
            <w:r>
              <w:rPr>
                <w:rFonts w:eastAsia="Times New Roman"/>
                <w:color w:val="000000"/>
                <w:sz w:val="21"/>
                <w:szCs w:val="21"/>
                <w:rtl/>
              </w:rPr>
              <w:t>בקשת תושב לאשר מעקה חסימה ברחוב הברוש 3 עקב עליה למדרכה דרך החניה בצמת עם דגניה.</w:t>
            </w:r>
          </w:p>
        </w:tc>
        <w:tc>
          <w:tcPr>
            <w:tcW w:w="0" w:type="auto"/>
            <w:tcBorders>
              <w:top w:val="single" w:sz="6" w:space="0" w:color="BDBDBD"/>
              <w:left w:val="single" w:sz="6" w:space="0" w:color="BDBDBD"/>
              <w:bottom w:val="single" w:sz="6" w:space="0" w:color="BDBDBD"/>
              <w:right w:val="single" w:sz="6" w:space="0" w:color="BDBDBD"/>
            </w:tcBorders>
            <w:hideMark/>
          </w:tcPr>
          <w:p w14:paraId="520959CB" w14:textId="77777777" w:rsidR="00000000" w:rsidRDefault="00603ABA">
            <w:pPr>
              <w:rPr>
                <w:rFonts w:eastAsia="Times New Roman"/>
                <w:color w:val="000000"/>
                <w:sz w:val="21"/>
                <w:szCs w:val="21"/>
                <w:rtl/>
              </w:rPr>
            </w:pPr>
            <w:r>
              <w:rPr>
                <w:rFonts w:eastAsia="Times New Roman"/>
                <w:color w:val="000000"/>
                <w:sz w:val="21"/>
                <w:szCs w:val="21"/>
                <w:rtl/>
              </w:rPr>
              <w:t>הוועדה מאשרת את</w:t>
            </w:r>
            <w:r>
              <w:rPr>
                <w:rFonts w:eastAsia="Times New Roman"/>
                <w:color w:val="000000"/>
                <w:sz w:val="21"/>
                <w:szCs w:val="21"/>
                <w:rtl/>
              </w:rPr>
              <w:t xml:space="preserve"> הבקשה.</w:t>
            </w:r>
          </w:p>
        </w:tc>
        <w:tc>
          <w:tcPr>
            <w:tcW w:w="0" w:type="auto"/>
            <w:tcBorders>
              <w:top w:val="single" w:sz="6" w:space="0" w:color="BDBDBD"/>
              <w:left w:val="single" w:sz="6" w:space="0" w:color="BDBDBD"/>
              <w:bottom w:val="single" w:sz="6" w:space="0" w:color="BDBDBD"/>
              <w:right w:val="single" w:sz="6" w:space="0" w:color="BDBDBD"/>
            </w:tcBorders>
            <w:hideMark/>
          </w:tcPr>
          <w:p w14:paraId="4BC6B290"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0BD14C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 - 8 - ברוש, דרך דגניה</w:t>
            </w:r>
          </w:p>
          <w:p w14:paraId="10D307A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6E9CC4C">
                <v:rect id="_x0000_i1060" style="width:0;height:1.5pt" o:hralign="center" o:hrstd="t" o:hr="t" fillcolor="#a0a0a0" stroked="f"/>
              </w:pict>
            </w:r>
          </w:p>
          <w:p w14:paraId="0AD9B16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 - 8 - ברוש, דרך דגניה</w:t>
            </w:r>
          </w:p>
          <w:p w14:paraId="5C78133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24F30B1">
                <v:rect id="_x0000_i1061" style="width:0;height:1.5pt" o:hralign="center" o:hrstd="t" o:hr="t" fillcolor="#a0a0a0" stroked="f"/>
              </w:pict>
            </w:r>
          </w:p>
          <w:p w14:paraId="0586DBF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149 - ברוש, דרך דגניה</w:t>
            </w:r>
          </w:p>
          <w:p w14:paraId="21B0325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30BA8CD">
                <v:rect id="_x0000_i1062" style="width:0;height:1.5pt" o:hralign="center" o:hrstd="t" o:hr="t" fillcolor="#a0a0a0" stroked="f"/>
              </w:pict>
            </w:r>
          </w:p>
          <w:p w14:paraId="7F874D1A" w14:textId="77777777" w:rsidR="00000000" w:rsidRDefault="00603ABA">
            <w:pPr>
              <w:pStyle w:val="HTML"/>
              <w:bidi/>
              <w:rPr>
                <w:color w:val="000000"/>
                <w:rtl/>
              </w:rPr>
            </w:pPr>
            <w:r>
              <w:rPr>
                <w:rFonts w:ascii="Arial" w:hAnsi="Arial" w:cs="Arial"/>
                <w:color w:val="000000"/>
                <w:sz w:val="21"/>
                <w:szCs w:val="21"/>
                <w:rtl/>
              </w:rPr>
              <w:t>149 - ברוש, דרך דגני</w:t>
            </w:r>
            <w:r>
              <w:rPr>
                <w:rFonts w:ascii="Arial" w:hAnsi="Arial" w:cs="Arial"/>
                <w:color w:val="000000"/>
                <w:sz w:val="21"/>
                <w:szCs w:val="21"/>
                <w:rtl/>
              </w:rPr>
              <w:t>ה</w:t>
            </w:r>
          </w:p>
        </w:tc>
        <w:tc>
          <w:tcPr>
            <w:tcW w:w="0" w:type="auto"/>
            <w:tcBorders>
              <w:top w:val="single" w:sz="6" w:space="0" w:color="BDBDBD"/>
              <w:left w:val="single" w:sz="6" w:space="0" w:color="BDBDBD"/>
              <w:bottom w:val="single" w:sz="6" w:space="0" w:color="BDBDBD"/>
              <w:right w:val="single" w:sz="6" w:space="0" w:color="BDBDBD"/>
            </w:tcBorders>
            <w:hideMark/>
          </w:tcPr>
          <w:p w14:paraId="04A5CC12" w14:textId="77777777" w:rsidR="00000000" w:rsidRDefault="00603ABA">
            <w:pPr>
              <w:rPr>
                <w:color w:val="000000"/>
                <w:rtl/>
              </w:rPr>
            </w:pPr>
          </w:p>
        </w:tc>
      </w:tr>
      <w:tr w:rsidR="00000000" w14:paraId="079FC142"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9173631" w14:textId="77777777" w:rsidR="00000000" w:rsidRDefault="00603ABA">
            <w:pPr>
              <w:rPr>
                <w:rFonts w:eastAsia="Times New Roman"/>
                <w:color w:val="000000"/>
                <w:sz w:val="21"/>
                <w:szCs w:val="21"/>
              </w:rPr>
            </w:pPr>
            <w:r>
              <w:rPr>
                <w:rFonts w:eastAsia="Times New Roman"/>
                <w:color w:val="000000"/>
                <w:sz w:val="21"/>
                <w:szCs w:val="21"/>
                <w:rtl/>
              </w:rPr>
              <w:t>25/31/25</w:t>
            </w:r>
          </w:p>
        </w:tc>
        <w:tc>
          <w:tcPr>
            <w:tcW w:w="0" w:type="auto"/>
            <w:tcBorders>
              <w:top w:val="single" w:sz="6" w:space="0" w:color="BDBDBD"/>
              <w:left w:val="single" w:sz="6" w:space="0" w:color="BDBDBD"/>
              <w:bottom w:val="single" w:sz="6" w:space="0" w:color="BDBDBD"/>
              <w:right w:val="single" w:sz="6" w:space="0" w:color="BDBDBD"/>
            </w:tcBorders>
            <w:hideMark/>
          </w:tcPr>
          <w:p w14:paraId="0A86FC73" w14:textId="77777777" w:rsidR="00000000" w:rsidRDefault="00603ABA">
            <w:pPr>
              <w:rPr>
                <w:rFonts w:eastAsia="Times New Roman"/>
                <w:color w:val="000000"/>
                <w:sz w:val="21"/>
                <w:szCs w:val="21"/>
                <w:rtl/>
              </w:rPr>
            </w:pPr>
            <w:r>
              <w:rPr>
                <w:rFonts w:eastAsia="Times New Roman"/>
                <w:color w:val="000000"/>
                <w:sz w:val="21"/>
                <w:szCs w:val="21"/>
                <w:rtl/>
              </w:rPr>
              <w:t>בקשת תושבת לפתרון בעיית הרכבים החונים ברח' השופטים, רכבים חוסמים שטחי</w:t>
            </w:r>
            <w:r>
              <w:rPr>
                <w:rFonts w:eastAsia="Times New Roman"/>
                <w:color w:val="000000"/>
                <w:sz w:val="21"/>
                <w:szCs w:val="21"/>
                <w:rtl/>
              </w:rPr>
              <w:t>ם פרטיים, מדובר בבעיה חוזרת מצ"ב קריאות מוקד לצרף מוקד</w:t>
            </w:r>
          </w:p>
        </w:tc>
        <w:tc>
          <w:tcPr>
            <w:tcW w:w="0" w:type="auto"/>
            <w:tcBorders>
              <w:top w:val="single" w:sz="6" w:space="0" w:color="BDBDBD"/>
              <w:left w:val="single" w:sz="6" w:space="0" w:color="BDBDBD"/>
              <w:bottom w:val="single" w:sz="6" w:space="0" w:color="BDBDBD"/>
              <w:right w:val="single" w:sz="6" w:space="0" w:color="BDBDBD"/>
            </w:tcBorders>
            <w:hideMark/>
          </w:tcPr>
          <w:p w14:paraId="778F8AFC" w14:textId="77777777" w:rsidR="00000000" w:rsidRDefault="00603ABA">
            <w:pPr>
              <w:rPr>
                <w:rFonts w:eastAsia="Times New Roman"/>
                <w:color w:val="000000"/>
                <w:sz w:val="21"/>
                <w:szCs w:val="21"/>
                <w:rtl/>
              </w:rPr>
            </w:pPr>
            <w:r>
              <w:rPr>
                <w:rFonts w:eastAsia="Times New Roman"/>
                <w:color w:val="000000"/>
                <w:sz w:val="21"/>
                <w:szCs w:val="21"/>
                <w:rtl/>
              </w:rPr>
              <w:t>הועדה מאשרת איסור חניה משני צדי הרחוב</w:t>
            </w:r>
          </w:p>
        </w:tc>
        <w:tc>
          <w:tcPr>
            <w:tcW w:w="0" w:type="auto"/>
            <w:tcBorders>
              <w:top w:val="single" w:sz="6" w:space="0" w:color="BDBDBD"/>
              <w:left w:val="single" w:sz="6" w:space="0" w:color="BDBDBD"/>
              <w:bottom w:val="single" w:sz="6" w:space="0" w:color="BDBDBD"/>
              <w:right w:val="single" w:sz="6" w:space="0" w:color="BDBDBD"/>
            </w:tcBorders>
            <w:hideMark/>
          </w:tcPr>
          <w:p w14:paraId="58D3E320"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3BD2CF3"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B723674" w14:textId="77777777" w:rsidR="00000000" w:rsidRDefault="00603ABA">
            <w:pPr>
              <w:rPr>
                <w:rFonts w:eastAsia="Times New Roman"/>
                <w:sz w:val="20"/>
                <w:szCs w:val="20"/>
              </w:rPr>
            </w:pPr>
          </w:p>
        </w:tc>
      </w:tr>
      <w:tr w:rsidR="00000000" w14:paraId="6BE9846E"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6C5AE89" w14:textId="77777777" w:rsidR="00000000" w:rsidRDefault="00603ABA">
            <w:pPr>
              <w:rPr>
                <w:rFonts w:eastAsia="Times New Roman"/>
                <w:color w:val="000000"/>
                <w:sz w:val="21"/>
                <w:szCs w:val="21"/>
              </w:rPr>
            </w:pPr>
            <w:r>
              <w:rPr>
                <w:rFonts w:eastAsia="Times New Roman"/>
                <w:color w:val="000000"/>
                <w:sz w:val="21"/>
                <w:szCs w:val="21"/>
                <w:rtl/>
              </w:rPr>
              <w:t>25/31/26</w:t>
            </w:r>
          </w:p>
        </w:tc>
        <w:tc>
          <w:tcPr>
            <w:tcW w:w="0" w:type="auto"/>
            <w:tcBorders>
              <w:top w:val="single" w:sz="6" w:space="0" w:color="BDBDBD"/>
              <w:left w:val="single" w:sz="6" w:space="0" w:color="BDBDBD"/>
              <w:bottom w:val="single" w:sz="6" w:space="0" w:color="BDBDBD"/>
              <w:right w:val="single" w:sz="6" w:space="0" w:color="BDBDBD"/>
            </w:tcBorders>
            <w:hideMark/>
          </w:tcPr>
          <w:p w14:paraId="38C58208" w14:textId="77777777" w:rsidR="00000000" w:rsidRDefault="00603ABA">
            <w:pPr>
              <w:rPr>
                <w:rFonts w:eastAsia="Times New Roman"/>
                <w:color w:val="000000"/>
                <w:sz w:val="21"/>
                <w:szCs w:val="21"/>
                <w:rtl/>
              </w:rPr>
            </w:pPr>
            <w:r>
              <w:rPr>
                <w:rFonts w:eastAsia="Times New Roman"/>
                <w:color w:val="000000"/>
                <w:sz w:val="21"/>
                <w:szCs w:val="21"/>
                <w:rtl/>
              </w:rPr>
              <w:t>בקשת מנהל ביה"ס "אור לציון " בעקבות סיור בשטח עם מהנדסת התנועה לאשר חניות " נשק וסע " בחניון בית הספר הצבת גדר הפרדה למניעת מעבר הולכי רגל שלא דרך</w:t>
            </w:r>
            <w:r>
              <w:rPr>
                <w:rFonts w:eastAsia="Times New Roman"/>
                <w:color w:val="000000"/>
                <w:sz w:val="21"/>
                <w:szCs w:val="21"/>
                <w:rtl/>
              </w:rPr>
              <w:t xml:space="preserve"> החניון, הסדרת החניון ע"י אבני בלימה ביטול מפרץ חניה לצורך הגדלת מדרכה בחזית רחוב הגר"א 4. כמו כן מבקש להחזיר הסדר תנועה מקורי של כניסה ויציאה נפרדים לחניון.</w:t>
            </w:r>
          </w:p>
        </w:tc>
        <w:tc>
          <w:tcPr>
            <w:tcW w:w="0" w:type="auto"/>
            <w:tcBorders>
              <w:top w:val="single" w:sz="6" w:space="0" w:color="BDBDBD"/>
              <w:left w:val="single" w:sz="6" w:space="0" w:color="BDBDBD"/>
              <w:bottom w:val="single" w:sz="6" w:space="0" w:color="BDBDBD"/>
              <w:right w:val="single" w:sz="6" w:space="0" w:color="BDBDBD"/>
            </w:tcBorders>
            <w:hideMark/>
          </w:tcPr>
          <w:p w14:paraId="0C1A3298"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6413A1D8"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034D74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810 - הגר"א 4  חניון בית ספר טשרניחובסקי</w:t>
            </w:r>
          </w:p>
          <w:p w14:paraId="66328EC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0157AAA6">
                <v:rect id="_x0000_i1063" style="width:0;height:1.5pt" o:hralign="center" o:hrstd="t" o:hr="t" fillcolor="#a0a0a0" stroked="f"/>
              </w:pict>
            </w:r>
          </w:p>
          <w:p w14:paraId="3C9C9B5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402 - הגר"א 4  חניון בית ספר טשרניחובסקי</w:t>
            </w:r>
          </w:p>
          <w:p w14:paraId="5F0169F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B3A648B">
                <v:rect id="_x0000_i1064" style="width:0;height:1.5pt" o:hralign="center" o:hrstd="t" o:hr="t" fillcolor="#a0a0a0" stroked="f"/>
              </w:pict>
            </w:r>
          </w:p>
          <w:p w14:paraId="544C375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402 - הגר"א 4  חניון בית ספר טשרניחובסקי</w:t>
            </w:r>
          </w:p>
          <w:p w14:paraId="0AF437C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A2FF1DB">
                <v:rect id="_x0000_i1065" style="width:0;height:1.5pt" o:hralign="center" o:hrstd="t" o:hr="t" fillcolor="#a0a0a0" stroked="f"/>
              </w:pict>
            </w:r>
          </w:p>
          <w:p w14:paraId="560BF2E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818 - הגר"א 4, הגר"א 4</w:t>
            </w:r>
          </w:p>
          <w:p w14:paraId="23736C0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0C5E16DF">
                <v:rect id="_x0000_i1066" style="width:0;height:1.5pt" o:hralign="center" o:hrstd="t" o:hr="t" fillcolor="#a0a0a0" stroked="f"/>
              </w:pict>
            </w:r>
          </w:p>
          <w:p w14:paraId="1E05158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618 - הגר"א 4  חניון בית ספר טשרניחובסקי</w:t>
            </w:r>
          </w:p>
          <w:p w14:paraId="4417979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0A01C9A">
                <v:rect id="_x0000_i1067" style="width:0;height:1.5pt" o:hralign="center" o:hrstd="t" o:hr="t" fillcolor="#a0a0a0" stroked="f"/>
              </w:pict>
            </w:r>
          </w:p>
          <w:p w14:paraId="5820250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 xml:space="preserve">618 - הגר"א 4  </w:t>
            </w:r>
            <w:r>
              <w:rPr>
                <w:rFonts w:ascii="Arial" w:hAnsi="Arial" w:cs="Arial"/>
                <w:color w:val="000000"/>
                <w:sz w:val="21"/>
                <w:szCs w:val="21"/>
                <w:rtl/>
              </w:rPr>
              <w:lastRenderedPageBreak/>
              <w:t>חניון בית ספר טשרניחובסקי</w:t>
            </w:r>
          </w:p>
          <w:p w14:paraId="6439197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97608E3">
                <v:rect id="_x0000_i1068" style="width:0;height:1.5pt" o:hralign="center" o:hrstd="t" o:hr="t" fillcolor="#a0a0a0" stroked="f"/>
              </w:pict>
            </w:r>
          </w:p>
          <w:p w14:paraId="7D93C71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 xml:space="preserve">נשק </w:t>
            </w:r>
            <w:r>
              <w:rPr>
                <w:rFonts w:ascii="Arial" w:hAnsi="Arial" w:cs="Arial"/>
                <w:color w:val="000000"/>
                <w:sz w:val="21"/>
                <w:szCs w:val="21"/>
                <w:rtl/>
              </w:rPr>
              <w:t>וסע - הגר"א 4  חניון בית ספר טשרניחובסקי</w:t>
            </w:r>
          </w:p>
          <w:p w14:paraId="2949D92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03FD2DA">
                <v:rect id="_x0000_i1069" style="width:0;height:1.5pt" o:hralign="center" o:hrstd="t" o:hr="t" fillcolor="#a0a0a0" stroked="f"/>
              </w:pict>
            </w:r>
          </w:p>
          <w:p w14:paraId="111BB91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הגר"א 4  חניון בית ספר טשרניחובסקי</w:t>
            </w:r>
          </w:p>
          <w:p w14:paraId="6F990CC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B88EA62">
                <v:rect id="_x0000_i1070" style="width:0;height:1.5pt" o:hralign="center" o:hrstd="t" o:hr="t" fillcolor="#a0a0a0" stroked="f"/>
              </w:pict>
            </w:r>
          </w:p>
          <w:p w14:paraId="5D8C5BE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הגר"א 4  חניון בית ספר טשרניחובסקי</w:t>
            </w:r>
          </w:p>
          <w:p w14:paraId="6CAE818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בתוקף בימים א'-ה'</w:t>
            </w:r>
          </w:p>
          <w:p w14:paraId="7DAB5B3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משעה 07:15 עד 08:15</w:t>
            </w:r>
          </w:p>
          <w:p w14:paraId="31D6A0D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ומשעה 12:30 עד 15:30</w:t>
            </w:r>
          </w:p>
          <w:p w14:paraId="11E57F4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בימי ו' וערבי חג</w:t>
            </w:r>
          </w:p>
          <w:p w14:paraId="2C505D2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משעה 07:15 עד 08:15</w:t>
            </w:r>
          </w:p>
          <w:p w14:paraId="22114D0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ומשעה 11:15 עד 12:15</w:t>
            </w:r>
          </w:p>
          <w:p w14:paraId="0CC5969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2 מקומות</w:t>
            </w:r>
          </w:p>
          <w:p w14:paraId="132EA81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E948EBD">
                <v:rect id="_x0000_i1071" style="width:0;height:1.5pt" o:hralign="center" o:hrstd="t" o:hr="t" fillcolor="#a0a0a0" stroked="f"/>
              </w:pict>
            </w:r>
          </w:p>
          <w:p w14:paraId="7FF2A17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הגר"א 4  חניון בית ספר טשרניחובסקי</w:t>
            </w:r>
          </w:p>
          <w:p w14:paraId="1A2A284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434BA09">
                <v:rect id="_x0000_i1072" style="width:0;height:1.5pt" o:hralign="center" o:hrstd="t" o:hr="t" fillcolor="#a0a0a0" stroked="f"/>
              </w:pict>
            </w:r>
          </w:p>
          <w:p w14:paraId="5E580CF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הגר"א 4  חניון בית ספר טשרניחובסקי</w:t>
            </w:r>
          </w:p>
          <w:p w14:paraId="72F69CD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בתוקף בימים א'-ה'</w:t>
            </w:r>
          </w:p>
          <w:p w14:paraId="79EC1C5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משעה 07:15 עד 08:15</w:t>
            </w:r>
          </w:p>
          <w:p w14:paraId="72089BB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ומשעה 12:30 עד 15:30</w:t>
            </w:r>
          </w:p>
          <w:p w14:paraId="4F4A681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בימי ו' וערבי חג</w:t>
            </w:r>
          </w:p>
          <w:p w14:paraId="74870AA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משעה 07:15 עד 08:15</w:t>
            </w:r>
          </w:p>
          <w:p w14:paraId="7BB05E2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ומשעה 11:15 עד 12:15</w:t>
            </w:r>
          </w:p>
          <w:p w14:paraId="381965C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2 מקומות</w:t>
            </w:r>
          </w:p>
          <w:p w14:paraId="416221C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5D1A8C9">
                <v:rect id="_x0000_i1073" style="width:0;height:1.5pt" o:hralign="center" o:hrstd="t" o:hr="t" fillcolor="#a0a0a0" stroked="f"/>
              </w:pict>
            </w:r>
          </w:p>
          <w:p w14:paraId="6CB7197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lastRenderedPageBreak/>
              <w:t>ו - 8 - הגר"א 4  חניון בית ספר טשרניחובסקי</w:t>
            </w:r>
          </w:p>
          <w:p w14:paraId="47582D2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74505BB">
                <v:rect id="_x0000_i1074" style="width:0;height:1.5pt" o:hralign="center" o:hrstd="t" o:hr="t" fillcolor="#a0a0a0" stroked="f"/>
              </w:pict>
            </w:r>
          </w:p>
          <w:p w14:paraId="1CC97CC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ו - 8 - הגר"א 4  חניון בית ספר טשרניחובסקי</w:t>
            </w:r>
          </w:p>
          <w:p w14:paraId="78C3991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DF9A130">
                <v:rect id="_x0000_i1075" style="width:0;height:1.5pt" o:hralign="center" o:hrstd="t" o:hr="t" fillcolor="#a0a0a0" stroked="f"/>
              </w:pict>
            </w:r>
          </w:p>
          <w:p w14:paraId="02D4917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801 - הגר"א 4  חניון בית ספר טשרניחובסקי</w:t>
            </w:r>
          </w:p>
          <w:p w14:paraId="2FDD968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CA9887F">
                <v:rect id="_x0000_i1076" style="width:0;height:1.5pt" o:hralign="center" o:hrstd="t" o:hr="t" fillcolor="#a0a0a0" stroked="f"/>
              </w:pict>
            </w:r>
          </w:p>
          <w:p w14:paraId="62E40B5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חץ1 - הגר"א 4  חניון בית ספר טשרניחובסקי</w:t>
            </w:r>
          </w:p>
          <w:p w14:paraId="6193DAB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0EE67D15">
                <v:rect id="_x0000_i1077" style="width:0;height:1.5pt" o:hralign="center" o:hrstd="t" o:hr="t" fillcolor="#a0a0a0" stroked="f"/>
              </w:pict>
            </w:r>
          </w:p>
          <w:p w14:paraId="003AEE6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חץ1 - הגר"א 4  חניון בית ספר טשרניחובסקי</w:t>
            </w:r>
          </w:p>
          <w:p w14:paraId="6FD8E7A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B59355E">
                <v:rect id="_x0000_i1078" style="width:0;height:1.5pt" o:hralign="center" o:hrstd="t" o:hr="t" fillcolor="#a0a0a0" stroked="f"/>
              </w:pict>
            </w:r>
          </w:p>
          <w:p w14:paraId="6F3B72F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חץ1 - הגר"א 4  חניון בית ספר טשרניחובסקי</w:t>
            </w:r>
          </w:p>
          <w:p w14:paraId="56B5733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8612D77">
                <v:rect id="_x0000_i1079" style="width:0;height:1.5pt" o:hralign="center" o:hrstd="t" o:hr="t" fillcolor="#a0a0a0" stroked="f"/>
              </w:pict>
            </w:r>
          </w:p>
          <w:p w14:paraId="0A122C4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 xml:space="preserve">חץ1 </w:t>
            </w:r>
            <w:r>
              <w:rPr>
                <w:rFonts w:ascii="Arial" w:hAnsi="Arial" w:cs="Arial"/>
                <w:color w:val="000000"/>
                <w:sz w:val="21"/>
                <w:szCs w:val="21"/>
                <w:rtl/>
              </w:rPr>
              <w:t>- הגר"א 4  חניון בית ספר טשרניחובסקי</w:t>
            </w:r>
          </w:p>
          <w:p w14:paraId="763A2A3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31A11A8">
                <v:rect id="_x0000_i1080" style="width:0;height:1.5pt" o:hralign="center" o:hrstd="t" o:hr="t" fillcolor="#a0a0a0" stroked="f"/>
              </w:pict>
            </w:r>
          </w:p>
          <w:p w14:paraId="30733CB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חץ6 - הגר"א 4</w:t>
            </w:r>
          </w:p>
          <w:p w14:paraId="4FEC977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A245BA8">
                <v:rect id="_x0000_i1081" style="width:0;height:1.5pt" o:hralign="center" o:hrstd="t" o:hr="t" fillcolor="#a0a0a0" stroked="f"/>
              </w:pict>
            </w:r>
          </w:p>
          <w:p w14:paraId="427A798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402 - הגר"א 4</w:t>
            </w:r>
          </w:p>
          <w:p w14:paraId="6F961C9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FDD1F29">
                <v:rect id="_x0000_i1082" style="width:0;height:1.5pt" o:hralign="center" o:hrstd="t" o:hr="t" fillcolor="#a0a0a0" stroked="f"/>
              </w:pict>
            </w:r>
          </w:p>
          <w:p w14:paraId="6CD2DAAA" w14:textId="77777777" w:rsidR="00000000" w:rsidRDefault="00603ABA">
            <w:pPr>
              <w:pStyle w:val="HTML"/>
              <w:bidi/>
              <w:rPr>
                <w:color w:val="000000"/>
                <w:rtl/>
              </w:rPr>
            </w:pPr>
            <w:r>
              <w:rPr>
                <w:rFonts w:ascii="Arial" w:hAnsi="Arial" w:cs="Arial"/>
                <w:color w:val="000000"/>
                <w:sz w:val="21"/>
                <w:szCs w:val="21"/>
                <w:rtl/>
              </w:rPr>
              <w:t xml:space="preserve">402 - הגר"א </w:t>
            </w:r>
            <w:r>
              <w:rPr>
                <w:rFonts w:ascii="Arial" w:hAnsi="Arial" w:cs="Arial"/>
                <w:color w:val="000000"/>
                <w:sz w:val="21"/>
                <w:szCs w:val="21"/>
                <w:rtl/>
              </w:rPr>
              <w:t>2</w:t>
            </w:r>
          </w:p>
        </w:tc>
        <w:tc>
          <w:tcPr>
            <w:tcW w:w="0" w:type="auto"/>
            <w:tcBorders>
              <w:top w:val="single" w:sz="6" w:space="0" w:color="BDBDBD"/>
              <w:left w:val="single" w:sz="6" w:space="0" w:color="BDBDBD"/>
              <w:bottom w:val="single" w:sz="6" w:space="0" w:color="BDBDBD"/>
              <w:right w:val="single" w:sz="6" w:space="0" w:color="BDBDBD"/>
            </w:tcBorders>
            <w:hideMark/>
          </w:tcPr>
          <w:p w14:paraId="701B8C7D" w14:textId="77777777" w:rsidR="00000000" w:rsidRDefault="00603ABA">
            <w:pPr>
              <w:pStyle w:val="HTML"/>
              <w:bidi/>
              <w:rPr>
                <w:color w:val="000000"/>
                <w:rtl/>
              </w:rPr>
            </w:pPr>
            <w:r>
              <w:rPr>
                <w:rFonts w:ascii="Arial" w:hAnsi="Arial" w:cs="Arial"/>
                <w:color w:val="000000"/>
                <w:sz w:val="21"/>
                <w:szCs w:val="21"/>
                <w:rtl/>
              </w:rPr>
              <w:lastRenderedPageBreak/>
              <w:t xml:space="preserve">618 - הגר"א </w:t>
            </w:r>
            <w:r>
              <w:rPr>
                <w:rFonts w:ascii="Arial" w:hAnsi="Arial" w:cs="Arial"/>
                <w:color w:val="000000"/>
                <w:sz w:val="21"/>
                <w:szCs w:val="21"/>
                <w:rtl/>
              </w:rPr>
              <w:t>2</w:t>
            </w:r>
          </w:p>
        </w:tc>
      </w:tr>
      <w:tr w:rsidR="00000000" w14:paraId="72E1F9AE"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88A54E3" w14:textId="77777777" w:rsidR="00000000" w:rsidRDefault="00603ABA">
            <w:pPr>
              <w:rPr>
                <w:rFonts w:eastAsia="Times New Roman"/>
                <w:color w:val="000000"/>
                <w:sz w:val="21"/>
                <w:szCs w:val="21"/>
                <w:rtl/>
              </w:rPr>
            </w:pPr>
            <w:r>
              <w:rPr>
                <w:rFonts w:eastAsia="Times New Roman"/>
                <w:color w:val="000000"/>
                <w:sz w:val="21"/>
                <w:szCs w:val="21"/>
                <w:rtl/>
              </w:rPr>
              <w:lastRenderedPageBreak/>
              <w:t>25/31/27</w:t>
            </w:r>
          </w:p>
        </w:tc>
        <w:tc>
          <w:tcPr>
            <w:tcW w:w="0" w:type="auto"/>
            <w:tcBorders>
              <w:top w:val="single" w:sz="6" w:space="0" w:color="BDBDBD"/>
              <w:left w:val="single" w:sz="6" w:space="0" w:color="BDBDBD"/>
              <w:bottom w:val="single" w:sz="6" w:space="0" w:color="BDBDBD"/>
              <w:right w:val="single" w:sz="6" w:space="0" w:color="BDBDBD"/>
            </w:tcBorders>
            <w:hideMark/>
          </w:tcPr>
          <w:p w14:paraId="6DE77C14" w14:textId="77777777" w:rsidR="00000000" w:rsidRDefault="00603ABA">
            <w:pPr>
              <w:rPr>
                <w:rFonts w:eastAsia="Times New Roman"/>
                <w:color w:val="000000"/>
                <w:sz w:val="21"/>
                <w:szCs w:val="21"/>
                <w:rtl/>
              </w:rPr>
            </w:pPr>
            <w:r>
              <w:rPr>
                <w:rFonts w:eastAsia="Times New Roman"/>
                <w:color w:val="000000"/>
                <w:sz w:val="21"/>
                <w:szCs w:val="21"/>
                <w:rtl/>
              </w:rPr>
              <w:t>בקשת הועדה בעקבות סיור שטח לאשר סימון פס עצירה בסמוך למעבר החציה ברחוב דיזינגוף פינת הרצל</w:t>
            </w:r>
          </w:p>
        </w:tc>
        <w:tc>
          <w:tcPr>
            <w:tcW w:w="0" w:type="auto"/>
            <w:tcBorders>
              <w:top w:val="single" w:sz="6" w:space="0" w:color="BDBDBD"/>
              <w:left w:val="single" w:sz="6" w:space="0" w:color="BDBDBD"/>
              <w:bottom w:val="single" w:sz="6" w:space="0" w:color="BDBDBD"/>
              <w:right w:val="single" w:sz="6" w:space="0" w:color="BDBDBD"/>
            </w:tcBorders>
            <w:hideMark/>
          </w:tcPr>
          <w:p w14:paraId="648FEF98"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0E77C74"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4B9E26A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302 - דיזנגוף, הרצל</w:t>
            </w:r>
          </w:p>
          <w:p w14:paraId="0D3D136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1014DA6">
                <v:rect id="_x0000_i1083" style="width:0;height:1.5pt" o:hralign="center" o:hrstd="t" o:hr="t" fillcolor="#a0a0a0" stroked="f"/>
              </w:pict>
            </w:r>
          </w:p>
          <w:p w14:paraId="7B1E5A10" w14:textId="77777777" w:rsidR="00000000" w:rsidRDefault="00603ABA">
            <w:pPr>
              <w:pStyle w:val="HTML"/>
              <w:bidi/>
              <w:rPr>
                <w:color w:val="000000"/>
                <w:rtl/>
              </w:rPr>
            </w:pPr>
            <w:r>
              <w:rPr>
                <w:rFonts w:ascii="Arial" w:hAnsi="Arial" w:cs="Arial"/>
                <w:color w:val="000000"/>
                <w:sz w:val="21"/>
                <w:szCs w:val="21"/>
                <w:rtl/>
              </w:rPr>
              <w:t xml:space="preserve">810 - דיזנגוף </w:t>
            </w:r>
            <w:r>
              <w:rPr>
                <w:rFonts w:ascii="Arial" w:hAnsi="Arial" w:cs="Arial"/>
                <w:color w:val="000000"/>
                <w:sz w:val="21"/>
                <w:szCs w:val="21"/>
                <w:rtl/>
              </w:rPr>
              <w:t>7</w:t>
            </w:r>
          </w:p>
        </w:tc>
        <w:tc>
          <w:tcPr>
            <w:tcW w:w="0" w:type="auto"/>
            <w:tcBorders>
              <w:top w:val="single" w:sz="6" w:space="0" w:color="BDBDBD"/>
              <w:left w:val="single" w:sz="6" w:space="0" w:color="BDBDBD"/>
              <w:bottom w:val="single" w:sz="6" w:space="0" w:color="BDBDBD"/>
              <w:right w:val="single" w:sz="6" w:space="0" w:color="BDBDBD"/>
            </w:tcBorders>
            <w:hideMark/>
          </w:tcPr>
          <w:p w14:paraId="56721D7C" w14:textId="77777777" w:rsidR="00000000" w:rsidRDefault="00603ABA">
            <w:pPr>
              <w:rPr>
                <w:color w:val="000000"/>
                <w:rtl/>
              </w:rPr>
            </w:pPr>
          </w:p>
        </w:tc>
      </w:tr>
      <w:tr w:rsidR="00000000" w14:paraId="68BD4BFE"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2348E08" w14:textId="77777777" w:rsidR="00000000" w:rsidRDefault="00603ABA">
            <w:pPr>
              <w:rPr>
                <w:rFonts w:eastAsia="Times New Roman"/>
                <w:color w:val="000000"/>
                <w:sz w:val="21"/>
                <w:szCs w:val="21"/>
              </w:rPr>
            </w:pPr>
            <w:r>
              <w:rPr>
                <w:rFonts w:eastAsia="Times New Roman"/>
                <w:color w:val="000000"/>
                <w:sz w:val="21"/>
                <w:szCs w:val="21"/>
                <w:rtl/>
              </w:rPr>
              <w:t>25/31/28</w:t>
            </w:r>
          </w:p>
        </w:tc>
        <w:tc>
          <w:tcPr>
            <w:tcW w:w="0" w:type="auto"/>
            <w:tcBorders>
              <w:top w:val="single" w:sz="6" w:space="0" w:color="BDBDBD"/>
              <w:left w:val="single" w:sz="6" w:space="0" w:color="BDBDBD"/>
              <w:bottom w:val="single" w:sz="6" w:space="0" w:color="BDBDBD"/>
              <w:right w:val="single" w:sz="6" w:space="0" w:color="BDBDBD"/>
            </w:tcBorders>
            <w:hideMark/>
          </w:tcPr>
          <w:p w14:paraId="1539B2A2" w14:textId="77777777" w:rsidR="00000000" w:rsidRDefault="00603ABA">
            <w:pPr>
              <w:rPr>
                <w:rFonts w:eastAsia="Times New Roman"/>
                <w:color w:val="000000"/>
                <w:sz w:val="21"/>
                <w:szCs w:val="21"/>
                <w:rtl/>
              </w:rPr>
            </w:pPr>
            <w:r>
              <w:rPr>
                <w:rFonts w:eastAsia="Times New Roman"/>
                <w:color w:val="000000"/>
                <w:sz w:val="21"/>
                <w:szCs w:val="21"/>
                <w:rtl/>
              </w:rPr>
              <w:t>בקשת תושבת להסרת עמודון שהוצב ברח' בארי 45</w:t>
            </w:r>
          </w:p>
        </w:tc>
        <w:tc>
          <w:tcPr>
            <w:tcW w:w="0" w:type="auto"/>
            <w:tcBorders>
              <w:top w:val="single" w:sz="6" w:space="0" w:color="BDBDBD"/>
              <w:left w:val="single" w:sz="6" w:space="0" w:color="BDBDBD"/>
              <w:bottom w:val="single" w:sz="6" w:space="0" w:color="BDBDBD"/>
              <w:right w:val="single" w:sz="6" w:space="0" w:color="BDBDBD"/>
            </w:tcBorders>
            <w:hideMark/>
          </w:tcPr>
          <w:p w14:paraId="6186AFA4" w14:textId="77777777" w:rsidR="00000000" w:rsidRDefault="00603ABA">
            <w:pPr>
              <w:rPr>
                <w:rFonts w:eastAsia="Times New Roman"/>
                <w:color w:val="000000"/>
                <w:sz w:val="21"/>
                <w:szCs w:val="21"/>
                <w:rtl/>
              </w:rPr>
            </w:pPr>
            <w:r>
              <w:rPr>
                <w:rFonts w:eastAsia="Times New Roman"/>
                <w:color w:val="000000"/>
                <w:sz w:val="21"/>
                <w:szCs w:val="21"/>
                <w:rtl/>
              </w:rPr>
              <w:t>הוועדה לא מאשרת את הבקשה. אין הצדק סביר לביטול.</w:t>
            </w:r>
          </w:p>
        </w:tc>
        <w:tc>
          <w:tcPr>
            <w:tcW w:w="0" w:type="auto"/>
            <w:tcBorders>
              <w:top w:val="single" w:sz="6" w:space="0" w:color="BDBDBD"/>
              <w:left w:val="single" w:sz="6" w:space="0" w:color="BDBDBD"/>
              <w:bottom w:val="single" w:sz="6" w:space="0" w:color="BDBDBD"/>
              <w:right w:val="single" w:sz="6" w:space="0" w:color="BDBDBD"/>
            </w:tcBorders>
            <w:hideMark/>
          </w:tcPr>
          <w:p w14:paraId="070D08AA" w14:textId="77777777" w:rsidR="00000000" w:rsidRDefault="00603ABA">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1A120C52"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16F5FDC" w14:textId="77777777" w:rsidR="00000000" w:rsidRDefault="00603ABA">
            <w:pPr>
              <w:rPr>
                <w:rFonts w:eastAsia="Times New Roman"/>
                <w:sz w:val="20"/>
                <w:szCs w:val="20"/>
              </w:rPr>
            </w:pPr>
          </w:p>
        </w:tc>
      </w:tr>
      <w:tr w:rsidR="00000000" w14:paraId="61C5B168"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41193DA5" w14:textId="77777777" w:rsidR="00000000" w:rsidRDefault="00603ABA">
            <w:pPr>
              <w:rPr>
                <w:rFonts w:eastAsia="Times New Roman"/>
                <w:color w:val="000000"/>
                <w:sz w:val="21"/>
                <w:szCs w:val="21"/>
              </w:rPr>
            </w:pPr>
            <w:r>
              <w:rPr>
                <w:rFonts w:eastAsia="Times New Roman"/>
                <w:color w:val="000000"/>
                <w:sz w:val="21"/>
                <w:szCs w:val="21"/>
                <w:rtl/>
              </w:rPr>
              <w:t>25/31/29</w:t>
            </w:r>
          </w:p>
        </w:tc>
        <w:tc>
          <w:tcPr>
            <w:tcW w:w="0" w:type="auto"/>
            <w:tcBorders>
              <w:top w:val="single" w:sz="6" w:space="0" w:color="BDBDBD"/>
              <w:left w:val="single" w:sz="6" w:space="0" w:color="BDBDBD"/>
              <w:bottom w:val="single" w:sz="6" w:space="0" w:color="BDBDBD"/>
              <w:right w:val="single" w:sz="6" w:space="0" w:color="BDBDBD"/>
            </w:tcBorders>
            <w:hideMark/>
          </w:tcPr>
          <w:p w14:paraId="005EABC7" w14:textId="77777777" w:rsidR="00000000" w:rsidRDefault="00603ABA">
            <w:pPr>
              <w:rPr>
                <w:rFonts w:eastAsia="Times New Roman"/>
                <w:color w:val="000000"/>
                <w:sz w:val="21"/>
                <w:szCs w:val="21"/>
                <w:rtl/>
              </w:rPr>
            </w:pPr>
            <w:r>
              <w:rPr>
                <w:rFonts w:eastAsia="Times New Roman"/>
                <w:color w:val="000000"/>
                <w:sz w:val="21"/>
                <w:szCs w:val="21"/>
                <w:rtl/>
              </w:rPr>
              <w:t>בקשת תושב להצבת עמודונים במקום גדר ירוקה שמסירים כל הזמן ברח' העליה 5</w:t>
            </w:r>
          </w:p>
        </w:tc>
        <w:tc>
          <w:tcPr>
            <w:tcW w:w="0" w:type="auto"/>
            <w:tcBorders>
              <w:top w:val="single" w:sz="6" w:space="0" w:color="BDBDBD"/>
              <w:left w:val="single" w:sz="6" w:space="0" w:color="BDBDBD"/>
              <w:bottom w:val="single" w:sz="6" w:space="0" w:color="BDBDBD"/>
              <w:right w:val="single" w:sz="6" w:space="0" w:color="BDBDBD"/>
            </w:tcBorders>
            <w:hideMark/>
          </w:tcPr>
          <w:p w14:paraId="4AF093AF" w14:textId="77777777" w:rsidR="00000000" w:rsidRDefault="00603ABA">
            <w:pPr>
              <w:rPr>
                <w:rFonts w:eastAsia="Times New Roman"/>
                <w:color w:val="000000"/>
                <w:sz w:val="21"/>
                <w:szCs w:val="21"/>
                <w:rtl/>
              </w:rPr>
            </w:pPr>
            <w:r>
              <w:rPr>
                <w:rFonts w:eastAsia="Times New Roman"/>
                <w:color w:val="000000"/>
                <w:sz w:val="21"/>
                <w:szCs w:val="21"/>
                <w:rtl/>
              </w:rPr>
              <w:t>הוועדה לא מאשרת</w:t>
            </w:r>
            <w:r>
              <w:rPr>
                <w:rFonts w:eastAsia="Times New Roman"/>
                <w:color w:val="000000"/>
                <w:sz w:val="21"/>
                <w:szCs w:val="21"/>
                <w:rtl/>
              </w:rPr>
              <w:t xml:space="preserve"> את הבקשה. עמודים יותר קלים להסרה בלתי חוקית.</w:t>
            </w:r>
          </w:p>
        </w:tc>
        <w:tc>
          <w:tcPr>
            <w:tcW w:w="0" w:type="auto"/>
            <w:tcBorders>
              <w:top w:val="single" w:sz="6" w:space="0" w:color="BDBDBD"/>
              <w:left w:val="single" w:sz="6" w:space="0" w:color="BDBDBD"/>
              <w:bottom w:val="single" w:sz="6" w:space="0" w:color="BDBDBD"/>
              <w:right w:val="single" w:sz="6" w:space="0" w:color="BDBDBD"/>
            </w:tcBorders>
            <w:hideMark/>
          </w:tcPr>
          <w:p w14:paraId="0A5E88BB" w14:textId="77777777" w:rsidR="00000000" w:rsidRDefault="00603ABA">
            <w:pPr>
              <w:rPr>
                <w:rFonts w:eastAsia="Times New Roman"/>
                <w:color w:val="000000"/>
                <w:sz w:val="21"/>
                <w:szCs w:val="21"/>
                <w:rtl/>
              </w:rPr>
            </w:pPr>
            <w:r>
              <w:rPr>
                <w:rFonts w:eastAsia="Times New Roman"/>
                <w:color w:val="000000"/>
                <w:sz w:val="21"/>
                <w:szCs w:val="21"/>
                <w:rtl/>
              </w:rPr>
              <w:t>נדחה</w:t>
            </w:r>
          </w:p>
        </w:tc>
        <w:tc>
          <w:tcPr>
            <w:tcW w:w="0" w:type="auto"/>
            <w:tcBorders>
              <w:top w:val="single" w:sz="6" w:space="0" w:color="BDBDBD"/>
              <w:left w:val="single" w:sz="6" w:space="0" w:color="BDBDBD"/>
              <w:bottom w:val="single" w:sz="6" w:space="0" w:color="BDBDBD"/>
              <w:right w:val="single" w:sz="6" w:space="0" w:color="BDBDBD"/>
            </w:tcBorders>
            <w:hideMark/>
          </w:tcPr>
          <w:p w14:paraId="67B01BDD"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6A29D462" w14:textId="77777777" w:rsidR="00000000" w:rsidRDefault="00603ABA">
            <w:pPr>
              <w:rPr>
                <w:rFonts w:eastAsia="Times New Roman"/>
                <w:sz w:val="20"/>
                <w:szCs w:val="20"/>
              </w:rPr>
            </w:pPr>
          </w:p>
        </w:tc>
      </w:tr>
      <w:tr w:rsidR="00000000" w14:paraId="770E2DF1"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833BBA5" w14:textId="77777777" w:rsidR="00000000" w:rsidRDefault="00603ABA">
            <w:pPr>
              <w:rPr>
                <w:rFonts w:eastAsia="Times New Roman"/>
                <w:color w:val="000000"/>
                <w:sz w:val="21"/>
                <w:szCs w:val="21"/>
              </w:rPr>
            </w:pPr>
            <w:r>
              <w:rPr>
                <w:rFonts w:eastAsia="Times New Roman"/>
                <w:color w:val="000000"/>
                <w:sz w:val="21"/>
                <w:szCs w:val="21"/>
                <w:rtl/>
              </w:rPr>
              <w:t>25/31/30</w:t>
            </w:r>
          </w:p>
        </w:tc>
        <w:tc>
          <w:tcPr>
            <w:tcW w:w="0" w:type="auto"/>
            <w:tcBorders>
              <w:top w:val="single" w:sz="6" w:space="0" w:color="BDBDBD"/>
              <w:left w:val="single" w:sz="6" w:space="0" w:color="BDBDBD"/>
              <w:bottom w:val="single" w:sz="6" w:space="0" w:color="BDBDBD"/>
              <w:right w:val="single" w:sz="6" w:space="0" w:color="BDBDBD"/>
            </w:tcBorders>
            <w:hideMark/>
          </w:tcPr>
          <w:p w14:paraId="73B2931D" w14:textId="77777777" w:rsidR="00000000" w:rsidRDefault="00603ABA">
            <w:pPr>
              <w:rPr>
                <w:rFonts w:eastAsia="Times New Roman"/>
                <w:color w:val="000000"/>
                <w:sz w:val="21"/>
                <w:szCs w:val="21"/>
                <w:rtl/>
              </w:rPr>
            </w:pPr>
            <w:r>
              <w:rPr>
                <w:rFonts w:eastAsia="Times New Roman"/>
                <w:color w:val="000000"/>
                <w:sz w:val="21"/>
                <w:szCs w:val="21"/>
                <w:rtl/>
              </w:rPr>
              <w:t xml:space="preserve">בקשת תושב עקב חניה על המדרכה וחסימת שדה ראיה לאשר הצבת עמודי </w:t>
            </w:r>
            <w:r>
              <w:rPr>
                <w:rFonts w:eastAsia="Times New Roman"/>
                <w:color w:val="000000"/>
                <w:sz w:val="21"/>
                <w:szCs w:val="21"/>
                <w:rtl/>
              </w:rPr>
              <w:lastRenderedPageBreak/>
              <w:t>חסימה ברחוב שלונסקי פינת קצנלסון במקום קיים מרכז מסחרי ולכן אכיפה לא מספיקה</w:t>
            </w:r>
          </w:p>
        </w:tc>
        <w:tc>
          <w:tcPr>
            <w:tcW w:w="0" w:type="auto"/>
            <w:tcBorders>
              <w:top w:val="single" w:sz="6" w:space="0" w:color="BDBDBD"/>
              <w:left w:val="single" w:sz="6" w:space="0" w:color="BDBDBD"/>
              <w:bottom w:val="single" w:sz="6" w:space="0" w:color="BDBDBD"/>
              <w:right w:val="single" w:sz="6" w:space="0" w:color="BDBDBD"/>
            </w:tcBorders>
            <w:hideMark/>
          </w:tcPr>
          <w:p w14:paraId="24C2A836" w14:textId="77777777" w:rsidR="00000000" w:rsidRDefault="00603ABA">
            <w:pPr>
              <w:rPr>
                <w:rFonts w:eastAsia="Times New Roman"/>
                <w:color w:val="000000"/>
                <w:sz w:val="21"/>
                <w:szCs w:val="21"/>
                <w:rtl/>
              </w:rPr>
            </w:pPr>
            <w:r>
              <w:rPr>
                <w:rFonts w:eastAsia="Times New Roman"/>
                <w:color w:val="000000"/>
                <w:sz w:val="21"/>
                <w:szCs w:val="21"/>
                <w:rtl/>
              </w:rPr>
              <w:lastRenderedPageBreak/>
              <w:t>הועדה מאשרת מעקה בטיחות</w:t>
            </w:r>
          </w:p>
        </w:tc>
        <w:tc>
          <w:tcPr>
            <w:tcW w:w="0" w:type="auto"/>
            <w:tcBorders>
              <w:top w:val="single" w:sz="6" w:space="0" w:color="BDBDBD"/>
              <w:left w:val="single" w:sz="6" w:space="0" w:color="BDBDBD"/>
              <w:bottom w:val="single" w:sz="6" w:space="0" w:color="BDBDBD"/>
              <w:right w:val="single" w:sz="6" w:space="0" w:color="BDBDBD"/>
            </w:tcBorders>
            <w:hideMark/>
          </w:tcPr>
          <w:p w14:paraId="5ABBF004"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6F39F7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149 - קצנלסון יצחק 13</w:t>
            </w:r>
          </w:p>
          <w:p w14:paraId="7B39AC8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7A0CA68D">
                <v:rect id="_x0000_i1084" style="width:0;height:1.5pt" o:hralign="center" o:hrstd="t" o:hr="t" fillcolor="#a0a0a0" stroked="f"/>
              </w:pict>
            </w:r>
          </w:p>
          <w:p w14:paraId="6E9C0969" w14:textId="77777777" w:rsidR="00000000" w:rsidRDefault="00603ABA">
            <w:pPr>
              <w:pStyle w:val="HTML"/>
              <w:bidi/>
              <w:rPr>
                <w:color w:val="000000"/>
                <w:rtl/>
              </w:rPr>
            </w:pPr>
            <w:r>
              <w:rPr>
                <w:rFonts w:ascii="Arial" w:hAnsi="Arial" w:cs="Arial"/>
                <w:color w:val="000000"/>
                <w:sz w:val="21"/>
                <w:szCs w:val="21"/>
                <w:rtl/>
              </w:rPr>
              <w:lastRenderedPageBreak/>
              <w:t>149 - קצנלסון יצחק 1</w:t>
            </w:r>
            <w:r>
              <w:rPr>
                <w:rFonts w:ascii="Arial" w:hAnsi="Arial" w:cs="Arial"/>
                <w:color w:val="000000"/>
                <w:sz w:val="21"/>
                <w:szCs w:val="21"/>
                <w:rtl/>
              </w:rPr>
              <w:t>1</w:t>
            </w:r>
          </w:p>
        </w:tc>
        <w:tc>
          <w:tcPr>
            <w:tcW w:w="0" w:type="auto"/>
            <w:tcBorders>
              <w:top w:val="single" w:sz="6" w:space="0" w:color="BDBDBD"/>
              <w:left w:val="single" w:sz="6" w:space="0" w:color="BDBDBD"/>
              <w:bottom w:val="single" w:sz="6" w:space="0" w:color="BDBDBD"/>
              <w:right w:val="single" w:sz="6" w:space="0" w:color="BDBDBD"/>
            </w:tcBorders>
            <w:hideMark/>
          </w:tcPr>
          <w:p w14:paraId="7321E9AB" w14:textId="77777777" w:rsidR="00000000" w:rsidRDefault="00603ABA">
            <w:pPr>
              <w:rPr>
                <w:color w:val="000000"/>
                <w:rtl/>
              </w:rPr>
            </w:pPr>
          </w:p>
        </w:tc>
      </w:tr>
      <w:tr w:rsidR="00000000" w14:paraId="490194A3"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6057B3F" w14:textId="77777777" w:rsidR="00000000" w:rsidRDefault="00603ABA">
            <w:pPr>
              <w:rPr>
                <w:rFonts w:eastAsia="Times New Roman"/>
                <w:color w:val="000000"/>
                <w:sz w:val="21"/>
                <w:szCs w:val="21"/>
              </w:rPr>
            </w:pPr>
            <w:r>
              <w:rPr>
                <w:rFonts w:eastAsia="Times New Roman"/>
                <w:color w:val="000000"/>
                <w:sz w:val="21"/>
                <w:szCs w:val="21"/>
                <w:rtl/>
              </w:rPr>
              <w:t>25/31/31</w:t>
            </w:r>
          </w:p>
        </w:tc>
        <w:tc>
          <w:tcPr>
            <w:tcW w:w="0" w:type="auto"/>
            <w:tcBorders>
              <w:top w:val="single" w:sz="6" w:space="0" w:color="BDBDBD"/>
              <w:left w:val="single" w:sz="6" w:space="0" w:color="BDBDBD"/>
              <w:bottom w:val="single" w:sz="6" w:space="0" w:color="BDBDBD"/>
              <w:right w:val="single" w:sz="6" w:space="0" w:color="BDBDBD"/>
            </w:tcBorders>
            <w:hideMark/>
          </w:tcPr>
          <w:p w14:paraId="4B56141A" w14:textId="77777777" w:rsidR="00000000" w:rsidRDefault="00603ABA">
            <w:pPr>
              <w:rPr>
                <w:rFonts w:eastAsia="Times New Roman"/>
                <w:color w:val="000000"/>
                <w:sz w:val="21"/>
                <w:szCs w:val="21"/>
                <w:rtl/>
              </w:rPr>
            </w:pPr>
            <w:r>
              <w:rPr>
                <w:rFonts w:eastAsia="Times New Roman"/>
                <w:color w:val="000000"/>
                <w:sz w:val="21"/>
                <w:szCs w:val="21"/>
                <w:rtl/>
              </w:rPr>
              <w:t>בקשת הפיקוח לאשר הצבת עמוד חסימה ברחוב אברבנאל 17 עקב חסימת הכניסה והיציאה מהחניה הפרטית. עקב ריבוי פניות דומות מזכירות הוועדה מבקשת להתוות מדיניות שתענה גם על פניות עתידיות.</w:t>
            </w:r>
          </w:p>
        </w:tc>
        <w:tc>
          <w:tcPr>
            <w:tcW w:w="0" w:type="auto"/>
            <w:tcBorders>
              <w:top w:val="single" w:sz="6" w:space="0" w:color="BDBDBD"/>
              <w:left w:val="single" w:sz="6" w:space="0" w:color="BDBDBD"/>
              <w:bottom w:val="single" w:sz="6" w:space="0" w:color="BDBDBD"/>
              <w:right w:val="single" w:sz="6" w:space="0" w:color="BDBDBD"/>
            </w:tcBorders>
            <w:hideMark/>
          </w:tcPr>
          <w:p w14:paraId="404DF8CB" w14:textId="77777777" w:rsidR="00000000" w:rsidRDefault="00603ABA">
            <w:pPr>
              <w:rPr>
                <w:rFonts w:eastAsia="Times New Roman"/>
                <w:color w:val="000000"/>
                <w:sz w:val="21"/>
                <w:szCs w:val="21"/>
                <w:rtl/>
              </w:rPr>
            </w:pPr>
            <w:r>
              <w:rPr>
                <w:rFonts w:eastAsia="Times New Roman"/>
                <w:color w:val="000000"/>
                <w:sz w:val="21"/>
                <w:szCs w:val="21"/>
                <w:rtl/>
              </w:rPr>
              <w:t>הועדה מאשרת הצבת אבן בלימה בצדו הצפוני של הכניסה</w:t>
            </w:r>
          </w:p>
        </w:tc>
        <w:tc>
          <w:tcPr>
            <w:tcW w:w="0" w:type="auto"/>
            <w:tcBorders>
              <w:top w:val="single" w:sz="6" w:space="0" w:color="BDBDBD"/>
              <w:left w:val="single" w:sz="6" w:space="0" w:color="BDBDBD"/>
              <w:bottom w:val="single" w:sz="6" w:space="0" w:color="BDBDBD"/>
              <w:right w:val="single" w:sz="6" w:space="0" w:color="BDBDBD"/>
            </w:tcBorders>
            <w:hideMark/>
          </w:tcPr>
          <w:p w14:paraId="0A4E6B4D"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D771D7E"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5DB377A3" w14:textId="77777777" w:rsidR="00000000" w:rsidRDefault="00603ABA">
            <w:pPr>
              <w:rPr>
                <w:rFonts w:eastAsia="Times New Roman"/>
                <w:sz w:val="20"/>
                <w:szCs w:val="20"/>
              </w:rPr>
            </w:pPr>
          </w:p>
        </w:tc>
      </w:tr>
      <w:tr w:rsidR="00000000" w14:paraId="3BBEF2A7"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5CB004AF" w14:textId="77777777" w:rsidR="00000000" w:rsidRDefault="00603ABA">
            <w:pPr>
              <w:rPr>
                <w:rFonts w:eastAsia="Times New Roman"/>
                <w:color w:val="000000"/>
                <w:sz w:val="21"/>
                <w:szCs w:val="21"/>
              </w:rPr>
            </w:pPr>
            <w:r>
              <w:rPr>
                <w:rFonts w:eastAsia="Times New Roman"/>
                <w:color w:val="000000"/>
                <w:sz w:val="21"/>
                <w:szCs w:val="21"/>
                <w:rtl/>
              </w:rPr>
              <w:t>25/31/32</w:t>
            </w:r>
          </w:p>
        </w:tc>
        <w:tc>
          <w:tcPr>
            <w:tcW w:w="0" w:type="auto"/>
            <w:tcBorders>
              <w:top w:val="single" w:sz="6" w:space="0" w:color="BDBDBD"/>
              <w:left w:val="single" w:sz="6" w:space="0" w:color="BDBDBD"/>
              <w:bottom w:val="single" w:sz="6" w:space="0" w:color="BDBDBD"/>
              <w:right w:val="single" w:sz="6" w:space="0" w:color="BDBDBD"/>
            </w:tcBorders>
            <w:hideMark/>
          </w:tcPr>
          <w:p w14:paraId="67B094C0" w14:textId="77777777" w:rsidR="00000000" w:rsidRDefault="00603ABA">
            <w:pPr>
              <w:rPr>
                <w:rFonts w:eastAsia="Times New Roman"/>
                <w:color w:val="000000"/>
                <w:sz w:val="21"/>
                <w:szCs w:val="21"/>
                <w:rtl/>
              </w:rPr>
            </w:pPr>
            <w:r>
              <w:rPr>
                <w:rFonts w:eastAsia="Times New Roman"/>
                <w:color w:val="000000"/>
                <w:sz w:val="21"/>
                <w:szCs w:val="21"/>
                <w:rtl/>
              </w:rPr>
              <w:t>בקשת הפיקוח בש</w:t>
            </w:r>
            <w:r>
              <w:rPr>
                <w:rFonts w:eastAsia="Times New Roman"/>
                <w:color w:val="000000"/>
                <w:sz w:val="21"/>
                <w:szCs w:val="21"/>
                <w:rtl/>
              </w:rPr>
              <w:t>ם תושבי רחוב הגליל 13 להצב עמודי חסימה על הכביש על מנת לאפשר כניסה ויציאה מהחניה</w:t>
            </w:r>
          </w:p>
        </w:tc>
        <w:tc>
          <w:tcPr>
            <w:tcW w:w="0" w:type="auto"/>
            <w:tcBorders>
              <w:top w:val="single" w:sz="6" w:space="0" w:color="BDBDBD"/>
              <w:left w:val="single" w:sz="6" w:space="0" w:color="BDBDBD"/>
              <w:bottom w:val="single" w:sz="6" w:space="0" w:color="BDBDBD"/>
              <w:right w:val="single" w:sz="6" w:space="0" w:color="BDBDBD"/>
            </w:tcBorders>
            <w:hideMark/>
          </w:tcPr>
          <w:p w14:paraId="7C476828" w14:textId="77777777" w:rsidR="00000000" w:rsidRDefault="00603ABA">
            <w:pPr>
              <w:rPr>
                <w:rFonts w:eastAsia="Times New Roman"/>
                <w:color w:val="000000"/>
                <w:sz w:val="21"/>
                <w:szCs w:val="21"/>
                <w:rtl/>
              </w:rPr>
            </w:pPr>
            <w:r>
              <w:rPr>
                <w:rFonts w:eastAsia="Times New Roman"/>
                <w:color w:val="000000"/>
                <w:sz w:val="21"/>
                <w:szCs w:val="21"/>
                <w:rtl/>
              </w:rPr>
              <w:t>הועדה מאשרת סימון אדום לבן ותא חניה ראשון כדי להגדיר גבולות ברורים לחניה</w:t>
            </w:r>
          </w:p>
        </w:tc>
        <w:tc>
          <w:tcPr>
            <w:tcW w:w="0" w:type="auto"/>
            <w:tcBorders>
              <w:top w:val="single" w:sz="6" w:space="0" w:color="BDBDBD"/>
              <w:left w:val="single" w:sz="6" w:space="0" w:color="BDBDBD"/>
              <w:bottom w:val="single" w:sz="6" w:space="0" w:color="BDBDBD"/>
              <w:right w:val="single" w:sz="6" w:space="0" w:color="BDBDBD"/>
            </w:tcBorders>
            <w:hideMark/>
          </w:tcPr>
          <w:p w14:paraId="5A73C1A3" w14:textId="77777777" w:rsidR="00000000" w:rsidRDefault="00603ABA">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25D874D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819 - הגליל 13</w:t>
            </w:r>
          </w:p>
          <w:p w14:paraId="7C0721C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25E79D7">
                <v:rect id="_x0000_i1085" style="width:0;height:1.5pt" o:hralign="center" o:hrstd="t" o:hr="t" fillcolor="#a0a0a0" stroked="f"/>
              </w:pict>
            </w:r>
          </w:p>
          <w:p w14:paraId="38A81960" w14:textId="77777777" w:rsidR="00000000" w:rsidRDefault="00603ABA">
            <w:pPr>
              <w:pStyle w:val="HTML"/>
              <w:bidi/>
              <w:rPr>
                <w:color w:val="000000"/>
                <w:rtl/>
              </w:rPr>
            </w:pPr>
            <w:r>
              <w:rPr>
                <w:rFonts w:ascii="Arial" w:hAnsi="Arial" w:cs="Arial"/>
                <w:color w:val="000000"/>
                <w:sz w:val="21"/>
                <w:szCs w:val="21"/>
                <w:rtl/>
              </w:rPr>
              <w:t>819 - הגליל 1</w:t>
            </w:r>
            <w:r>
              <w:rPr>
                <w:rFonts w:ascii="Arial" w:hAnsi="Arial" w:cs="Arial"/>
                <w:color w:val="000000"/>
                <w:sz w:val="21"/>
                <w:szCs w:val="21"/>
                <w:rtl/>
              </w:rPr>
              <w:t>3</w:t>
            </w:r>
          </w:p>
        </w:tc>
        <w:tc>
          <w:tcPr>
            <w:tcW w:w="0" w:type="auto"/>
            <w:tcBorders>
              <w:top w:val="single" w:sz="6" w:space="0" w:color="BDBDBD"/>
              <w:left w:val="single" w:sz="6" w:space="0" w:color="BDBDBD"/>
              <w:bottom w:val="single" w:sz="6" w:space="0" w:color="BDBDBD"/>
              <w:right w:val="single" w:sz="6" w:space="0" w:color="BDBDBD"/>
            </w:tcBorders>
            <w:hideMark/>
          </w:tcPr>
          <w:p w14:paraId="23E24D5F" w14:textId="77777777" w:rsidR="00000000" w:rsidRDefault="00603ABA">
            <w:pPr>
              <w:rPr>
                <w:color w:val="000000"/>
                <w:rtl/>
              </w:rPr>
            </w:pPr>
          </w:p>
        </w:tc>
      </w:tr>
      <w:tr w:rsidR="00000000" w14:paraId="00E58065"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276FD2E7" w14:textId="77777777" w:rsidR="00000000" w:rsidRDefault="00603ABA">
            <w:pPr>
              <w:rPr>
                <w:rFonts w:eastAsia="Times New Roman"/>
                <w:color w:val="000000"/>
                <w:sz w:val="21"/>
                <w:szCs w:val="21"/>
              </w:rPr>
            </w:pPr>
            <w:r>
              <w:rPr>
                <w:rFonts w:eastAsia="Times New Roman"/>
                <w:color w:val="000000"/>
                <w:sz w:val="21"/>
                <w:szCs w:val="21"/>
                <w:rtl/>
              </w:rPr>
              <w:t>25/31/33</w:t>
            </w:r>
          </w:p>
        </w:tc>
        <w:tc>
          <w:tcPr>
            <w:tcW w:w="0" w:type="auto"/>
            <w:tcBorders>
              <w:top w:val="single" w:sz="6" w:space="0" w:color="BDBDBD"/>
              <w:left w:val="single" w:sz="6" w:space="0" w:color="BDBDBD"/>
              <w:bottom w:val="single" w:sz="6" w:space="0" w:color="BDBDBD"/>
              <w:right w:val="single" w:sz="6" w:space="0" w:color="BDBDBD"/>
            </w:tcBorders>
            <w:hideMark/>
          </w:tcPr>
          <w:p w14:paraId="07FAA06B" w14:textId="77777777" w:rsidR="00000000" w:rsidRDefault="00603ABA">
            <w:pPr>
              <w:rPr>
                <w:rFonts w:eastAsia="Times New Roman"/>
                <w:color w:val="000000"/>
                <w:sz w:val="21"/>
                <w:szCs w:val="21"/>
                <w:rtl/>
              </w:rPr>
            </w:pPr>
            <w:r>
              <w:rPr>
                <w:rFonts w:eastAsia="Times New Roman"/>
                <w:color w:val="000000"/>
                <w:sz w:val="21"/>
                <w:szCs w:val="21"/>
                <w:rtl/>
              </w:rPr>
              <w:t>בקשת תושב לאשר הצבת עמודי חסימה ברחוב החשמונאים 78 בכניסה לחניה</w:t>
            </w:r>
          </w:p>
        </w:tc>
        <w:tc>
          <w:tcPr>
            <w:tcW w:w="0" w:type="auto"/>
            <w:tcBorders>
              <w:top w:val="single" w:sz="6" w:space="0" w:color="BDBDBD"/>
              <w:left w:val="single" w:sz="6" w:space="0" w:color="BDBDBD"/>
              <w:bottom w:val="single" w:sz="6" w:space="0" w:color="BDBDBD"/>
              <w:right w:val="single" w:sz="6" w:space="0" w:color="BDBDBD"/>
            </w:tcBorders>
            <w:hideMark/>
          </w:tcPr>
          <w:p w14:paraId="34E8DAB3" w14:textId="77777777" w:rsidR="00000000" w:rsidRDefault="00603ABA">
            <w:pPr>
              <w:rPr>
                <w:rFonts w:eastAsia="Times New Roman"/>
                <w:color w:val="000000"/>
                <w:sz w:val="21"/>
                <w:szCs w:val="21"/>
                <w:rtl/>
              </w:rPr>
            </w:pPr>
            <w:r>
              <w:rPr>
                <w:rFonts w:eastAsia="Times New Roman"/>
                <w:color w:val="000000"/>
                <w:sz w:val="21"/>
                <w:szCs w:val="21"/>
                <w:rtl/>
              </w:rPr>
              <w:t>הועדה מאשרת סימון אדום לבן ותא חניה ראשון כדי להגדיר גבולות ברורים לחניה</w:t>
            </w:r>
          </w:p>
        </w:tc>
        <w:tc>
          <w:tcPr>
            <w:tcW w:w="0" w:type="auto"/>
            <w:tcBorders>
              <w:top w:val="single" w:sz="6" w:space="0" w:color="BDBDBD"/>
              <w:left w:val="single" w:sz="6" w:space="0" w:color="BDBDBD"/>
              <w:bottom w:val="single" w:sz="6" w:space="0" w:color="BDBDBD"/>
              <w:right w:val="single" w:sz="6" w:space="0" w:color="BDBDBD"/>
            </w:tcBorders>
            <w:hideMark/>
          </w:tcPr>
          <w:p w14:paraId="641AD6D9" w14:textId="77777777" w:rsidR="00000000" w:rsidRDefault="00603ABA">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4B12A28" w14:textId="77777777" w:rsidR="00000000" w:rsidRDefault="00603ABA">
            <w:pPr>
              <w:pStyle w:val="HTML"/>
              <w:bidi/>
              <w:rPr>
                <w:color w:val="000000"/>
                <w:rtl/>
              </w:rPr>
            </w:pPr>
            <w:r>
              <w:rPr>
                <w:rFonts w:ascii="Arial" w:hAnsi="Arial" w:cs="Arial"/>
                <w:color w:val="000000"/>
                <w:sz w:val="21"/>
                <w:szCs w:val="21"/>
                <w:rtl/>
              </w:rPr>
              <w:t>819 - החשמונאים 7</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4BAB2CE1" w14:textId="77777777" w:rsidR="00000000" w:rsidRDefault="00603ABA">
            <w:pPr>
              <w:rPr>
                <w:color w:val="000000"/>
                <w:rtl/>
              </w:rPr>
            </w:pPr>
          </w:p>
        </w:tc>
      </w:tr>
      <w:tr w:rsidR="00000000" w14:paraId="2A10FA47"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F7B4F32" w14:textId="77777777" w:rsidR="00000000" w:rsidRDefault="00603ABA">
            <w:pPr>
              <w:rPr>
                <w:rFonts w:eastAsia="Times New Roman"/>
                <w:color w:val="000000"/>
                <w:sz w:val="21"/>
                <w:szCs w:val="21"/>
              </w:rPr>
            </w:pPr>
            <w:r>
              <w:rPr>
                <w:rFonts w:eastAsia="Times New Roman"/>
                <w:color w:val="000000"/>
                <w:sz w:val="21"/>
                <w:szCs w:val="21"/>
                <w:rtl/>
              </w:rPr>
              <w:t>25/31/34</w:t>
            </w:r>
          </w:p>
        </w:tc>
        <w:tc>
          <w:tcPr>
            <w:tcW w:w="0" w:type="auto"/>
            <w:tcBorders>
              <w:top w:val="single" w:sz="6" w:space="0" w:color="BDBDBD"/>
              <w:left w:val="single" w:sz="6" w:space="0" w:color="BDBDBD"/>
              <w:bottom w:val="single" w:sz="6" w:space="0" w:color="BDBDBD"/>
              <w:right w:val="single" w:sz="6" w:space="0" w:color="BDBDBD"/>
            </w:tcBorders>
            <w:hideMark/>
          </w:tcPr>
          <w:p w14:paraId="389A2D52" w14:textId="77777777" w:rsidR="00000000" w:rsidRDefault="00603ABA">
            <w:pPr>
              <w:rPr>
                <w:rFonts w:eastAsia="Times New Roman"/>
                <w:color w:val="000000"/>
                <w:sz w:val="21"/>
                <w:szCs w:val="21"/>
                <w:rtl/>
              </w:rPr>
            </w:pPr>
            <w:r>
              <w:rPr>
                <w:rFonts w:eastAsia="Times New Roman"/>
                <w:color w:val="000000"/>
                <w:sz w:val="21"/>
                <w:szCs w:val="21"/>
                <w:rtl/>
              </w:rPr>
              <w:t>בקשת תושבת להצבת עמודונים למניעת חניה בכניסה לבניין ברח' בלפור 9, מצ"ב תמונות</w:t>
            </w:r>
            <w:r>
              <w:rPr>
                <w:rFonts w:eastAsia="Times New Roman"/>
                <w:color w:val="000000"/>
                <w:sz w:val="21"/>
                <w:szCs w:val="21"/>
                <w:rtl/>
              </w:rPr>
              <w:t xml:space="preserve"> ופניות למוקד (111846, 112749, 113230 ועוד). הרחוב עלה פעמים רבות בשנים האחרונות בעקבות בעיות החניה ברחוב ולאחר תכנית מסודרת.</w:t>
            </w:r>
          </w:p>
        </w:tc>
        <w:tc>
          <w:tcPr>
            <w:tcW w:w="0" w:type="auto"/>
            <w:tcBorders>
              <w:top w:val="single" w:sz="6" w:space="0" w:color="BDBDBD"/>
              <w:left w:val="single" w:sz="6" w:space="0" w:color="BDBDBD"/>
              <w:bottom w:val="single" w:sz="6" w:space="0" w:color="BDBDBD"/>
              <w:right w:val="single" w:sz="6" w:space="0" w:color="BDBDBD"/>
            </w:tcBorders>
            <w:hideMark/>
          </w:tcPr>
          <w:p w14:paraId="0DC9876C" w14:textId="77777777" w:rsidR="00000000" w:rsidRDefault="00603ABA">
            <w:pPr>
              <w:rPr>
                <w:rFonts w:eastAsia="Times New Roman"/>
                <w:color w:val="000000"/>
                <w:sz w:val="21"/>
                <w:szCs w:val="21"/>
                <w:rtl/>
              </w:rPr>
            </w:pPr>
            <w:r>
              <w:rPr>
                <w:rFonts w:eastAsia="Times New Roman"/>
                <w:color w:val="000000"/>
                <w:sz w:val="21"/>
                <w:szCs w:val="21"/>
                <w:rtl/>
              </w:rPr>
              <w:t>הועדה מאשרת סימון תא חניה המגדיר גבולות ברורים לחניה במקום. לא מומלץ התקנת עמודי חסימה ברוחב המיסעה.</w:t>
            </w:r>
          </w:p>
        </w:tc>
        <w:tc>
          <w:tcPr>
            <w:tcW w:w="0" w:type="auto"/>
            <w:tcBorders>
              <w:top w:val="single" w:sz="6" w:space="0" w:color="BDBDBD"/>
              <w:left w:val="single" w:sz="6" w:space="0" w:color="BDBDBD"/>
              <w:bottom w:val="single" w:sz="6" w:space="0" w:color="BDBDBD"/>
              <w:right w:val="single" w:sz="6" w:space="0" w:color="BDBDBD"/>
            </w:tcBorders>
            <w:hideMark/>
          </w:tcPr>
          <w:p w14:paraId="075CEB8A" w14:textId="77777777" w:rsidR="00000000" w:rsidRDefault="00603ABA">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12C4D48B" w14:textId="77777777" w:rsidR="00000000" w:rsidRDefault="00603ABA">
            <w:pPr>
              <w:pStyle w:val="HTML"/>
              <w:bidi/>
              <w:rPr>
                <w:color w:val="000000"/>
                <w:rtl/>
              </w:rPr>
            </w:pPr>
            <w:r>
              <w:rPr>
                <w:rFonts w:ascii="Arial" w:hAnsi="Arial" w:cs="Arial"/>
                <w:color w:val="000000"/>
                <w:sz w:val="21"/>
                <w:szCs w:val="21"/>
                <w:rtl/>
              </w:rPr>
              <w:t xml:space="preserve">819 - בלפור </w:t>
            </w:r>
            <w:r>
              <w:rPr>
                <w:rFonts w:ascii="Arial" w:hAnsi="Arial" w:cs="Arial"/>
                <w:color w:val="000000"/>
                <w:sz w:val="21"/>
                <w:szCs w:val="21"/>
                <w:rtl/>
              </w:rPr>
              <w:t>9</w:t>
            </w:r>
          </w:p>
        </w:tc>
        <w:tc>
          <w:tcPr>
            <w:tcW w:w="0" w:type="auto"/>
            <w:tcBorders>
              <w:top w:val="single" w:sz="6" w:space="0" w:color="BDBDBD"/>
              <w:left w:val="single" w:sz="6" w:space="0" w:color="BDBDBD"/>
              <w:bottom w:val="single" w:sz="6" w:space="0" w:color="BDBDBD"/>
              <w:right w:val="single" w:sz="6" w:space="0" w:color="BDBDBD"/>
            </w:tcBorders>
            <w:hideMark/>
          </w:tcPr>
          <w:p w14:paraId="241A8FF2" w14:textId="77777777" w:rsidR="00000000" w:rsidRDefault="00603ABA">
            <w:pPr>
              <w:rPr>
                <w:color w:val="000000"/>
                <w:rtl/>
              </w:rPr>
            </w:pPr>
          </w:p>
        </w:tc>
      </w:tr>
      <w:tr w:rsidR="00000000" w14:paraId="2945945D"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85E3495" w14:textId="77777777" w:rsidR="00000000" w:rsidRDefault="00603ABA">
            <w:pPr>
              <w:rPr>
                <w:rFonts w:eastAsia="Times New Roman"/>
                <w:color w:val="000000"/>
                <w:sz w:val="21"/>
                <w:szCs w:val="21"/>
              </w:rPr>
            </w:pPr>
            <w:r>
              <w:rPr>
                <w:rFonts w:eastAsia="Times New Roman"/>
                <w:color w:val="000000"/>
                <w:sz w:val="21"/>
                <w:szCs w:val="21"/>
                <w:rtl/>
              </w:rPr>
              <w:t>2</w:t>
            </w:r>
            <w:r>
              <w:rPr>
                <w:rFonts w:eastAsia="Times New Roman"/>
                <w:color w:val="000000"/>
                <w:sz w:val="21"/>
                <w:szCs w:val="21"/>
                <w:rtl/>
              </w:rPr>
              <w:t>5/31/35</w:t>
            </w:r>
          </w:p>
        </w:tc>
        <w:tc>
          <w:tcPr>
            <w:tcW w:w="0" w:type="auto"/>
            <w:tcBorders>
              <w:top w:val="single" w:sz="6" w:space="0" w:color="BDBDBD"/>
              <w:left w:val="single" w:sz="6" w:space="0" w:color="BDBDBD"/>
              <w:bottom w:val="single" w:sz="6" w:space="0" w:color="BDBDBD"/>
              <w:right w:val="single" w:sz="6" w:space="0" w:color="BDBDBD"/>
            </w:tcBorders>
            <w:hideMark/>
          </w:tcPr>
          <w:p w14:paraId="01141A37" w14:textId="77777777" w:rsidR="00000000" w:rsidRDefault="00603ABA">
            <w:pPr>
              <w:rPr>
                <w:rFonts w:eastAsia="Times New Roman"/>
                <w:color w:val="000000"/>
                <w:sz w:val="21"/>
                <w:szCs w:val="21"/>
                <w:rtl/>
              </w:rPr>
            </w:pPr>
            <w:r>
              <w:rPr>
                <w:rFonts w:eastAsia="Times New Roman"/>
                <w:color w:val="000000"/>
                <w:sz w:val="21"/>
                <w:szCs w:val="21"/>
                <w:rtl/>
              </w:rPr>
              <w:t xml:space="preserve">בקשת תושבים בעקבות חסימות חוזרות (מצ"ב תמונות) של כניסה לבית ברח' משה שפירא 34 ב' להציב עמודון למניעת החסימה. לטענתו אין להם אפשרות להוציא עגלה/ אופנוע וכד' וקיימות פניות במוקד. </w:t>
            </w:r>
          </w:p>
        </w:tc>
        <w:tc>
          <w:tcPr>
            <w:tcW w:w="0" w:type="auto"/>
            <w:tcBorders>
              <w:top w:val="single" w:sz="6" w:space="0" w:color="BDBDBD"/>
              <w:left w:val="single" w:sz="6" w:space="0" w:color="BDBDBD"/>
              <w:bottom w:val="single" w:sz="6" w:space="0" w:color="BDBDBD"/>
              <w:right w:val="single" w:sz="6" w:space="0" w:color="BDBDBD"/>
            </w:tcBorders>
            <w:hideMark/>
          </w:tcPr>
          <w:p w14:paraId="7B3E5A89"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 בכניסה לבית</w:t>
            </w:r>
          </w:p>
        </w:tc>
        <w:tc>
          <w:tcPr>
            <w:tcW w:w="0" w:type="auto"/>
            <w:tcBorders>
              <w:top w:val="single" w:sz="6" w:space="0" w:color="BDBDBD"/>
              <w:left w:val="single" w:sz="6" w:space="0" w:color="BDBDBD"/>
              <w:bottom w:val="single" w:sz="6" w:space="0" w:color="BDBDBD"/>
              <w:right w:val="single" w:sz="6" w:space="0" w:color="BDBDBD"/>
            </w:tcBorders>
            <w:hideMark/>
          </w:tcPr>
          <w:p w14:paraId="22244092"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3CDD75C" w14:textId="77777777" w:rsidR="00000000" w:rsidRDefault="00603ABA">
            <w:pPr>
              <w:pStyle w:val="HTML"/>
              <w:bidi/>
              <w:rPr>
                <w:color w:val="000000"/>
                <w:rtl/>
              </w:rPr>
            </w:pPr>
            <w:r>
              <w:rPr>
                <w:rFonts w:ascii="Arial" w:hAnsi="Arial" w:cs="Arial"/>
                <w:color w:val="000000"/>
                <w:sz w:val="21"/>
                <w:szCs w:val="21"/>
                <w:rtl/>
              </w:rPr>
              <w:t>149 - שפירא משה 3</w:t>
            </w:r>
            <w:r>
              <w:rPr>
                <w:rFonts w:ascii="Arial" w:hAnsi="Arial" w:cs="Arial"/>
                <w:color w:val="000000"/>
                <w:sz w:val="21"/>
                <w:szCs w:val="21"/>
                <w:rtl/>
              </w:rPr>
              <w:t>6</w:t>
            </w:r>
          </w:p>
        </w:tc>
        <w:tc>
          <w:tcPr>
            <w:tcW w:w="0" w:type="auto"/>
            <w:tcBorders>
              <w:top w:val="single" w:sz="6" w:space="0" w:color="BDBDBD"/>
              <w:left w:val="single" w:sz="6" w:space="0" w:color="BDBDBD"/>
              <w:bottom w:val="single" w:sz="6" w:space="0" w:color="BDBDBD"/>
              <w:right w:val="single" w:sz="6" w:space="0" w:color="BDBDBD"/>
            </w:tcBorders>
            <w:hideMark/>
          </w:tcPr>
          <w:p w14:paraId="6ACBD8B5" w14:textId="77777777" w:rsidR="00000000" w:rsidRDefault="00603ABA">
            <w:pPr>
              <w:rPr>
                <w:color w:val="000000"/>
                <w:rtl/>
              </w:rPr>
            </w:pPr>
          </w:p>
        </w:tc>
      </w:tr>
      <w:tr w:rsidR="00000000" w14:paraId="63704216"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D5969F5" w14:textId="77777777" w:rsidR="00000000" w:rsidRDefault="00603ABA">
            <w:pPr>
              <w:rPr>
                <w:rFonts w:eastAsia="Times New Roman"/>
                <w:color w:val="000000"/>
                <w:sz w:val="21"/>
                <w:szCs w:val="21"/>
              </w:rPr>
            </w:pPr>
            <w:r>
              <w:rPr>
                <w:rFonts w:eastAsia="Times New Roman"/>
                <w:color w:val="000000"/>
                <w:sz w:val="21"/>
                <w:szCs w:val="21"/>
                <w:rtl/>
              </w:rPr>
              <w:t>25/31/36</w:t>
            </w:r>
          </w:p>
        </w:tc>
        <w:tc>
          <w:tcPr>
            <w:tcW w:w="0" w:type="auto"/>
            <w:tcBorders>
              <w:top w:val="single" w:sz="6" w:space="0" w:color="BDBDBD"/>
              <w:left w:val="single" w:sz="6" w:space="0" w:color="BDBDBD"/>
              <w:bottom w:val="single" w:sz="6" w:space="0" w:color="BDBDBD"/>
              <w:right w:val="single" w:sz="6" w:space="0" w:color="BDBDBD"/>
            </w:tcBorders>
            <w:hideMark/>
          </w:tcPr>
          <w:p w14:paraId="1A42C25C" w14:textId="77777777" w:rsidR="00000000" w:rsidRDefault="00603ABA">
            <w:pPr>
              <w:rPr>
                <w:rFonts w:eastAsia="Times New Roman"/>
                <w:color w:val="000000"/>
                <w:sz w:val="21"/>
                <w:szCs w:val="21"/>
                <w:rtl/>
              </w:rPr>
            </w:pPr>
            <w:r>
              <w:rPr>
                <w:rFonts w:eastAsia="Times New Roman"/>
                <w:color w:val="000000"/>
                <w:sz w:val="21"/>
                <w:szCs w:val="21"/>
                <w:rtl/>
              </w:rPr>
              <w:t>בקשת תושב לחניית 2 גלגלים על המדרכה ברח' אלי עטייה בעקבות צפיפות (רחוב ללא מוצא) או מציאת פיתרון אחר</w:t>
            </w:r>
          </w:p>
        </w:tc>
        <w:tc>
          <w:tcPr>
            <w:tcW w:w="0" w:type="auto"/>
            <w:tcBorders>
              <w:top w:val="single" w:sz="6" w:space="0" w:color="BDBDBD"/>
              <w:left w:val="single" w:sz="6" w:space="0" w:color="BDBDBD"/>
              <w:bottom w:val="single" w:sz="6" w:space="0" w:color="BDBDBD"/>
              <w:right w:val="single" w:sz="6" w:space="0" w:color="BDBDBD"/>
            </w:tcBorders>
            <w:hideMark/>
          </w:tcPr>
          <w:p w14:paraId="0E26FBB2"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 בבניגוד לחוות דעת מהנדסת תנועה</w:t>
            </w:r>
          </w:p>
        </w:tc>
        <w:tc>
          <w:tcPr>
            <w:tcW w:w="0" w:type="auto"/>
            <w:tcBorders>
              <w:top w:val="single" w:sz="6" w:space="0" w:color="BDBDBD"/>
              <w:left w:val="single" w:sz="6" w:space="0" w:color="BDBDBD"/>
              <w:bottom w:val="single" w:sz="6" w:space="0" w:color="BDBDBD"/>
              <w:right w:val="single" w:sz="6" w:space="0" w:color="BDBDBD"/>
            </w:tcBorders>
            <w:hideMark/>
          </w:tcPr>
          <w:p w14:paraId="08929EF4"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7BE8AE75"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2879CB12" w14:textId="77777777" w:rsidR="00000000" w:rsidRDefault="00603ABA">
            <w:pPr>
              <w:rPr>
                <w:rFonts w:eastAsia="Times New Roman"/>
                <w:sz w:val="20"/>
                <w:szCs w:val="20"/>
              </w:rPr>
            </w:pPr>
          </w:p>
        </w:tc>
      </w:tr>
      <w:tr w:rsidR="00000000" w14:paraId="53482B7C"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4A429F2" w14:textId="77777777" w:rsidR="00000000" w:rsidRDefault="00603ABA">
            <w:pPr>
              <w:rPr>
                <w:rFonts w:eastAsia="Times New Roman"/>
                <w:color w:val="000000"/>
                <w:sz w:val="21"/>
                <w:szCs w:val="21"/>
              </w:rPr>
            </w:pPr>
            <w:r>
              <w:rPr>
                <w:rFonts w:eastAsia="Times New Roman"/>
                <w:color w:val="000000"/>
                <w:sz w:val="21"/>
                <w:szCs w:val="21"/>
                <w:rtl/>
              </w:rPr>
              <w:lastRenderedPageBreak/>
              <w:t>25/31/37</w:t>
            </w:r>
          </w:p>
        </w:tc>
        <w:tc>
          <w:tcPr>
            <w:tcW w:w="0" w:type="auto"/>
            <w:tcBorders>
              <w:top w:val="single" w:sz="6" w:space="0" w:color="BDBDBD"/>
              <w:left w:val="single" w:sz="6" w:space="0" w:color="BDBDBD"/>
              <w:bottom w:val="single" w:sz="6" w:space="0" w:color="BDBDBD"/>
              <w:right w:val="single" w:sz="6" w:space="0" w:color="BDBDBD"/>
            </w:tcBorders>
            <w:hideMark/>
          </w:tcPr>
          <w:p w14:paraId="08EA0E98" w14:textId="77777777" w:rsidR="00000000" w:rsidRDefault="00603ABA">
            <w:pPr>
              <w:rPr>
                <w:rFonts w:eastAsia="Times New Roman"/>
                <w:color w:val="000000"/>
                <w:sz w:val="21"/>
                <w:szCs w:val="21"/>
                <w:rtl/>
              </w:rPr>
            </w:pPr>
            <w:r>
              <w:rPr>
                <w:rFonts w:eastAsia="Times New Roman"/>
                <w:color w:val="000000"/>
                <w:sz w:val="21"/>
                <w:szCs w:val="21"/>
                <w:rtl/>
              </w:rPr>
              <w:t>בקשת תושבת להצבת תמרור איסור חניה לרכב כבד ברח' איתמר בן אב"י, לטענתה בעקבות מצוקת חניה ברחוב</w:t>
            </w:r>
          </w:p>
        </w:tc>
        <w:tc>
          <w:tcPr>
            <w:tcW w:w="0" w:type="auto"/>
            <w:tcBorders>
              <w:top w:val="single" w:sz="6" w:space="0" w:color="BDBDBD"/>
              <w:left w:val="single" w:sz="6" w:space="0" w:color="BDBDBD"/>
              <w:bottom w:val="single" w:sz="6" w:space="0" w:color="BDBDBD"/>
              <w:right w:val="single" w:sz="6" w:space="0" w:color="BDBDBD"/>
            </w:tcBorders>
            <w:hideMark/>
          </w:tcPr>
          <w:p w14:paraId="163EA35B"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 בקטע בן יהודה - שד' בנימין בשל עבודות במקום.</w:t>
            </w:r>
          </w:p>
        </w:tc>
        <w:tc>
          <w:tcPr>
            <w:tcW w:w="0" w:type="auto"/>
            <w:tcBorders>
              <w:top w:val="single" w:sz="6" w:space="0" w:color="BDBDBD"/>
              <w:left w:val="single" w:sz="6" w:space="0" w:color="BDBDBD"/>
              <w:bottom w:val="single" w:sz="6" w:space="0" w:color="BDBDBD"/>
              <w:right w:val="single" w:sz="6" w:space="0" w:color="BDBDBD"/>
            </w:tcBorders>
            <w:hideMark/>
          </w:tcPr>
          <w:p w14:paraId="7C0D8E21"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2F129168"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שד בן אב"י 28</w:t>
            </w:r>
          </w:p>
          <w:p w14:paraId="766121B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0D750872">
                <v:rect id="_x0000_i1086" style="width:0;height:1.5pt" o:hralign="center" o:hrstd="t" o:hr="t" fillcolor="#a0a0a0" stroked="f"/>
              </w:pict>
            </w:r>
          </w:p>
          <w:p w14:paraId="075748A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שד בן אב"י 28</w:t>
            </w:r>
          </w:p>
          <w:p w14:paraId="3A8A896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לרכב שמשקלו הכ</w:t>
            </w:r>
            <w:r>
              <w:rPr>
                <w:rFonts w:ascii="Arial" w:hAnsi="Arial" w:cs="Arial"/>
                <w:color w:val="000000"/>
                <w:sz w:val="21"/>
                <w:szCs w:val="21"/>
                <w:rtl/>
              </w:rPr>
              <w:t>ולל מעל 4 טון החל משעה 19:00 עד 7:00 למחרת</w:t>
            </w:r>
          </w:p>
          <w:p w14:paraId="6FC7103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DD1C0FF">
                <v:rect id="_x0000_i1087" style="width:0;height:1.5pt" o:hralign="center" o:hrstd="t" o:hr="t" fillcolor="#a0a0a0" stroked="f"/>
              </w:pict>
            </w:r>
          </w:p>
          <w:p w14:paraId="42C6AE6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שד בן אב"י 49</w:t>
            </w:r>
          </w:p>
          <w:p w14:paraId="5B1C9E5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2E5F0B2">
                <v:rect id="_x0000_i1088" style="width:0;height:1.5pt" o:hralign="center" o:hrstd="t" o:hr="t" fillcolor="#a0a0a0" stroked="f"/>
              </w:pict>
            </w:r>
          </w:p>
          <w:p w14:paraId="73F29CE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שד בן אב"י 49</w:t>
            </w:r>
          </w:p>
          <w:p w14:paraId="3D7975ED" w14:textId="77777777" w:rsidR="00000000" w:rsidRDefault="00603ABA">
            <w:pPr>
              <w:pStyle w:val="HTML"/>
              <w:bidi/>
              <w:rPr>
                <w:color w:val="000000"/>
                <w:rtl/>
              </w:rPr>
            </w:pPr>
            <w:r>
              <w:rPr>
                <w:rFonts w:ascii="Arial" w:hAnsi="Arial" w:cs="Arial"/>
                <w:color w:val="000000"/>
                <w:sz w:val="21"/>
                <w:szCs w:val="21"/>
                <w:rtl/>
              </w:rPr>
              <w:t>לרכב שמשקלו הכולל מעל 4 טון החל משעה 19:00 עד 07:00 למחר</w:t>
            </w:r>
            <w:r>
              <w:rPr>
                <w:rFonts w:ascii="Arial" w:hAnsi="Arial" w:cs="Arial"/>
                <w:color w:val="000000"/>
                <w:sz w:val="21"/>
                <w:szCs w:val="21"/>
                <w:rtl/>
              </w:rPr>
              <w:t>ת</w:t>
            </w:r>
          </w:p>
        </w:tc>
        <w:tc>
          <w:tcPr>
            <w:tcW w:w="0" w:type="auto"/>
            <w:tcBorders>
              <w:top w:val="single" w:sz="6" w:space="0" w:color="BDBDBD"/>
              <w:left w:val="single" w:sz="6" w:space="0" w:color="BDBDBD"/>
              <w:bottom w:val="single" w:sz="6" w:space="0" w:color="BDBDBD"/>
              <w:right w:val="single" w:sz="6" w:space="0" w:color="BDBDBD"/>
            </w:tcBorders>
            <w:hideMark/>
          </w:tcPr>
          <w:p w14:paraId="77ADC74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נשק וסע - שד בן אב"י 28</w:t>
            </w:r>
          </w:p>
          <w:p w14:paraId="60C217B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A4FB261">
                <v:rect id="_x0000_i1089" style="width:0;height:1.5pt" o:hralign="center" o:hrstd="t" o:hr="t" fillcolor="#a0a0a0" stroked="f"/>
              </w:pict>
            </w:r>
          </w:p>
          <w:p w14:paraId="1115120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שד בן אב"י 28  בתוקף בימים א'-ו'</w:t>
            </w:r>
          </w:p>
          <w:p w14:paraId="7060D5F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משעה 07:30 עד 08:30</w:t>
            </w:r>
          </w:p>
          <w:p w14:paraId="4DFCDBD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משעה 12:00 עד 13:15</w:t>
            </w:r>
          </w:p>
          <w:p w14:paraId="7889A33C" w14:textId="77777777" w:rsidR="00000000" w:rsidRDefault="00603ABA">
            <w:pPr>
              <w:pStyle w:val="HTML"/>
              <w:bidi/>
              <w:rPr>
                <w:color w:val="000000"/>
                <w:rtl/>
              </w:rPr>
            </w:pPr>
            <w:r>
              <w:rPr>
                <w:rFonts w:ascii="Arial" w:hAnsi="Arial" w:cs="Arial"/>
                <w:color w:val="000000"/>
                <w:sz w:val="21"/>
                <w:szCs w:val="21"/>
                <w:rtl/>
              </w:rPr>
              <w:t>פרט להורדה/ העלאת נוסעים בימי הלימודים בלבד</w:t>
            </w:r>
            <w:r>
              <w:rPr>
                <w:rFonts w:ascii="Arial" w:hAnsi="Arial" w:cs="Arial"/>
                <w:color w:val="000000"/>
                <w:sz w:val="21"/>
                <w:szCs w:val="21"/>
                <w:rtl/>
              </w:rPr>
              <w:t>.</w:t>
            </w:r>
          </w:p>
        </w:tc>
      </w:tr>
      <w:tr w:rsidR="00000000" w14:paraId="3A70D42D"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2B90319" w14:textId="77777777" w:rsidR="00000000" w:rsidRDefault="00603ABA">
            <w:pPr>
              <w:rPr>
                <w:rFonts w:eastAsia="Times New Roman"/>
                <w:color w:val="000000"/>
                <w:sz w:val="21"/>
                <w:szCs w:val="21"/>
                <w:rtl/>
              </w:rPr>
            </w:pPr>
            <w:r>
              <w:rPr>
                <w:rFonts w:eastAsia="Times New Roman"/>
                <w:color w:val="000000"/>
                <w:sz w:val="21"/>
                <w:szCs w:val="21"/>
                <w:rtl/>
              </w:rPr>
              <w:t>25/31/38</w:t>
            </w:r>
          </w:p>
        </w:tc>
        <w:tc>
          <w:tcPr>
            <w:tcW w:w="0" w:type="auto"/>
            <w:tcBorders>
              <w:top w:val="single" w:sz="6" w:space="0" w:color="BDBDBD"/>
              <w:left w:val="single" w:sz="6" w:space="0" w:color="BDBDBD"/>
              <w:bottom w:val="single" w:sz="6" w:space="0" w:color="BDBDBD"/>
              <w:right w:val="single" w:sz="6" w:space="0" w:color="BDBDBD"/>
            </w:tcBorders>
            <w:hideMark/>
          </w:tcPr>
          <w:p w14:paraId="5EB8A1C2" w14:textId="77777777" w:rsidR="00000000" w:rsidRDefault="00603ABA">
            <w:pPr>
              <w:rPr>
                <w:rFonts w:eastAsia="Times New Roman"/>
                <w:color w:val="000000"/>
                <w:sz w:val="21"/>
                <w:szCs w:val="21"/>
                <w:rtl/>
              </w:rPr>
            </w:pPr>
            <w:r>
              <w:rPr>
                <w:rFonts w:eastAsia="Times New Roman"/>
                <w:color w:val="000000"/>
                <w:sz w:val="21"/>
                <w:szCs w:val="21"/>
                <w:rtl/>
              </w:rPr>
              <w:t>בקשת גבריאל לוטן מהנדסים לאשר תכנית תנועה קרית יהלום מגרש 29 מס' פרוייקט 744 מתאריך 29/07/25</w:t>
            </w:r>
          </w:p>
        </w:tc>
        <w:tc>
          <w:tcPr>
            <w:tcW w:w="0" w:type="auto"/>
            <w:tcBorders>
              <w:top w:val="single" w:sz="6" w:space="0" w:color="BDBDBD"/>
              <w:left w:val="single" w:sz="6" w:space="0" w:color="BDBDBD"/>
              <w:bottom w:val="single" w:sz="6" w:space="0" w:color="BDBDBD"/>
              <w:right w:val="single" w:sz="6" w:space="0" w:color="BDBDBD"/>
            </w:tcBorders>
            <w:hideMark/>
          </w:tcPr>
          <w:p w14:paraId="6C227AD9"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1CFBBD7"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965D4E4"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72A4E1A1" w14:textId="77777777" w:rsidR="00000000" w:rsidRDefault="00603ABA">
            <w:pPr>
              <w:rPr>
                <w:rFonts w:eastAsia="Times New Roman"/>
                <w:sz w:val="20"/>
                <w:szCs w:val="20"/>
              </w:rPr>
            </w:pPr>
          </w:p>
        </w:tc>
      </w:tr>
      <w:tr w:rsidR="00000000" w14:paraId="6E5532B0"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5889166" w14:textId="77777777" w:rsidR="00000000" w:rsidRDefault="00603ABA">
            <w:pPr>
              <w:rPr>
                <w:rFonts w:eastAsia="Times New Roman"/>
                <w:color w:val="000000"/>
                <w:sz w:val="21"/>
                <w:szCs w:val="21"/>
              </w:rPr>
            </w:pPr>
            <w:r>
              <w:rPr>
                <w:rFonts w:eastAsia="Times New Roman"/>
                <w:color w:val="000000"/>
                <w:sz w:val="21"/>
                <w:szCs w:val="21"/>
                <w:rtl/>
              </w:rPr>
              <w:t>25/31/39</w:t>
            </w:r>
          </w:p>
        </w:tc>
        <w:tc>
          <w:tcPr>
            <w:tcW w:w="0" w:type="auto"/>
            <w:tcBorders>
              <w:top w:val="single" w:sz="6" w:space="0" w:color="BDBDBD"/>
              <w:left w:val="single" w:sz="6" w:space="0" w:color="BDBDBD"/>
              <w:bottom w:val="single" w:sz="6" w:space="0" w:color="BDBDBD"/>
              <w:right w:val="single" w:sz="6" w:space="0" w:color="BDBDBD"/>
            </w:tcBorders>
            <w:hideMark/>
          </w:tcPr>
          <w:p w14:paraId="333EC1BC" w14:textId="77777777" w:rsidR="00000000" w:rsidRDefault="00603ABA">
            <w:pPr>
              <w:rPr>
                <w:rFonts w:eastAsia="Times New Roman"/>
                <w:color w:val="000000"/>
                <w:sz w:val="21"/>
                <w:szCs w:val="21"/>
                <w:rtl/>
              </w:rPr>
            </w:pPr>
            <w:r>
              <w:rPr>
                <w:rFonts w:eastAsia="Times New Roman"/>
                <w:color w:val="000000"/>
                <w:sz w:val="21"/>
                <w:szCs w:val="21"/>
                <w:rtl/>
              </w:rPr>
              <w:t xml:space="preserve">בקשת חל"ת לאשר תכנית תנועה מלונאות עיר ימים חניונים חוף פולג תכנית מס </w:t>
            </w:r>
            <w:r>
              <w:rPr>
                <w:rFonts w:eastAsia="Times New Roman"/>
                <w:color w:val="000000"/>
                <w:sz w:val="21"/>
                <w:szCs w:val="21"/>
              </w:rPr>
              <w:t>PGL-TR-NTN-3402-DD-2001</w:t>
            </w:r>
            <w:r>
              <w:rPr>
                <w:rFonts w:eastAsia="Times New Roman"/>
                <w:color w:val="000000"/>
                <w:sz w:val="21"/>
                <w:szCs w:val="21"/>
                <w:rtl/>
              </w:rPr>
              <w:t xml:space="preserve"> ותוכנית מס' </w:t>
            </w:r>
            <w:r>
              <w:rPr>
                <w:rFonts w:eastAsia="Times New Roman"/>
                <w:color w:val="000000"/>
                <w:sz w:val="21"/>
                <w:szCs w:val="21"/>
              </w:rPr>
              <w:t>PGL-TR-NTN-3402-DD</w:t>
            </w:r>
            <w:r>
              <w:rPr>
                <w:rFonts w:eastAsia="Times New Roman"/>
                <w:color w:val="000000"/>
                <w:sz w:val="21"/>
                <w:szCs w:val="21"/>
              </w:rPr>
              <w:t>-2002</w:t>
            </w:r>
            <w:r>
              <w:rPr>
                <w:rFonts w:eastAsia="Times New Roman"/>
                <w:color w:val="000000"/>
                <w:sz w:val="21"/>
                <w:szCs w:val="21"/>
                <w:rtl/>
              </w:rPr>
              <w:t xml:space="preserve"> מעודכנת לתאריך 22.06.25 </w:t>
            </w:r>
          </w:p>
        </w:tc>
        <w:tc>
          <w:tcPr>
            <w:tcW w:w="0" w:type="auto"/>
            <w:tcBorders>
              <w:top w:val="single" w:sz="6" w:space="0" w:color="BDBDBD"/>
              <w:left w:val="single" w:sz="6" w:space="0" w:color="BDBDBD"/>
              <w:bottom w:val="single" w:sz="6" w:space="0" w:color="BDBDBD"/>
              <w:right w:val="single" w:sz="6" w:space="0" w:color="BDBDBD"/>
            </w:tcBorders>
            <w:hideMark/>
          </w:tcPr>
          <w:p w14:paraId="099B0E4F"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 בכפוף לשינוי הצרחת רצועת גינון בין שביל אופניים למדרכה והוספת תמרורי 439 מעל רכב לנכים גבוה הכולל מלל של "לרכב עם מעלון ומתקן הרמה"</w:t>
            </w:r>
          </w:p>
        </w:tc>
        <w:tc>
          <w:tcPr>
            <w:tcW w:w="0" w:type="auto"/>
            <w:tcBorders>
              <w:top w:val="single" w:sz="6" w:space="0" w:color="BDBDBD"/>
              <w:left w:val="single" w:sz="6" w:space="0" w:color="BDBDBD"/>
              <w:bottom w:val="single" w:sz="6" w:space="0" w:color="BDBDBD"/>
              <w:right w:val="single" w:sz="6" w:space="0" w:color="BDBDBD"/>
            </w:tcBorders>
            <w:hideMark/>
          </w:tcPr>
          <w:p w14:paraId="1C80AB57"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F39FCC1"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EA22AEA" w14:textId="77777777" w:rsidR="00000000" w:rsidRDefault="00603ABA">
            <w:pPr>
              <w:rPr>
                <w:rFonts w:eastAsia="Times New Roman"/>
                <w:sz w:val="20"/>
                <w:szCs w:val="20"/>
              </w:rPr>
            </w:pPr>
          </w:p>
        </w:tc>
      </w:tr>
      <w:tr w:rsidR="00000000" w14:paraId="28A1C952"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5586886A" w14:textId="77777777" w:rsidR="00000000" w:rsidRDefault="00603ABA">
            <w:pPr>
              <w:rPr>
                <w:rFonts w:eastAsia="Times New Roman"/>
                <w:color w:val="000000"/>
                <w:sz w:val="21"/>
                <w:szCs w:val="21"/>
              </w:rPr>
            </w:pPr>
            <w:r>
              <w:rPr>
                <w:rFonts w:eastAsia="Times New Roman"/>
                <w:color w:val="000000"/>
                <w:sz w:val="21"/>
                <w:szCs w:val="21"/>
                <w:rtl/>
              </w:rPr>
              <w:t>25/31/40</w:t>
            </w:r>
          </w:p>
        </w:tc>
        <w:tc>
          <w:tcPr>
            <w:tcW w:w="0" w:type="auto"/>
            <w:tcBorders>
              <w:top w:val="single" w:sz="6" w:space="0" w:color="BDBDBD"/>
              <w:left w:val="single" w:sz="6" w:space="0" w:color="BDBDBD"/>
              <w:bottom w:val="single" w:sz="6" w:space="0" w:color="BDBDBD"/>
              <w:right w:val="single" w:sz="6" w:space="0" w:color="BDBDBD"/>
            </w:tcBorders>
            <w:hideMark/>
          </w:tcPr>
          <w:p w14:paraId="252C3BBA" w14:textId="77777777" w:rsidR="00000000" w:rsidRDefault="00603ABA">
            <w:pPr>
              <w:rPr>
                <w:rFonts w:eastAsia="Times New Roman"/>
                <w:color w:val="000000"/>
                <w:sz w:val="21"/>
                <w:szCs w:val="21"/>
                <w:rtl/>
              </w:rPr>
            </w:pPr>
            <w:r>
              <w:rPr>
                <w:rFonts w:eastAsia="Times New Roman"/>
                <w:color w:val="000000"/>
                <w:sz w:val="21"/>
                <w:szCs w:val="21"/>
                <w:rtl/>
              </w:rPr>
              <w:t>בקשת מנהל מחלקת תחזוקה ולוגיסטיקה לאשר מס' רכב לחניה תפ</w:t>
            </w:r>
            <w:r>
              <w:rPr>
                <w:rFonts w:eastAsia="Times New Roman"/>
                <w:color w:val="000000"/>
                <w:sz w:val="21"/>
                <w:szCs w:val="21"/>
                <w:rtl/>
              </w:rPr>
              <w:t>עולית 11640802 ברחוב הצורן</w:t>
            </w:r>
          </w:p>
        </w:tc>
        <w:tc>
          <w:tcPr>
            <w:tcW w:w="0" w:type="auto"/>
            <w:tcBorders>
              <w:top w:val="single" w:sz="6" w:space="0" w:color="BDBDBD"/>
              <w:left w:val="single" w:sz="6" w:space="0" w:color="BDBDBD"/>
              <w:bottom w:val="single" w:sz="6" w:space="0" w:color="BDBDBD"/>
              <w:right w:val="single" w:sz="6" w:space="0" w:color="BDBDBD"/>
            </w:tcBorders>
            <w:hideMark/>
          </w:tcPr>
          <w:p w14:paraId="2CFC13A8"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D8AD9A3"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2CC389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הצורן 6</w:t>
            </w:r>
          </w:p>
          <w:p w14:paraId="5FA4457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E7B2BA6">
                <v:rect id="_x0000_i1090" style="width:0;height:1.5pt" o:hralign="center" o:hrstd="t" o:hr="t" fillcolor="#a0a0a0" stroked="f"/>
              </w:pict>
            </w:r>
          </w:p>
          <w:p w14:paraId="3C0A823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הצורן 6</w:t>
            </w:r>
          </w:p>
          <w:p w14:paraId="7A321520" w14:textId="77777777" w:rsidR="00000000" w:rsidRDefault="00603ABA">
            <w:pPr>
              <w:pStyle w:val="HTML"/>
              <w:bidi/>
              <w:rPr>
                <w:color w:val="000000"/>
                <w:rtl/>
              </w:rPr>
            </w:pPr>
            <w:r>
              <w:rPr>
                <w:rFonts w:ascii="Arial" w:hAnsi="Arial" w:cs="Arial"/>
                <w:color w:val="000000"/>
                <w:sz w:val="21"/>
                <w:szCs w:val="21"/>
                <w:rtl/>
              </w:rPr>
              <w:t>פרט לרכב תפעולי עירוני מס' 1164080</w:t>
            </w:r>
            <w:r>
              <w:rPr>
                <w:rFonts w:ascii="Arial" w:hAnsi="Arial" w:cs="Arial"/>
                <w:color w:val="000000"/>
                <w:sz w:val="21"/>
                <w:szCs w:val="21"/>
                <w:rtl/>
              </w:rPr>
              <w:t>2</w:t>
            </w:r>
          </w:p>
        </w:tc>
        <w:tc>
          <w:tcPr>
            <w:tcW w:w="0" w:type="auto"/>
            <w:tcBorders>
              <w:top w:val="single" w:sz="6" w:space="0" w:color="BDBDBD"/>
              <w:left w:val="single" w:sz="6" w:space="0" w:color="BDBDBD"/>
              <w:bottom w:val="single" w:sz="6" w:space="0" w:color="BDBDBD"/>
              <w:right w:val="single" w:sz="6" w:space="0" w:color="BDBDBD"/>
            </w:tcBorders>
            <w:hideMark/>
          </w:tcPr>
          <w:p w14:paraId="6E615FB6" w14:textId="77777777" w:rsidR="00000000" w:rsidRDefault="00603ABA">
            <w:pPr>
              <w:pStyle w:val="HTML"/>
              <w:bidi/>
              <w:rPr>
                <w:color w:val="000000"/>
                <w:rtl/>
              </w:rPr>
            </w:pPr>
            <w:r>
              <w:rPr>
                <w:rFonts w:ascii="Arial" w:hAnsi="Arial" w:cs="Arial"/>
                <w:color w:val="000000"/>
                <w:sz w:val="21"/>
                <w:szCs w:val="21"/>
                <w:rtl/>
              </w:rPr>
              <w:t>439 - הצורן 6  פרט לרכב עירוני תיפעולי</w:t>
            </w:r>
            <w:r>
              <w:rPr>
                <w:rFonts w:ascii="Arial" w:hAnsi="Arial" w:cs="Arial"/>
                <w:color w:val="000000"/>
                <w:sz w:val="21"/>
                <w:szCs w:val="21"/>
                <w:rtl/>
              </w:rPr>
              <w:t xml:space="preserve"> </w:t>
            </w:r>
          </w:p>
        </w:tc>
      </w:tr>
      <w:tr w:rsidR="00000000" w14:paraId="65B70F90"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1B52089" w14:textId="77777777" w:rsidR="00000000" w:rsidRDefault="00603ABA">
            <w:pPr>
              <w:rPr>
                <w:rFonts w:eastAsia="Times New Roman"/>
                <w:color w:val="000000"/>
                <w:sz w:val="21"/>
                <w:szCs w:val="21"/>
                <w:rtl/>
              </w:rPr>
            </w:pPr>
            <w:r>
              <w:rPr>
                <w:rFonts w:eastAsia="Times New Roman"/>
                <w:color w:val="000000"/>
                <w:sz w:val="21"/>
                <w:szCs w:val="21"/>
                <w:rtl/>
              </w:rPr>
              <w:t>25/31/41</w:t>
            </w:r>
          </w:p>
        </w:tc>
        <w:tc>
          <w:tcPr>
            <w:tcW w:w="0" w:type="auto"/>
            <w:tcBorders>
              <w:top w:val="single" w:sz="6" w:space="0" w:color="BDBDBD"/>
              <w:left w:val="single" w:sz="6" w:space="0" w:color="BDBDBD"/>
              <w:bottom w:val="single" w:sz="6" w:space="0" w:color="BDBDBD"/>
              <w:right w:val="single" w:sz="6" w:space="0" w:color="BDBDBD"/>
            </w:tcBorders>
            <w:hideMark/>
          </w:tcPr>
          <w:p w14:paraId="7CAE0820" w14:textId="77777777" w:rsidR="00000000" w:rsidRDefault="00603ABA">
            <w:pPr>
              <w:rPr>
                <w:rFonts w:eastAsia="Times New Roman"/>
                <w:color w:val="000000"/>
                <w:sz w:val="21"/>
                <w:szCs w:val="21"/>
                <w:rtl/>
              </w:rPr>
            </w:pPr>
            <w:r>
              <w:rPr>
                <w:rFonts w:eastAsia="Times New Roman"/>
                <w:color w:val="000000"/>
                <w:sz w:val="21"/>
                <w:szCs w:val="21"/>
                <w:rtl/>
              </w:rPr>
              <w:t>בקשת חבר המועצה בשם תושב לאשר שינוי ניתוב תנועה בצומת דן שומרון -האר"י , 2 נתיבים לכיוון ישר במקום נתיב אחד.</w:t>
            </w:r>
          </w:p>
        </w:tc>
        <w:tc>
          <w:tcPr>
            <w:tcW w:w="0" w:type="auto"/>
            <w:tcBorders>
              <w:top w:val="single" w:sz="6" w:space="0" w:color="BDBDBD"/>
              <w:left w:val="single" w:sz="6" w:space="0" w:color="BDBDBD"/>
              <w:bottom w:val="single" w:sz="6" w:space="0" w:color="BDBDBD"/>
              <w:right w:val="single" w:sz="6" w:space="0" w:color="BDBDBD"/>
            </w:tcBorders>
            <w:hideMark/>
          </w:tcPr>
          <w:p w14:paraId="3B7AA418" w14:textId="77777777" w:rsidR="00000000" w:rsidRDefault="00603ABA">
            <w:pPr>
              <w:rPr>
                <w:rFonts w:eastAsia="Times New Roman"/>
                <w:color w:val="000000"/>
                <w:sz w:val="21"/>
                <w:szCs w:val="21"/>
                <w:rtl/>
              </w:rPr>
            </w:pPr>
            <w:r>
              <w:rPr>
                <w:rFonts w:eastAsia="Times New Roman"/>
                <w:color w:val="000000"/>
                <w:sz w:val="21"/>
                <w:szCs w:val="21"/>
                <w:rtl/>
              </w:rPr>
              <w:t>הועדה מאשרת חוות דעת של מהנדס רמזורים בנושא זה.</w:t>
            </w:r>
          </w:p>
        </w:tc>
        <w:tc>
          <w:tcPr>
            <w:tcW w:w="0" w:type="auto"/>
            <w:tcBorders>
              <w:top w:val="single" w:sz="6" w:space="0" w:color="BDBDBD"/>
              <w:left w:val="single" w:sz="6" w:space="0" w:color="BDBDBD"/>
              <w:bottom w:val="single" w:sz="6" w:space="0" w:color="BDBDBD"/>
              <w:right w:val="single" w:sz="6" w:space="0" w:color="BDBDBD"/>
            </w:tcBorders>
            <w:hideMark/>
          </w:tcPr>
          <w:p w14:paraId="6AF5F8EB" w14:textId="77777777" w:rsidR="00000000" w:rsidRDefault="00603ABA">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795B4528"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D78FE0D" w14:textId="77777777" w:rsidR="00000000" w:rsidRDefault="00603ABA">
            <w:pPr>
              <w:rPr>
                <w:rFonts w:eastAsia="Times New Roman"/>
                <w:sz w:val="20"/>
                <w:szCs w:val="20"/>
              </w:rPr>
            </w:pPr>
          </w:p>
        </w:tc>
      </w:tr>
      <w:tr w:rsidR="00000000" w14:paraId="4E3C1E4B"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3ADCF528" w14:textId="77777777" w:rsidR="00000000" w:rsidRDefault="00603ABA">
            <w:pPr>
              <w:rPr>
                <w:rFonts w:eastAsia="Times New Roman"/>
                <w:color w:val="000000"/>
                <w:sz w:val="21"/>
                <w:szCs w:val="21"/>
              </w:rPr>
            </w:pPr>
            <w:r>
              <w:rPr>
                <w:rFonts w:eastAsia="Times New Roman"/>
                <w:color w:val="000000"/>
                <w:sz w:val="21"/>
                <w:szCs w:val="21"/>
                <w:rtl/>
              </w:rPr>
              <w:t>25/31/42</w:t>
            </w:r>
          </w:p>
        </w:tc>
        <w:tc>
          <w:tcPr>
            <w:tcW w:w="0" w:type="auto"/>
            <w:tcBorders>
              <w:top w:val="single" w:sz="6" w:space="0" w:color="BDBDBD"/>
              <w:left w:val="single" w:sz="6" w:space="0" w:color="BDBDBD"/>
              <w:bottom w:val="single" w:sz="6" w:space="0" w:color="BDBDBD"/>
              <w:right w:val="single" w:sz="6" w:space="0" w:color="BDBDBD"/>
            </w:tcBorders>
            <w:hideMark/>
          </w:tcPr>
          <w:p w14:paraId="49B5E44F" w14:textId="77777777" w:rsidR="00000000" w:rsidRDefault="00603ABA">
            <w:pPr>
              <w:rPr>
                <w:rFonts w:eastAsia="Times New Roman"/>
                <w:color w:val="000000"/>
                <w:sz w:val="21"/>
                <w:szCs w:val="21"/>
                <w:rtl/>
              </w:rPr>
            </w:pPr>
            <w:r>
              <w:rPr>
                <w:rFonts w:eastAsia="Times New Roman"/>
                <w:color w:val="000000"/>
                <w:sz w:val="21"/>
                <w:szCs w:val="21"/>
                <w:rtl/>
              </w:rPr>
              <w:t xml:space="preserve">בקשת תושב לבחינת אפשרות לתוספת חניות </w:t>
            </w:r>
            <w:r>
              <w:rPr>
                <w:rFonts w:eastAsia="Times New Roman"/>
                <w:color w:val="000000"/>
                <w:sz w:val="21"/>
                <w:szCs w:val="21"/>
                <w:rtl/>
              </w:rPr>
              <w:lastRenderedPageBreak/>
              <w:t xml:space="preserve">ברח' אבן עזרא </w:t>
            </w:r>
          </w:p>
        </w:tc>
        <w:tc>
          <w:tcPr>
            <w:tcW w:w="0" w:type="auto"/>
            <w:tcBorders>
              <w:top w:val="single" w:sz="6" w:space="0" w:color="BDBDBD"/>
              <w:left w:val="single" w:sz="6" w:space="0" w:color="BDBDBD"/>
              <w:bottom w:val="single" w:sz="6" w:space="0" w:color="BDBDBD"/>
              <w:right w:val="single" w:sz="6" w:space="0" w:color="BDBDBD"/>
            </w:tcBorders>
            <w:hideMark/>
          </w:tcPr>
          <w:p w14:paraId="6204904D" w14:textId="77777777" w:rsidR="00000000" w:rsidRDefault="00603ABA">
            <w:pPr>
              <w:rPr>
                <w:rFonts w:eastAsia="Times New Roman"/>
                <w:color w:val="000000"/>
                <w:sz w:val="21"/>
                <w:szCs w:val="21"/>
                <w:rtl/>
              </w:rPr>
            </w:pPr>
            <w:r>
              <w:rPr>
                <w:rFonts w:eastAsia="Times New Roman"/>
                <w:color w:val="000000"/>
                <w:sz w:val="21"/>
                <w:szCs w:val="21"/>
                <w:rtl/>
              </w:rPr>
              <w:lastRenderedPageBreak/>
              <w:t>רחוב אבן עזרא הפך להיות</w:t>
            </w:r>
            <w:r>
              <w:rPr>
                <w:rFonts w:eastAsia="Times New Roman"/>
                <w:color w:val="000000"/>
                <w:sz w:val="21"/>
                <w:szCs w:val="21"/>
                <w:rtl/>
              </w:rPr>
              <w:t xml:space="preserve"> חד סטרי בשל הצורך </w:t>
            </w:r>
            <w:r>
              <w:rPr>
                <w:rFonts w:eastAsia="Times New Roman"/>
                <w:color w:val="000000"/>
                <w:sz w:val="21"/>
                <w:szCs w:val="21"/>
                <w:rtl/>
              </w:rPr>
              <w:lastRenderedPageBreak/>
              <w:t>להגדיל את מצבת החניות ברחוב. לא נמצא אפשרות להוסיף חניות מעבר לנמצא.</w:t>
            </w:r>
          </w:p>
        </w:tc>
        <w:tc>
          <w:tcPr>
            <w:tcW w:w="0" w:type="auto"/>
            <w:tcBorders>
              <w:top w:val="single" w:sz="6" w:space="0" w:color="BDBDBD"/>
              <w:left w:val="single" w:sz="6" w:space="0" w:color="BDBDBD"/>
              <w:bottom w:val="single" w:sz="6" w:space="0" w:color="BDBDBD"/>
              <w:right w:val="single" w:sz="6" w:space="0" w:color="BDBDBD"/>
            </w:tcBorders>
            <w:hideMark/>
          </w:tcPr>
          <w:p w14:paraId="6420BF80" w14:textId="77777777" w:rsidR="00000000" w:rsidRDefault="00603ABA">
            <w:pPr>
              <w:rPr>
                <w:rFonts w:eastAsia="Times New Roman"/>
                <w:color w:val="000000"/>
                <w:sz w:val="21"/>
                <w:szCs w:val="21"/>
                <w:rtl/>
              </w:rPr>
            </w:pPr>
            <w:r>
              <w:rPr>
                <w:rFonts w:eastAsia="Times New Roman"/>
                <w:color w:val="000000"/>
                <w:sz w:val="21"/>
                <w:szCs w:val="21"/>
                <w:rtl/>
              </w:rPr>
              <w:lastRenderedPageBreak/>
              <w:t>נדחה</w:t>
            </w:r>
          </w:p>
        </w:tc>
        <w:tc>
          <w:tcPr>
            <w:tcW w:w="0" w:type="auto"/>
            <w:tcBorders>
              <w:top w:val="single" w:sz="6" w:space="0" w:color="BDBDBD"/>
              <w:left w:val="single" w:sz="6" w:space="0" w:color="BDBDBD"/>
              <w:bottom w:val="single" w:sz="6" w:space="0" w:color="BDBDBD"/>
              <w:right w:val="single" w:sz="6" w:space="0" w:color="BDBDBD"/>
            </w:tcBorders>
            <w:hideMark/>
          </w:tcPr>
          <w:p w14:paraId="575F700F"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035AD222" w14:textId="77777777" w:rsidR="00000000" w:rsidRDefault="00603ABA">
            <w:pPr>
              <w:rPr>
                <w:rFonts w:eastAsia="Times New Roman"/>
                <w:sz w:val="20"/>
                <w:szCs w:val="20"/>
              </w:rPr>
            </w:pPr>
          </w:p>
        </w:tc>
      </w:tr>
      <w:tr w:rsidR="00000000" w14:paraId="5CC766D8"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73630912" w14:textId="77777777" w:rsidR="00000000" w:rsidRDefault="00603ABA">
            <w:pPr>
              <w:rPr>
                <w:rFonts w:eastAsia="Times New Roman"/>
                <w:color w:val="000000"/>
                <w:sz w:val="21"/>
                <w:szCs w:val="21"/>
              </w:rPr>
            </w:pPr>
            <w:r>
              <w:rPr>
                <w:rFonts w:eastAsia="Times New Roman"/>
                <w:color w:val="000000"/>
                <w:sz w:val="21"/>
                <w:szCs w:val="21"/>
                <w:rtl/>
              </w:rPr>
              <w:t>25/31/43</w:t>
            </w:r>
          </w:p>
        </w:tc>
        <w:tc>
          <w:tcPr>
            <w:tcW w:w="0" w:type="auto"/>
            <w:tcBorders>
              <w:top w:val="single" w:sz="6" w:space="0" w:color="BDBDBD"/>
              <w:left w:val="single" w:sz="6" w:space="0" w:color="BDBDBD"/>
              <w:bottom w:val="single" w:sz="6" w:space="0" w:color="BDBDBD"/>
              <w:right w:val="single" w:sz="6" w:space="0" w:color="BDBDBD"/>
            </w:tcBorders>
            <w:hideMark/>
          </w:tcPr>
          <w:p w14:paraId="395FF1F9" w14:textId="77777777" w:rsidR="00000000" w:rsidRDefault="00603ABA">
            <w:pPr>
              <w:rPr>
                <w:rFonts w:eastAsia="Times New Roman"/>
                <w:color w:val="000000"/>
                <w:sz w:val="21"/>
                <w:szCs w:val="21"/>
                <w:rtl/>
              </w:rPr>
            </w:pPr>
            <w:r>
              <w:rPr>
                <w:rFonts w:eastAsia="Times New Roman"/>
                <w:color w:val="000000"/>
                <w:sz w:val="21"/>
                <w:szCs w:val="21"/>
                <w:rtl/>
              </w:rPr>
              <w:t>בקשת יו"ר הועדה לאשר לבית ספר "ברקאי" תלמוד תורה חניות הורדה והעלת תלמידים ברחוב יעקב וייס.</w:t>
            </w:r>
          </w:p>
        </w:tc>
        <w:tc>
          <w:tcPr>
            <w:tcW w:w="0" w:type="auto"/>
            <w:tcBorders>
              <w:top w:val="single" w:sz="6" w:space="0" w:color="BDBDBD"/>
              <w:left w:val="single" w:sz="6" w:space="0" w:color="BDBDBD"/>
              <w:bottom w:val="single" w:sz="6" w:space="0" w:color="BDBDBD"/>
              <w:right w:val="single" w:sz="6" w:space="0" w:color="BDBDBD"/>
            </w:tcBorders>
            <w:hideMark/>
          </w:tcPr>
          <w:p w14:paraId="30D2AFCE" w14:textId="77777777" w:rsidR="00000000" w:rsidRDefault="00603ABA">
            <w:pPr>
              <w:rPr>
                <w:rFonts w:eastAsia="Times New Roman"/>
                <w:color w:val="000000"/>
                <w:sz w:val="21"/>
                <w:szCs w:val="21"/>
                <w:rtl/>
              </w:rPr>
            </w:pPr>
            <w:r>
              <w:rPr>
                <w:rFonts w:eastAsia="Times New Roman"/>
                <w:color w:val="000000"/>
                <w:sz w:val="21"/>
                <w:szCs w:val="21"/>
                <w:rtl/>
              </w:rPr>
              <w:t>הועדה מאשרת תוספת של 3 עמדות להורדה/העלאת נוסעים ע"ח חנית ה</w:t>
            </w:r>
            <w:r>
              <w:rPr>
                <w:rFonts w:eastAsia="Times New Roman"/>
                <w:color w:val="000000"/>
                <w:sz w:val="21"/>
                <w:szCs w:val="21"/>
                <w:rtl/>
              </w:rPr>
              <w:t>סעות. בהתאם לעדכון מחלקת הסעות, ניתן ליישם רק בנובמבר כאשר בית הספר יתחלף.</w:t>
            </w:r>
          </w:p>
        </w:tc>
        <w:tc>
          <w:tcPr>
            <w:tcW w:w="0" w:type="auto"/>
            <w:tcBorders>
              <w:top w:val="single" w:sz="6" w:space="0" w:color="BDBDBD"/>
              <w:left w:val="single" w:sz="6" w:space="0" w:color="BDBDBD"/>
              <w:bottom w:val="single" w:sz="6" w:space="0" w:color="BDBDBD"/>
              <w:right w:val="single" w:sz="6" w:space="0" w:color="BDBDBD"/>
            </w:tcBorders>
            <w:hideMark/>
          </w:tcPr>
          <w:p w14:paraId="1DAF3D37" w14:textId="77777777" w:rsidR="00000000" w:rsidRDefault="00603ABA">
            <w:pPr>
              <w:rPr>
                <w:rFonts w:eastAsia="Times New Roman"/>
                <w:color w:val="000000"/>
                <w:sz w:val="21"/>
                <w:szCs w:val="21"/>
                <w:rtl/>
              </w:rPr>
            </w:pPr>
            <w:r>
              <w:rPr>
                <w:rFonts w:eastAsia="Times New Roman"/>
                <w:color w:val="000000"/>
                <w:sz w:val="21"/>
                <w:szCs w:val="21"/>
                <w:rtl/>
              </w:rPr>
              <w:t>בהתאם לסעיף</w:t>
            </w:r>
          </w:p>
        </w:tc>
        <w:tc>
          <w:tcPr>
            <w:tcW w:w="0" w:type="auto"/>
            <w:tcBorders>
              <w:top w:val="single" w:sz="6" w:space="0" w:color="BDBDBD"/>
              <w:left w:val="single" w:sz="6" w:space="0" w:color="BDBDBD"/>
              <w:bottom w:val="single" w:sz="6" w:space="0" w:color="BDBDBD"/>
              <w:right w:val="single" w:sz="6" w:space="0" w:color="BDBDBD"/>
            </w:tcBorders>
            <w:hideMark/>
          </w:tcPr>
          <w:p w14:paraId="66CC367A"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352DBCF" w14:textId="77777777" w:rsidR="00000000" w:rsidRDefault="00603ABA">
            <w:pPr>
              <w:rPr>
                <w:rFonts w:eastAsia="Times New Roman"/>
                <w:sz w:val="20"/>
                <w:szCs w:val="20"/>
              </w:rPr>
            </w:pPr>
          </w:p>
        </w:tc>
      </w:tr>
      <w:tr w:rsidR="00000000" w14:paraId="7A60719B"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8C153B8" w14:textId="77777777" w:rsidR="00000000" w:rsidRDefault="00603ABA">
            <w:pPr>
              <w:rPr>
                <w:rFonts w:eastAsia="Times New Roman"/>
                <w:color w:val="000000"/>
                <w:sz w:val="21"/>
                <w:szCs w:val="21"/>
              </w:rPr>
            </w:pPr>
            <w:r>
              <w:rPr>
                <w:rFonts w:eastAsia="Times New Roman"/>
                <w:color w:val="000000"/>
                <w:sz w:val="21"/>
                <w:szCs w:val="21"/>
                <w:rtl/>
              </w:rPr>
              <w:t>25/31/44</w:t>
            </w:r>
          </w:p>
        </w:tc>
        <w:tc>
          <w:tcPr>
            <w:tcW w:w="0" w:type="auto"/>
            <w:tcBorders>
              <w:top w:val="single" w:sz="6" w:space="0" w:color="BDBDBD"/>
              <w:left w:val="single" w:sz="6" w:space="0" w:color="BDBDBD"/>
              <w:bottom w:val="single" w:sz="6" w:space="0" w:color="BDBDBD"/>
              <w:right w:val="single" w:sz="6" w:space="0" w:color="BDBDBD"/>
            </w:tcBorders>
            <w:hideMark/>
          </w:tcPr>
          <w:p w14:paraId="5BB59F38" w14:textId="77777777" w:rsidR="00000000" w:rsidRDefault="00603ABA">
            <w:pPr>
              <w:rPr>
                <w:rFonts w:eastAsia="Times New Roman"/>
                <w:color w:val="000000"/>
                <w:sz w:val="21"/>
                <w:szCs w:val="21"/>
                <w:rtl/>
              </w:rPr>
            </w:pPr>
            <w:r>
              <w:rPr>
                <w:rFonts w:eastAsia="Times New Roman"/>
                <w:color w:val="000000"/>
                <w:sz w:val="21"/>
                <w:szCs w:val="21"/>
                <w:rtl/>
              </w:rPr>
              <w:t>בקשת תושב לאשר רחבות כיבוי אש בהתאם לתכנית לרם אדרת בחבצלת השרון גוש 8323 חלקות 31,33,43 חלקה 206 של מהנדס אזרחי בוריס סרין</w:t>
            </w:r>
          </w:p>
        </w:tc>
        <w:tc>
          <w:tcPr>
            <w:tcW w:w="0" w:type="auto"/>
            <w:tcBorders>
              <w:top w:val="single" w:sz="6" w:space="0" w:color="BDBDBD"/>
              <w:left w:val="single" w:sz="6" w:space="0" w:color="BDBDBD"/>
              <w:bottom w:val="single" w:sz="6" w:space="0" w:color="BDBDBD"/>
              <w:right w:val="single" w:sz="6" w:space="0" w:color="BDBDBD"/>
            </w:tcBorders>
            <w:hideMark/>
          </w:tcPr>
          <w:p w14:paraId="61AA1E54"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65A6770"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653F153E"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401ED865" w14:textId="77777777" w:rsidR="00000000" w:rsidRDefault="00603ABA">
            <w:pPr>
              <w:rPr>
                <w:rFonts w:eastAsia="Times New Roman"/>
                <w:sz w:val="20"/>
                <w:szCs w:val="20"/>
              </w:rPr>
            </w:pPr>
          </w:p>
        </w:tc>
      </w:tr>
      <w:tr w:rsidR="00000000" w14:paraId="423BF64D"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0F33C1F" w14:textId="77777777" w:rsidR="00000000" w:rsidRDefault="00603ABA">
            <w:pPr>
              <w:rPr>
                <w:rFonts w:eastAsia="Times New Roman"/>
                <w:color w:val="000000"/>
                <w:sz w:val="21"/>
                <w:szCs w:val="21"/>
              </w:rPr>
            </w:pPr>
            <w:r>
              <w:rPr>
                <w:rFonts w:eastAsia="Times New Roman"/>
                <w:color w:val="000000"/>
                <w:sz w:val="21"/>
                <w:szCs w:val="21"/>
                <w:rtl/>
              </w:rPr>
              <w:t>25/31/45</w:t>
            </w:r>
          </w:p>
        </w:tc>
        <w:tc>
          <w:tcPr>
            <w:tcW w:w="0" w:type="auto"/>
            <w:tcBorders>
              <w:top w:val="single" w:sz="6" w:space="0" w:color="BDBDBD"/>
              <w:left w:val="single" w:sz="6" w:space="0" w:color="BDBDBD"/>
              <w:bottom w:val="single" w:sz="6" w:space="0" w:color="BDBDBD"/>
              <w:right w:val="single" w:sz="6" w:space="0" w:color="BDBDBD"/>
            </w:tcBorders>
            <w:hideMark/>
          </w:tcPr>
          <w:p w14:paraId="6E5651FE" w14:textId="77777777" w:rsidR="00000000" w:rsidRDefault="00603ABA">
            <w:pPr>
              <w:rPr>
                <w:rFonts w:eastAsia="Times New Roman"/>
                <w:color w:val="000000"/>
                <w:sz w:val="21"/>
                <w:szCs w:val="21"/>
                <w:rtl/>
              </w:rPr>
            </w:pPr>
            <w:r>
              <w:rPr>
                <w:rFonts w:eastAsia="Times New Roman"/>
                <w:color w:val="000000"/>
                <w:sz w:val="21"/>
                <w:szCs w:val="21"/>
                <w:rtl/>
              </w:rPr>
              <w:t>בקשת יו"ר הועדה לאשר סלילת פסי האטה ברחוב נחום 35 עקב מהירות נסיעה והולכי רגל</w:t>
            </w:r>
          </w:p>
        </w:tc>
        <w:tc>
          <w:tcPr>
            <w:tcW w:w="0" w:type="auto"/>
            <w:tcBorders>
              <w:top w:val="single" w:sz="6" w:space="0" w:color="BDBDBD"/>
              <w:left w:val="single" w:sz="6" w:space="0" w:color="BDBDBD"/>
              <w:bottom w:val="single" w:sz="6" w:space="0" w:color="BDBDBD"/>
              <w:right w:val="single" w:sz="6" w:space="0" w:color="BDBDBD"/>
            </w:tcBorders>
            <w:hideMark/>
          </w:tcPr>
          <w:p w14:paraId="00946A39"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58BBC461"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669958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שמואל הנביא</w:t>
            </w:r>
          </w:p>
          <w:p w14:paraId="0B995A1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646552D">
                <v:rect id="_x0000_i1091" style="width:0;height:1.5pt" o:hralign="center" o:hrstd="t" o:hr="t" fillcolor="#a0a0a0" stroked="f"/>
              </w:pict>
            </w:r>
          </w:p>
          <w:p w14:paraId="15230C17" w14:textId="77777777" w:rsidR="00000000" w:rsidRDefault="00603ABA">
            <w:pPr>
              <w:pStyle w:val="HTML"/>
              <w:bidi/>
              <w:rPr>
                <w:color w:val="000000"/>
                <w:rtl/>
              </w:rPr>
            </w:pPr>
            <w:r>
              <w:rPr>
                <w:rFonts w:ascii="Arial" w:hAnsi="Arial" w:cs="Arial"/>
                <w:color w:val="000000"/>
                <w:sz w:val="21"/>
                <w:szCs w:val="21"/>
                <w:rtl/>
              </w:rPr>
              <w:t>821 - שמואל הנביא 3</w:t>
            </w:r>
            <w:r>
              <w:rPr>
                <w:rFonts w:ascii="Arial" w:hAnsi="Arial" w:cs="Arial"/>
                <w:color w:val="000000"/>
                <w:sz w:val="21"/>
                <w:szCs w:val="21"/>
                <w:rtl/>
              </w:rPr>
              <w:t>5</w:t>
            </w:r>
          </w:p>
        </w:tc>
        <w:tc>
          <w:tcPr>
            <w:tcW w:w="0" w:type="auto"/>
            <w:tcBorders>
              <w:top w:val="single" w:sz="6" w:space="0" w:color="BDBDBD"/>
              <w:left w:val="single" w:sz="6" w:space="0" w:color="BDBDBD"/>
              <w:bottom w:val="single" w:sz="6" w:space="0" w:color="BDBDBD"/>
              <w:right w:val="single" w:sz="6" w:space="0" w:color="BDBDBD"/>
            </w:tcBorders>
            <w:hideMark/>
          </w:tcPr>
          <w:p w14:paraId="7C938400" w14:textId="77777777" w:rsidR="00000000" w:rsidRDefault="00603ABA">
            <w:pPr>
              <w:rPr>
                <w:color w:val="000000"/>
                <w:rtl/>
              </w:rPr>
            </w:pPr>
          </w:p>
        </w:tc>
      </w:tr>
      <w:tr w:rsidR="00000000" w14:paraId="6523EDBA"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1164BD05" w14:textId="77777777" w:rsidR="00000000" w:rsidRDefault="00603ABA">
            <w:pPr>
              <w:rPr>
                <w:rFonts w:eastAsia="Times New Roman"/>
                <w:color w:val="000000"/>
                <w:sz w:val="21"/>
                <w:szCs w:val="21"/>
              </w:rPr>
            </w:pPr>
            <w:r>
              <w:rPr>
                <w:rFonts w:eastAsia="Times New Roman"/>
                <w:color w:val="000000"/>
                <w:sz w:val="21"/>
                <w:szCs w:val="21"/>
                <w:rtl/>
              </w:rPr>
              <w:t>25/31/46</w:t>
            </w:r>
          </w:p>
        </w:tc>
        <w:tc>
          <w:tcPr>
            <w:tcW w:w="0" w:type="auto"/>
            <w:tcBorders>
              <w:top w:val="single" w:sz="6" w:space="0" w:color="BDBDBD"/>
              <w:left w:val="single" w:sz="6" w:space="0" w:color="BDBDBD"/>
              <w:bottom w:val="single" w:sz="6" w:space="0" w:color="BDBDBD"/>
              <w:right w:val="single" w:sz="6" w:space="0" w:color="BDBDBD"/>
            </w:tcBorders>
            <w:hideMark/>
          </w:tcPr>
          <w:p w14:paraId="60B42282" w14:textId="77777777" w:rsidR="00000000" w:rsidRDefault="00603ABA">
            <w:pPr>
              <w:rPr>
                <w:rFonts w:eastAsia="Times New Roman"/>
                <w:color w:val="000000"/>
                <w:sz w:val="21"/>
                <w:szCs w:val="21"/>
                <w:rtl/>
              </w:rPr>
            </w:pPr>
            <w:r>
              <w:rPr>
                <w:rFonts w:eastAsia="Times New Roman"/>
                <w:color w:val="000000"/>
                <w:sz w:val="21"/>
                <w:szCs w:val="21"/>
                <w:rtl/>
              </w:rPr>
              <w:t xml:space="preserve">בקשת סגנית ראש העיר לאשר </w:t>
            </w:r>
            <w:r>
              <w:rPr>
                <w:rFonts w:eastAsia="Times New Roman"/>
                <w:color w:val="000000"/>
                <w:sz w:val="21"/>
                <w:szCs w:val="21"/>
                <w:rtl/>
              </w:rPr>
              <w:t>איסור חניית רכב כבד ברחוב ויצמן בקטע שרת משה- הרצוג</w:t>
            </w:r>
          </w:p>
        </w:tc>
        <w:tc>
          <w:tcPr>
            <w:tcW w:w="0" w:type="auto"/>
            <w:tcBorders>
              <w:top w:val="single" w:sz="6" w:space="0" w:color="BDBDBD"/>
              <w:left w:val="single" w:sz="6" w:space="0" w:color="BDBDBD"/>
              <w:bottom w:val="single" w:sz="6" w:space="0" w:color="BDBDBD"/>
              <w:right w:val="single" w:sz="6" w:space="0" w:color="BDBDBD"/>
            </w:tcBorders>
            <w:hideMark/>
          </w:tcPr>
          <w:p w14:paraId="799CD02E"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0FEB77B0"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75B61E5"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שד ויצמן 109</w:t>
            </w:r>
          </w:p>
          <w:p w14:paraId="67C7688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33E58F8">
                <v:rect id="_x0000_i1092" style="width:0;height:1.5pt" o:hralign="center" o:hrstd="t" o:hr="t" fillcolor="#a0a0a0" stroked="f"/>
              </w:pict>
            </w:r>
          </w:p>
          <w:p w14:paraId="6802EBA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שד ויצמן 109</w:t>
            </w:r>
          </w:p>
          <w:p w14:paraId="53180864"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לרכב שמשקלו הכולל מעל 4 טון</w:t>
            </w:r>
          </w:p>
          <w:p w14:paraId="5C06B52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החל משעה 19:00 עד 7:00 למחרת</w:t>
            </w:r>
          </w:p>
          <w:p w14:paraId="086158D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9E7EFB9">
                <v:rect id="_x0000_i1093" style="width:0;height:1.5pt" o:hralign="center" o:hrstd="t" o:hr="t" fillcolor="#a0a0a0" stroked="f"/>
              </w:pict>
            </w:r>
          </w:p>
          <w:p w14:paraId="1998F8C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433 - שד ו</w:t>
            </w:r>
            <w:r>
              <w:rPr>
                <w:rFonts w:ascii="Arial" w:hAnsi="Arial" w:cs="Arial"/>
                <w:color w:val="000000"/>
                <w:sz w:val="21"/>
                <w:szCs w:val="21"/>
                <w:rtl/>
              </w:rPr>
              <w:t>יצמן, שרת משה</w:t>
            </w:r>
          </w:p>
          <w:p w14:paraId="1C8BF21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41E44694">
                <v:rect id="_x0000_i1094" style="width:0;height:1.5pt" o:hralign="center" o:hrstd="t" o:hr="t" fillcolor="#a0a0a0" stroked="f"/>
              </w:pict>
            </w:r>
          </w:p>
          <w:p w14:paraId="3FD3E88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439 - שד ויצמן, שרת משה</w:t>
            </w:r>
          </w:p>
          <w:p w14:paraId="3F8C3A0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לרכב שמשקלו הכולל מעל 4 טון</w:t>
            </w:r>
          </w:p>
          <w:p w14:paraId="019B77EA" w14:textId="77777777" w:rsidR="00000000" w:rsidRDefault="00603ABA">
            <w:pPr>
              <w:pStyle w:val="HTML"/>
              <w:bidi/>
              <w:rPr>
                <w:color w:val="000000"/>
                <w:rtl/>
              </w:rPr>
            </w:pPr>
            <w:r>
              <w:rPr>
                <w:rFonts w:ascii="Arial" w:hAnsi="Arial" w:cs="Arial"/>
                <w:color w:val="000000"/>
                <w:sz w:val="21"/>
                <w:szCs w:val="21"/>
                <w:rtl/>
              </w:rPr>
              <w:t>החל משעה 19:00 עד 7:00 למחר</w:t>
            </w:r>
            <w:r>
              <w:rPr>
                <w:rFonts w:ascii="Arial" w:hAnsi="Arial" w:cs="Arial"/>
                <w:color w:val="000000"/>
                <w:sz w:val="21"/>
                <w:szCs w:val="21"/>
                <w:rtl/>
              </w:rPr>
              <w:t>ת</w:t>
            </w:r>
          </w:p>
        </w:tc>
        <w:tc>
          <w:tcPr>
            <w:tcW w:w="0" w:type="auto"/>
            <w:tcBorders>
              <w:top w:val="single" w:sz="6" w:space="0" w:color="BDBDBD"/>
              <w:left w:val="single" w:sz="6" w:space="0" w:color="BDBDBD"/>
              <w:bottom w:val="single" w:sz="6" w:space="0" w:color="BDBDBD"/>
              <w:right w:val="single" w:sz="6" w:space="0" w:color="BDBDBD"/>
            </w:tcBorders>
            <w:hideMark/>
          </w:tcPr>
          <w:p w14:paraId="4453FD29" w14:textId="77777777" w:rsidR="00000000" w:rsidRDefault="00603ABA">
            <w:pPr>
              <w:rPr>
                <w:color w:val="000000"/>
                <w:rtl/>
              </w:rPr>
            </w:pPr>
          </w:p>
        </w:tc>
      </w:tr>
      <w:tr w:rsidR="00000000" w14:paraId="1895FBBA"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2E63EA17" w14:textId="77777777" w:rsidR="00000000" w:rsidRDefault="00603ABA">
            <w:pPr>
              <w:rPr>
                <w:rFonts w:eastAsia="Times New Roman"/>
                <w:color w:val="000000"/>
                <w:sz w:val="21"/>
                <w:szCs w:val="21"/>
              </w:rPr>
            </w:pPr>
            <w:r>
              <w:rPr>
                <w:rFonts w:eastAsia="Times New Roman"/>
                <w:color w:val="000000"/>
                <w:sz w:val="21"/>
                <w:szCs w:val="21"/>
                <w:rtl/>
              </w:rPr>
              <w:t>25/31/47</w:t>
            </w:r>
          </w:p>
        </w:tc>
        <w:tc>
          <w:tcPr>
            <w:tcW w:w="0" w:type="auto"/>
            <w:tcBorders>
              <w:top w:val="single" w:sz="6" w:space="0" w:color="BDBDBD"/>
              <w:left w:val="single" w:sz="6" w:space="0" w:color="BDBDBD"/>
              <w:bottom w:val="single" w:sz="6" w:space="0" w:color="BDBDBD"/>
              <w:right w:val="single" w:sz="6" w:space="0" w:color="BDBDBD"/>
            </w:tcBorders>
            <w:hideMark/>
          </w:tcPr>
          <w:p w14:paraId="4A182EF3" w14:textId="77777777" w:rsidR="00000000" w:rsidRDefault="00603ABA">
            <w:pPr>
              <w:rPr>
                <w:rFonts w:eastAsia="Times New Roman"/>
                <w:color w:val="000000"/>
                <w:sz w:val="21"/>
                <w:szCs w:val="21"/>
                <w:rtl/>
              </w:rPr>
            </w:pPr>
            <w:r>
              <w:rPr>
                <w:rFonts w:eastAsia="Times New Roman"/>
                <w:color w:val="000000"/>
                <w:sz w:val="21"/>
                <w:szCs w:val="21"/>
                <w:rtl/>
              </w:rPr>
              <w:t>בקשת תושב לאשר עמודי חסימה בצומת הרב מימון- חב"ד בשל חניה על מדרכה בסמוך למעבר חציה</w:t>
            </w:r>
          </w:p>
        </w:tc>
        <w:tc>
          <w:tcPr>
            <w:tcW w:w="0" w:type="auto"/>
            <w:tcBorders>
              <w:top w:val="single" w:sz="6" w:space="0" w:color="BDBDBD"/>
              <w:left w:val="single" w:sz="6" w:space="0" w:color="BDBDBD"/>
              <w:bottom w:val="single" w:sz="6" w:space="0" w:color="BDBDBD"/>
              <w:right w:val="single" w:sz="6" w:space="0" w:color="BDBDBD"/>
            </w:tcBorders>
            <w:hideMark/>
          </w:tcPr>
          <w:p w14:paraId="1CCDFBC4" w14:textId="77777777" w:rsidR="00000000" w:rsidRDefault="00603ABA">
            <w:pPr>
              <w:rPr>
                <w:rFonts w:eastAsia="Times New Roman"/>
                <w:color w:val="000000"/>
                <w:sz w:val="21"/>
                <w:szCs w:val="21"/>
                <w:rtl/>
              </w:rPr>
            </w:pPr>
            <w:r>
              <w:rPr>
                <w:rFonts w:eastAsia="Times New Roman"/>
                <w:color w:val="000000"/>
                <w:sz w:val="21"/>
                <w:szCs w:val="21"/>
                <w:rtl/>
              </w:rPr>
              <w:t>הוועדה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25405FBA"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31A52E0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149 - הרב מימון, חב"ד</w:t>
            </w:r>
          </w:p>
          <w:p w14:paraId="28E372A6"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6D746258">
                <v:rect id="_x0000_i1095" style="width:0;height:1.5pt" o:hralign="center" o:hrstd="t" o:hr="t" fillcolor="#a0a0a0" stroked="f"/>
              </w:pict>
            </w:r>
          </w:p>
          <w:p w14:paraId="38B2154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149 - הרב מימון, חב"ד</w:t>
            </w:r>
          </w:p>
          <w:p w14:paraId="22E84AB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lastRenderedPageBreak/>
              <w:pict w14:anchorId="24EDCE38">
                <v:rect id="_x0000_i1096" style="width:0;height:1.5pt" o:hralign="center" o:hrstd="t" o:hr="t" fillcolor="#a0a0a0" stroked="f"/>
              </w:pict>
            </w:r>
          </w:p>
          <w:p w14:paraId="4487589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149 - הרב מימון, חב"ד</w:t>
            </w:r>
          </w:p>
          <w:p w14:paraId="175DD02E"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20D04BF">
                <v:rect id="_x0000_i1097" style="width:0;height:1.5pt" o:hralign="center" o:hrstd="t" o:hr="t" fillcolor="#a0a0a0" stroked="f"/>
              </w:pict>
            </w:r>
          </w:p>
          <w:p w14:paraId="050820D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149 - הרב מימון, חב"ד</w:t>
            </w:r>
          </w:p>
          <w:p w14:paraId="23E0D7C9"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87BFB63">
                <v:rect id="_x0000_i1098" style="width:0;height:1.5pt" o:hralign="center" o:hrstd="t" o:hr="t" fillcolor="#a0a0a0" stroked="f"/>
              </w:pict>
            </w:r>
          </w:p>
          <w:p w14:paraId="03C30148" w14:textId="77777777" w:rsidR="00000000" w:rsidRDefault="00603ABA">
            <w:pPr>
              <w:pStyle w:val="HTML"/>
              <w:bidi/>
              <w:rPr>
                <w:color w:val="000000"/>
                <w:rtl/>
              </w:rPr>
            </w:pPr>
            <w:r>
              <w:rPr>
                <w:rFonts w:ascii="Arial" w:hAnsi="Arial" w:cs="Arial"/>
                <w:color w:val="000000"/>
                <w:sz w:val="21"/>
                <w:szCs w:val="21"/>
                <w:rtl/>
              </w:rPr>
              <w:t>149 - הרב מימון, חב"</w:t>
            </w:r>
            <w:r>
              <w:rPr>
                <w:rFonts w:ascii="Arial" w:hAnsi="Arial" w:cs="Arial"/>
                <w:color w:val="000000"/>
                <w:sz w:val="21"/>
                <w:szCs w:val="21"/>
                <w:rtl/>
              </w:rPr>
              <w:t>ד</w:t>
            </w:r>
          </w:p>
        </w:tc>
        <w:tc>
          <w:tcPr>
            <w:tcW w:w="0" w:type="auto"/>
            <w:tcBorders>
              <w:top w:val="single" w:sz="6" w:space="0" w:color="BDBDBD"/>
              <w:left w:val="single" w:sz="6" w:space="0" w:color="BDBDBD"/>
              <w:bottom w:val="single" w:sz="6" w:space="0" w:color="BDBDBD"/>
              <w:right w:val="single" w:sz="6" w:space="0" w:color="BDBDBD"/>
            </w:tcBorders>
            <w:hideMark/>
          </w:tcPr>
          <w:p w14:paraId="6B14D0AA" w14:textId="77777777" w:rsidR="00000000" w:rsidRDefault="00603ABA">
            <w:pPr>
              <w:rPr>
                <w:color w:val="000000"/>
                <w:rtl/>
              </w:rPr>
            </w:pPr>
          </w:p>
        </w:tc>
      </w:tr>
      <w:tr w:rsidR="00000000" w14:paraId="51C73138"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4CE6CCAF" w14:textId="77777777" w:rsidR="00000000" w:rsidRDefault="00603ABA">
            <w:pPr>
              <w:rPr>
                <w:rFonts w:eastAsia="Times New Roman"/>
                <w:color w:val="000000"/>
                <w:sz w:val="21"/>
                <w:szCs w:val="21"/>
              </w:rPr>
            </w:pPr>
            <w:r>
              <w:rPr>
                <w:rFonts w:eastAsia="Times New Roman"/>
                <w:color w:val="000000"/>
                <w:sz w:val="21"/>
                <w:szCs w:val="21"/>
                <w:rtl/>
              </w:rPr>
              <w:t>25/31/48</w:t>
            </w:r>
          </w:p>
        </w:tc>
        <w:tc>
          <w:tcPr>
            <w:tcW w:w="0" w:type="auto"/>
            <w:tcBorders>
              <w:top w:val="single" w:sz="6" w:space="0" w:color="BDBDBD"/>
              <w:left w:val="single" w:sz="6" w:space="0" w:color="BDBDBD"/>
              <w:bottom w:val="single" w:sz="6" w:space="0" w:color="BDBDBD"/>
              <w:right w:val="single" w:sz="6" w:space="0" w:color="BDBDBD"/>
            </w:tcBorders>
            <w:hideMark/>
          </w:tcPr>
          <w:p w14:paraId="4D4745AB" w14:textId="77777777" w:rsidR="00000000" w:rsidRDefault="00603ABA">
            <w:pPr>
              <w:rPr>
                <w:rFonts w:eastAsia="Times New Roman"/>
                <w:color w:val="000000"/>
                <w:sz w:val="21"/>
                <w:szCs w:val="21"/>
                <w:rtl/>
              </w:rPr>
            </w:pPr>
            <w:r>
              <w:rPr>
                <w:rFonts w:eastAsia="Times New Roman"/>
                <w:color w:val="000000"/>
                <w:sz w:val="21"/>
                <w:szCs w:val="21"/>
                <w:rtl/>
              </w:rPr>
              <w:t>בקשת תושבת למעבר חציה ברח' הזמיר, לטענתה אין מעבר חציה ברחוב למרות שיש שם מרכזי קניות ותחנות אוטובוס.</w:t>
            </w:r>
          </w:p>
        </w:tc>
        <w:tc>
          <w:tcPr>
            <w:tcW w:w="0" w:type="auto"/>
            <w:tcBorders>
              <w:top w:val="single" w:sz="6" w:space="0" w:color="BDBDBD"/>
              <w:left w:val="single" w:sz="6" w:space="0" w:color="BDBDBD"/>
              <w:bottom w:val="single" w:sz="6" w:space="0" w:color="BDBDBD"/>
              <w:right w:val="single" w:sz="6" w:space="0" w:color="BDBDBD"/>
            </w:tcBorders>
            <w:hideMark/>
          </w:tcPr>
          <w:p w14:paraId="424880C5" w14:textId="77777777" w:rsidR="00000000" w:rsidRDefault="00603ABA">
            <w:pPr>
              <w:rPr>
                <w:rFonts w:eastAsia="Times New Roman"/>
                <w:color w:val="000000"/>
                <w:sz w:val="21"/>
                <w:szCs w:val="21"/>
                <w:rtl/>
              </w:rPr>
            </w:pPr>
            <w:r>
              <w:rPr>
                <w:rFonts w:eastAsia="Times New Roman"/>
                <w:color w:val="000000"/>
                <w:sz w:val="21"/>
                <w:szCs w:val="21"/>
                <w:rtl/>
              </w:rPr>
              <w:t>הוועדה מאשרת הבקשה</w:t>
            </w:r>
          </w:p>
        </w:tc>
        <w:tc>
          <w:tcPr>
            <w:tcW w:w="0" w:type="auto"/>
            <w:tcBorders>
              <w:top w:val="single" w:sz="6" w:space="0" w:color="BDBDBD"/>
              <w:left w:val="single" w:sz="6" w:space="0" w:color="BDBDBD"/>
              <w:bottom w:val="single" w:sz="6" w:space="0" w:color="BDBDBD"/>
              <w:right w:val="single" w:sz="6" w:space="0" w:color="BDBDBD"/>
            </w:tcBorders>
            <w:hideMark/>
          </w:tcPr>
          <w:p w14:paraId="7280E2A0"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558304E4"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1E5F86E8" w14:textId="77777777" w:rsidR="00000000" w:rsidRDefault="00603ABA">
            <w:pPr>
              <w:rPr>
                <w:rFonts w:eastAsia="Times New Roman"/>
                <w:sz w:val="20"/>
                <w:szCs w:val="20"/>
              </w:rPr>
            </w:pPr>
          </w:p>
        </w:tc>
      </w:tr>
      <w:tr w:rsidR="00000000" w14:paraId="3CEA848A"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61B8215C" w14:textId="77777777" w:rsidR="00000000" w:rsidRDefault="00603ABA">
            <w:pPr>
              <w:rPr>
                <w:rFonts w:eastAsia="Times New Roman"/>
                <w:color w:val="000000"/>
                <w:sz w:val="21"/>
                <w:szCs w:val="21"/>
              </w:rPr>
            </w:pPr>
            <w:r>
              <w:rPr>
                <w:rFonts w:eastAsia="Times New Roman"/>
                <w:color w:val="000000"/>
                <w:sz w:val="21"/>
                <w:szCs w:val="21"/>
                <w:rtl/>
              </w:rPr>
              <w:t>25/31/49</w:t>
            </w:r>
          </w:p>
        </w:tc>
        <w:tc>
          <w:tcPr>
            <w:tcW w:w="0" w:type="auto"/>
            <w:tcBorders>
              <w:top w:val="single" w:sz="6" w:space="0" w:color="BDBDBD"/>
              <w:left w:val="single" w:sz="6" w:space="0" w:color="BDBDBD"/>
              <w:bottom w:val="single" w:sz="6" w:space="0" w:color="BDBDBD"/>
              <w:right w:val="single" w:sz="6" w:space="0" w:color="BDBDBD"/>
            </w:tcBorders>
            <w:hideMark/>
          </w:tcPr>
          <w:p w14:paraId="6FE4B577" w14:textId="77777777" w:rsidR="00000000" w:rsidRDefault="00603ABA">
            <w:pPr>
              <w:rPr>
                <w:rFonts w:eastAsia="Times New Roman"/>
                <w:color w:val="000000"/>
                <w:sz w:val="21"/>
                <w:szCs w:val="21"/>
                <w:rtl/>
              </w:rPr>
            </w:pPr>
            <w:r>
              <w:rPr>
                <w:rFonts w:eastAsia="Times New Roman"/>
                <w:color w:val="000000"/>
                <w:sz w:val="21"/>
                <w:szCs w:val="21"/>
                <w:rtl/>
              </w:rPr>
              <w:t>בקשת יו"ר הועדה לאשר פס האטה ברחוב הפרדס בעקבות פיתוח הרחוב</w:t>
            </w:r>
          </w:p>
        </w:tc>
        <w:tc>
          <w:tcPr>
            <w:tcW w:w="0" w:type="auto"/>
            <w:tcBorders>
              <w:top w:val="single" w:sz="6" w:space="0" w:color="BDBDBD"/>
              <w:left w:val="single" w:sz="6" w:space="0" w:color="BDBDBD"/>
              <w:bottom w:val="single" w:sz="6" w:space="0" w:color="BDBDBD"/>
              <w:right w:val="single" w:sz="6" w:space="0" w:color="BDBDBD"/>
            </w:tcBorders>
            <w:hideMark/>
          </w:tcPr>
          <w:p w14:paraId="3412776A" w14:textId="77777777" w:rsidR="00000000" w:rsidRDefault="00603ABA">
            <w:pPr>
              <w:rPr>
                <w:rFonts w:eastAsia="Times New Roman"/>
                <w:color w:val="000000"/>
                <w:sz w:val="21"/>
                <w:szCs w:val="21"/>
                <w:rtl/>
              </w:rPr>
            </w:pPr>
            <w:r>
              <w:rPr>
                <w:rFonts w:eastAsia="Times New Roman"/>
                <w:color w:val="000000"/>
                <w:sz w:val="21"/>
                <w:szCs w:val="21"/>
                <w:rtl/>
              </w:rPr>
              <w:t>הועדה מאשרת את הבקשה</w:t>
            </w:r>
          </w:p>
        </w:tc>
        <w:tc>
          <w:tcPr>
            <w:tcW w:w="0" w:type="auto"/>
            <w:tcBorders>
              <w:top w:val="single" w:sz="6" w:space="0" w:color="BDBDBD"/>
              <w:left w:val="single" w:sz="6" w:space="0" w:color="BDBDBD"/>
              <w:bottom w:val="single" w:sz="6" w:space="0" w:color="BDBDBD"/>
              <w:right w:val="single" w:sz="6" w:space="0" w:color="BDBDBD"/>
            </w:tcBorders>
            <w:hideMark/>
          </w:tcPr>
          <w:p w14:paraId="437BE79D"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03713E2B"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הפרדס 5</w:t>
            </w:r>
          </w:p>
          <w:p w14:paraId="2A6A99B7"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2767E34D">
                <v:rect id="_x0000_i1099" style="width:0;height:1.5pt" o:hralign="center" o:hrstd="t" o:hr="t" fillcolor="#a0a0a0" stroked="f"/>
              </w:pict>
            </w:r>
          </w:p>
          <w:p w14:paraId="5697CDC2"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821 - הפרדס 4</w:t>
            </w:r>
          </w:p>
          <w:p w14:paraId="18BD61DF"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787CEBF">
                <v:rect id="_x0000_i1100" style="width:0;height:1.5pt" o:hralign="center" o:hrstd="t" o:hr="t" fillcolor="#a0a0a0" stroked="f"/>
              </w:pict>
            </w:r>
          </w:p>
          <w:p w14:paraId="34606C0C"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821 - הפרדס 10</w:t>
            </w:r>
          </w:p>
          <w:p w14:paraId="721DDF80"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1013640F">
                <v:rect id="_x0000_i1101" style="width:0;height:1.5pt" o:hralign="center" o:hrstd="t" o:hr="t" fillcolor="#a0a0a0" stroked="f"/>
              </w:pict>
            </w:r>
          </w:p>
          <w:p w14:paraId="7F1414DA"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144 - הפרדס, הרב מ</w:t>
            </w:r>
            <w:r>
              <w:rPr>
                <w:rFonts w:ascii="Arial" w:hAnsi="Arial" w:cs="Arial"/>
                <w:color w:val="000000"/>
                <w:sz w:val="21"/>
                <w:szCs w:val="21"/>
                <w:rtl/>
              </w:rPr>
              <w:t>ימון</w:t>
            </w:r>
          </w:p>
          <w:p w14:paraId="4070EA01"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52F251CA">
                <v:rect id="_x0000_i1102" style="width:0;height:1.5pt" o:hralign="center" o:hrstd="t" o:hr="t" fillcolor="#a0a0a0" stroked="f"/>
              </w:pict>
            </w:r>
          </w:p>
          <w:p w14:paraId="46CDF71D"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tl/>
              </w:rPr>
              <w:t>821 - הפרדס 26</w:t>
            </w:r>
          </w:p>
          <w:p w14:paraId="668DE9B3" w14:textId="77777777" w:rsidR="00000000" w:rsidRDefault="00603ABA">
            <w:pPr>
              <w:pStyle w:val="HTML"/>
              <w:bidi/>
              <w:rPr>
                <w:rFonts w:ascii="Arial" w:hAnsi="Arial" w:cs="Arial"/>
                <w:color w:val="000000"/>
                <w:sz w:val="21"/>
                <w:szCs w:val="21"/>
                <w:rtl/>
              </w:rPr>
            </w:pPr>
            <w:r>
              <w:rPr>
                <w:rFonts w:ascii="Arial" w:hAnsi="Arial" w:cs="Arial"/>
                <w:color w:val="000000"/>
                <w:sz w:val="21"/>
                <w:szCs w:val="21"/>
              </w:rPr>
              <w:pict w14:anchorId="35389105">
                <v:rect id="_x0000_i1103" style="width:0;height:1.5pt" o:hralign="center" o:hrstd="t" o:hr="t" fillcolor="#a0a0a0" stroked="f"/>
              </w:pict>
            </w:r>
          </w:p>
          <w:p w14:paraId="6D4B73E2" w14:textId="77777777" w:rsidR="00000000" w:rsidRDefault="00603ABA">
            <w:pPr>
              <w:pStyle w:val="HTML"/>
              <w:bidi/>
              <w:rPr>
                <w:color w:val="000000"/>
                <w:rtl/>
              </w:rPr>
            </w:pPr>
            <w:r>
              <w:rPr>
                <w:rFonts w:ascii="Arial" w:hAnsi="Arial" w:cs="Arial"/>
                <w:color w:val="000000"/>
                <w:sz w:val="21"/>
                <w:szCs w:val="21"/>
                <w:rtl/>
              </w:rPr>
              <w:t>821 - הפרדס 1</w:t>
            </w:r>
            <w:r>
              <w:rPr>
                <w:rFonts w:ascii="Arial" w:hAnsi="Arial" w:cs="Arial"/>
                <w:color w:val="000000"/>
                <w:sz w:val="21"/>
                <w:szCs w:val="21"/>
                <w:rtl/>
              </w:rPr>
              <w:t>8</w:t>
            </w:r>
          </w:p>
        </w:tc>
        <w:tc>
          <w:tcPr>
            <w:tcW w:w="0" w:type="auto"/>
            <w:tcBorders>
              <w:top w:val="single" w:sz="6" w:space="0" w:color="BDBDBD"/>
              <w:left w:val="single" w:sz="6" w:space="0" w:color="BDBDBD"/>
              <w:bottom w:val="single" w:sz="6" w:space="0" w:color="BDBDBD"/>
              <w:right w:val="single" w:sz="6" w:space="0" w:color="BDBDBD"/>
            </w:tcBorders>
            <w:hideMark/>
          </w:tcPr>
          <w:p w14:paraId="02A9889C" w14:textId="77777777" w:rsidR="00000000" w:rsidRDefault="00603ABA">
            <w:pPr>
              <w:rPr>
                <w:color w:val="000000"/>
                <w:rtl/>
              </w:rPr>
            </w:pPr>
          </w:p>
        </w:tc>
      </w:tr>
      <w:tr w:rsidR="00000000" w14:paraId="07FA0894" w14:textId="77777777" w:rsidTr="00C213CD">
        <w:trPr>
          <w:divId w:val="1655790282"/>
          <w:jc w:val="center"/>
        </w:trPr>
        <w:tc>
          <w:tcPr>
            <w:tcW w:w="0" w:type="auto"/>
            <w:tcBorders>
              <w:top w:val="single" w:sz="6" w:space="0" w:color="BDBDBD"/>
              <w:left w:val="single" w:sz="6" w:space="0" w:color="BDBDBD"/>
              <w:bottom w:val="single" w:sz="6" w:space="0" w:color="BDBDBD"/>
              <w:right w:val="single" w:sz="6" w:space="0" w:color="BDBDBD"/>
            </w:tcBorders>
            <w:hideMark/>
          </w:tcPr>
          <w:p w14:paraId="0BEB80FF" w14:textId="77777777" w:rsidR="00000000" w:rsidRDefault="00603ABA">
            <w:pPr>
              <w:rPr>
                <w:rFonts w:eastAsia="Times New Roman"/>
                <w:color w:val="000000"/>
                <w:sz w:val="21"/>
                <w:szCs w:val="21"/>
              </w:rPr>
            </w:pPr>
            <w:r>
              <w:rPr>
                <w:rFonts w:eastAsia="Times New Roman"/>
                <w:color w:val="000000"/>
                <w:sz w:val="21"/>
                <w:szCs w:val="21"/>
                <w:rtl/>
              </w:rPr>
              <w:t>25/31/50</w:t>
            </w:r>
          </w:p>
        </w:tc>
        <w:tc>
          <w:tcPr>
            <w:tcW w:w="0" w:type="auto"/>
            <w:tcBorders>
              <w:top w:val="single" w:sz="6" w:space="0" w:color="BDBDBD"/>
              <w:left w:val="single" w:sz="6" w:space="0" w:color="BDBDBD"/>
              <w:bottom w:val="single" w:sz="6" w:space="0" w:color="BDBDBD"/>
              <w:right w:val="single" w:sz="6" w:space="0" w:color="BDBDBD"/>
            </w:tcBorders>
            <w:hideMark/>
          </w:tcPr>
          <w:p w14:paraId="64C07F77" w14:textId="77777777" w:rsidR="00000000" w:rsidRDefault="00603ABA">
            <w:pPr>
              <w:rPr>
                <w:rFonts w:eastAsia="Times New Roman"/>
                <w:color w:val="000000"/>
                <w:sz w:val="21"/>
                <w:szCs w:val="21"/>
                <w:rtl/>
              </w:rPr>
            </w:pPr>
            <w:r>
              <w:rPr>
                <w:rFonts w:eastAsia="Times New Roman"/>
                <w:color w:val="000000"/>
                <w:sz w:val="21"/>
                <w:szCs w:val="21"/>
                <w:rtl/>
              </w:rPr>
              <w:t>בקשת ועד הורים עירוני ובית הספר קרליבך להסדיר את בעיות התנועה והחניה בבית הספר בזמן ההורדה והעלאת תלמידים.</w:t>
            </w:r>
          </w:p>
        </w:tc>
        <w:tc>
          <w:tcPr>
            <w:tcW w:w="0" w:type="auto"/>
            <w:tcBorders>
              <w:top w:val="single" w:sz="6" w:space="0" w:color="BDBDBD"/>
              <w:left w:val="single" w:sz="6" w:space="0" w:color="BDBDBD"/>
              <w:bottom w:val="single" w:sz="6" w:space="0" w:color="BDBDBD"/>
              <w:right w:val="single" w:sz="6" w:space="0" w:color="BDBDBD"/>
            </w:tcBorders>
            <w:hideMark/>
          </w:tcPr>
          <w:p w14:paraId="47E6E759" w14:textId="77777777" w:rsidR="00000000" w:rsidRDefault="00603ABA">
            <w:pPr>
              <w:rPr>
                <w:rFonts w:eastAsia="Times New Roman"/>
                <w:color w:val="000000"/>
                <w:sz w:val="21"/>
                <w:szCs w:val="21"/>
                <w:rtl/>
              </w:rPr>
            </w:pPr>
            <w:r>
              <w:rPr>
                <w:rFonts w:eastAsia="Times New Roman"/>
                <w:color w:val="000000"/>
                <w:sz w:val="21"/>
                <w:szCs w:val="21"/>
                <w:rtl/>
              </w:rPr>
              <w:t>הועדה מאשרת מעקה בטיחות מוסדי</w:t>
            </w:r>
            <w:r>
              <w:rPr>
                <w:rFonts w:eastAsia="Times New Roman"/>
                <w:color w:val="000000"/>
                <w:sz w:val="21"/>
                <w:szCs w:val="21"/>
                <w:rtl/>
              </w:rPr>
              <w:t>ת נמוכה לאורך נתיב הכניסה לבית הספר ותוספת מקומות לנשק וסע. על בית הספר מוטלת הזכות להפעיל מערך של נשק וסע לטובת בטיחות התלמידים.</w:t>
            </w:r>
          </w:p>
        </w:tc>
        <w:tc>
          <w:tcPr>
            <w:tcW w:w="0" w:type="auto"/>
            <w:tcBorders>
              <w:top w:val="single" w:sz="6" w:space="0" w:color="BDBDBD"/>
              <w:left w:val="single" w:sz="6" w:space="0" w:color="BDBDBD"/>
              <w:bottom w:val="single" w:sz="6" w:space="0" w:color="BDBDBD"/>
              <w:right w:val="single" w:sz="6" w:space="0" w:color="BDBDBD"/>
            </w:tcBorders>
            <w:hideMark/>
          </w:tcPr>
          <w:p w14:paraId="0046297D" w14:textId="77777777" w:rsidR="00000000" w:rsidRDefault="00603ABA">
            <w:pPr>
              <w:rPr>
                <w:rFonts w:eastAsia="Times New Roman"/>
                <w:color w:val="000000"/>
                <w:sz w:val="21"/>
                <w:szCs w:val="21"/>
                <w:rtl/>
              </w:rPr>
            </w:pPr>
            <w:r>
              <w:rPr>
                <w:rFonts w:eastAsia="Times New Roman"/>
                <w:color w:val="000000"/>
                <w:sz w:val="21"/>
                <w:szCs w:val="21"/>
                <w:rtl/>
              </w:rPr>
              <w:t>אושר</w:t>
            </w:r>
          </w:p>
        </w:tc>
        <w:tc>
          <w:tcPr>
            <w:tcW w:w="0" w:type="auto"/>
            <w:tcBorders>
              <w:top w:val="single" w:sz="6" w:space="0" w:color="BDBDBD"/>
              <w:left w:val="single" w:sz="6" w:space="0" w:color="BDBDBD"/>
              <w:bottom w:val="single" w:sz="6" w:space="0" w:color="BDBDBD"/>
              <w:right w:val="single" w:sz="6" w:space="0" w:color="BDBDBD"/>
            </w:tcBorders>
            <w:hideMark/>
          </w:tcPr>
          <w:p w14:paraId="1EB23FF5" w14:textId="77777777" w:rsidR="00000000" w:rsidRDefault="00603ABA">
            <w:pPr>
              <w:rPr>
                <w:rFonts w:eastAsia="Times New Roman"/>
                <w:color w:val="000000"/>
                <w:sz w:val="21"/>
                <w:szCs w:val="21"/>
                <w:rtl/>
              </w:rPr>
            </w:pPr>
          </w:p>
        </w:tc>
        <w:tc>
          <w:tcPr>
            <w:tcW w:w="0" w:type="auto"/>
            <w:tcBorders>
              <w:top w:val="single" w:sz="6" w:space="0" w:color="BDBDBD"/>
              <w:left w:val="single" w:sz="6" w:space="0" w:color="BDBDBD"/>
              <w:bottom w:val="single" w:sz="6" w:space="0" w:color="BDBDBD"/>
              <w:right w:val="single" w:sz="6" w:space="0" w:color="BDBDBD"/>
            </w:tcBorders>
            <w:hideMark/>
          </w:tcPr>
          <w:p w14:paraId="374C5F8A" w14:textId="77777777" w:rsidR="00000000" w:rsidRDefault="00603ABA">
            <w:pPr>
              <w:rPr>
                <w:rFonts w:eastAsia="Times New Roman"/>
                <w:sz w:val="20"/>
                <w:szCs w:val="20"/>
              </w:rPr>
            </w:pPr>
          </w:p>
        </w:tc>
      </w:tr>
    </w:tbl>
    <w:p w14:paraId="1A7FF80F" w14:textId="77777777" w:rsidR="00603ABA" w:rsidRDefault="00603ABA">
      <w:pPr>
        <w:bidi w:val="0"/>
        <w:divId w:val="1372539505"/>
        <w:rPr>
          <w:rFonts w:eastAsia="Times New Roman"/>
        </w:rPr>
      </w:pPr>
    </w:p>
    <w:sectPr w:rsidR="00603ABA" w:rsidSect="00E83220">
      <w:headerReference w:type="default" r:id="rId8"/>
      <w:footerReference w:type="default" r:id="rId9"/>
      <w:pgSz w:w="11906" w:h="16838"/>
      <w:pgMar w:top="1498"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4318" w14:textId="77777777" w:rsidR="00603ABA" w:rsidRDefault="00603ABA" w:rsidP="00805391">
      <w:r>
        <w:separator/>
      </w:r>
    </w:p>
  </w:endnote>
  <w:endnote w:type="continuationSeparator" w:id="0">
    <w:p w14:paraId="5CECA4E5" w14:textId="77777777" w:rsidR="00603ABA" w:rsidRDefault="00603ABA" w:rsidP="0080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panose1 w:val="020B0502050101010101"/>
    <w:charset w:val="00"/>
    <w:family w:val="swiss"/>
    <w:pitch w:val="variable"/>
    <w:sig w:usb0="00000000" w:usb1="00000000" w:usb2="00000000" w:usb3="00000000" w:csb0="00000021" w:csb1="00000000"/>
  </w:font>
  <w:font w:name="Arial (Hebrew)">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7F90E" w14:textId="77777777" w:rsidR="00AB5BDB" w:rsidRPr="00851DA3" w:rsidRDefault="00AB5BDB" w:rsidP="00AB5BDB">
    <w:pPr>
      <w:pStyle w:val="a5"/>
      <w:pBdr>
        <w:top w:val="single" w:sz="4" w:space="1" w:color="auto"/>
      </w:pBdr>
      <w:jc w:val="center"/>
      <w:rPr>
        <w:rFonts w:ascii="Arial" w:hAnsi="Arial" w:cs="Arial"/>
        <w:b/>
        <w:bCs/>
        <w:rtl/>
      </w:rPr>
    </w:pPr>
    <w:r w:rsidRPr="00851DA3">
      <w:rPr>
        <w:rFonts w:ascii="Arial" w:hAnsi="Arial" w:cs="Arial"/>
        <w:b/>
        <w:rtl/>
      </w:rPr>
      <w:t xml:space="preserve">רחוב הצורן </w:t>
    </w:r>
    <w:r w:rsidRPr="00851DA3">
      <w:rPr>
        <w:rFonts w:ascii="Arial" w:hAnsi="Arial" w:cs="Arial" w:hint="cs"/>
        <w:b/>
        <w:rtl/>
      </w:rPr>
      <w:t>6</w:t>
    </w:r>
    <w:r w:rsidRPr="00851DA3">
      <w:rPr>
        <w:rFonts w:ascii="Arial" w:hAnsi="Arial" w:cs="Arial"/>
        <w:b/>
        <w:rtl/>
      </w:rPr>
      <w:t xml:space="preserve"> </w:t>
    </w:r>
    <w:r w:rsidRPr="00851DA3">
      <w:rPr>
        <w:rFonts w:ascii="Arial" w:hAnsi="Arial" w:cs="Arial" w:hint="cs"/>
        <w:b/>
        <w:rtl/>
      </w:rPr>
      <w:t>, קריית העסקים והטכנולוגיה -</w:t>
    </w:r>
    <w:r w:rsidRPr="00851DA3">
      <w:rPr>
        <w:rFonts w:ascii="Arial" w:hAnsi="Arial" w:cs="Arial"/>
        <w:b/>
        <w:rtl/>
      </w:rPr>
      <w:t xml:space="preserve"> ספיר,  נתניה </w:t>
    </w:r>
    <w:r w:rsidRPr="00851DA3">
      <w:rPr>
        <w:rFonts w:ascii="Arial" w:hAnsi="Arial" w:cs="Arial" w:hint="cs"/>
        <w:b/>
        <w:rtl/>
      </w:rPr>
      <w:t xml:space="preserve"> מיקוד </w:t>
    </w:r>
    <w:r w:rsidRPr="00851DA3">
      <w:rPr>
        <w:rFonts w:ascii="Arial" w:hAnsi="Arial" w:cs="Arial"/>
        <w:b/>
        <w:rtl/>
      </w:rPr>
      <w:t xml:space="preserve"> 42506</w:t>
    </w:r>
  </w:p>
  <w:p w14:paraId="0EEA5CEA" w14:textId="77777777" w:rsidR="00AB5BDB" w:rsidRDefault="00AB5BDB" w:rsidP="00AB5BDB">
    <w:pPr>
      <w:pStyle w:val="a5"/>
      <w:jc w:val="center"/>
      <w:rPr>
        <w:rFonts w:ascii="Arial" w:hAnsi="Arial" w:cs="Arial"/>
        <w:b/>
        <w:rtl/>
      </w:rPr>
    </w:pPr>
    <w:r w:rsidRPr="00851DA3">
      <w:rPr>
        <w:rFonts w:ascii="Arial" w:hAnsi="Arial" w:cs="Arial"/>
        <w:b/>
        <w:rtl/>
      </w:rPr>
      <w:t xml:space="preserve"> טל: 09-</w:t>
    </w:r>
    <w:r>
      <w:rPr>
        <w:rFonts w:ascii="Arial" w:hAnsi="Arial" w:cs="Arial" w:hint="cs"/>
        <w:b/>
        <w:rtl/>
      </w:rPr>
      <w:t>8603287</w:t>
    </w:r>
    <w:r w:rsidRPr="00851DA3">
      <w:rPr>
        <w:rFonts w:ascii="Arial" w:hAnsi="Arial" w:cs="Arial"/>
        <w:b/>
        <w:rtl/>
      </w:rPr>
      <w:t xml:space="preserve">, פקס: </w:t>
    </w:r>
    <w:r>
      <w:rPr>
        <w:rFonts w:ascii="Arial" w:hAnsi="Arial" w:cs="Arial" w:hint="cs"/>
        <w:b/>
        <w:rtl/>
      </w:rPr>
      <w:t>09-8650262</w:t>
    </w:r>
    <w:r w:rsidRPr="00851DA3">
      <w:rPr>
        <w:rFonts w:ascii="Arial" w:hAnsi="Arial" w:cs="Arial"/>
        <w:b/>
        <w:rtl/>
      </w:rPr>
      <w:t xml:space="preserve"> </w:t>
    </w:r>
  </w:p>
  <w:p w14:paraId="4FFB33C8" w14:textId="77777777" w:rsidR="00D45BB0" w:rsidRPr="00AB5BDB" w:rsidRDefault="00AB5BDB" w:rsidP="00AB5BDB">
    <w:pPr>
      <w:pStyle w:val="a5"/>
      <w:jc w:val="center"/>
    </w:pPr>
    <w:r w:rsidRPr="00670FA0">
      <w:rPr>
        <w:rFonts w:ascii="Arial" w:hAnsi="Arial" w:cs="Arial"/>
        <w:b/>
        <w:rtl/>
      </w:rPr>
      <w:t xml:space="preserve">מייל: </w:t>
    </w:r>
    <w:r w:rsidRPr="00670FA0">
      <w:rPr>
        <w:rFonts w:ascii="Arial" w:hAnsi="Arial" w:cs="Arial"/>
        <w:b/>
      </w:rPr>
      <w:t>vtnua@netanya.muni.il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CB6DB" w14:textId="77777777" w:rsidR="00603ABA" w:rsidRDefault="00603ABA" w:rsidP="00805391">
      <w:r>
        <w:separator/>
      </w:r>
    </w:p>
  </w:footnote>
  <w:footnote w:type="continuationSeparator" w:id="0">
    <w:p w14:paraId="36C3C483" w14:textId="77777777" w:rsidR="00603ABA" w:rsidRDefault="00603ABA" w:rsidP="0080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6358" w14:textId="77777777" w:rsidR="00AB5BDB" w:rsidRDefault="00AB5BDB" w:rsidP="00AB5BDB">
    <w:pPr>
      <w:pStyle w:val="a7"/>
      <w:jc w:val="right"/>
      <w:rPr>
        <w:b/>
        <w:bCs/>
        <w:color w:val="365F91"/>
        <w:spacing w:val="20"/>
        <w:sz w:val="28"/>
        <w:szCs w:val="28"/>
      </w:rPr>
    </w:pPr>
    <w:r>
      <w:rPr>
        <w:noProof/>
      </w:rPr>
      <w:drawing>
        <wp:anchor distT="0" distB="0" distL="114300" distR="114300" simplePos="0" relativeHeight="251659264" behindDoc="1" locked="0" layoutInCell="1" allowOverlap="1" wp14:anchorId="7B47D704" wp14:editId="0E10AC0B">
          <wp:simplePos x="0" y="0"/>
          <wp:positionH relativeFrom="margin">
            <wp:posOffset>-386080</wp:posOffset>
          </wp:positionH>
          <wp:positionV relativeFrom="paragraph">
            <wp:posOffset>-321945</wp:posOffset>
          </wp:positionV>
          <wp:extent cx="99885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855" cy="8191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0A4D194" wp14:editId="3E08DB5B">
          <wp:simplePos x="0" y="0"/>
          <wp:positionH relativeFrom="column">
            <wp:posOffset>5624195</wp:posOffset>
          </wp:positionH>
          <wp:positionV relativeFrom="paragraph">
            <wp:posOffset>-221615</wp:posOffset>
          </wp:positionV>
          <wp:extent cx="838200" cy="762000"/>
          <wp:effectExtent l="0" t="0" r="0" b="0"/>
          <wp:wrapTight wrapText="bothSides">
            <wp:wrapPolygon edited="0">
              <wp:start x="0" y="0"/>
              <wp:lineTo x="0" y="21060"/>
              <wp:lineTo x="21109" y="21060"/>
              <wp:lineTo x="21109" y="0"/>
              <wp:lineTo x="0" y="0"/>
            </wp:wrapPolygon>
          </wp:wrapTight>
          <wp:docPr id="3" name="Picture 3" descr="תיאור: לוגו עיר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תיאור: לוגו עירי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p w14:paraId="38DED859" w14:textId="77777777" w:rsidR="00AB5BDB" w:rsidRDefault="00AB5BDB" w:rsidP="00AB5BDB">
    <w:pPr>
      <w:pStyle w:val="a7"/>
      <w:tabs>
        <w:tab w:val="clear" w:pos="8306"/>
        <w:tab w:val="left" w:pos="4320"/>
        <w:tab w:val="left" w:pos="5040"/>
        <w:tab w:val="right" w:pos="9070"/>
      </w:tabs>
      <w:rPr>
        <w:b/>
        <w:bCs/>
        <w:color w:val="365F91"/>
        <w:spacing w:val="20"/>
        <w:sz w:val="28"/>
        <w:szCs w:val="28"/>
        <w:rtl/>
      </w:rPr>
    </w:pP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r>
      <w:rPr>
        <w:rFonts w:hint="cs"/>
        <w:b/>
        <w:bCs/>
        <w:color w:val="365F91"/>
        <w:spacing w:val="20"/>
        <w:sz w:val="28"/>
        <w:szCs w:val="28"/>
        <w:rtl/>
      </w:rPr>
      <w:tab/>
    </w:r>
  </w:p>
  <w:p w14:paraId="581E9CB5" w14:textId="77777777" w:rsidR="00AB5BDB" w:rsidRDefault="00AB5BDB" w:rsidP="00AB5BDB">
    <w:pPr>
      <w:pStyle w:val="a7"/>
      <w:jc w:val="both"/>
      <w:rPr>
        <w:b/>
        <w:bCs/>
        <w:color w:val="365F91"/>
        <w:spacing w:val="20"/>
        <w:sz w:val="28"/>
        <w:szCs w:val="28"/>
        <w:rtl/>
      </w:rPr>
    </w:pPr>
    <w:r>
      <w:rPr>
        <w:rFonts w:hint="cs"/>
        <w:noProof/>
        <w:rtl/>
      </w:rPr>
      <mc:AlternateContent>
        <mc:Choice Requires="wps">
          <w:drawing>
            <wp:anchor distT="45720" distB="45720" distL="114300" distR="114300" simplePos="0" relativeHeight="251658240" behindDoc="1" locked="0" layoutInCell="1" allowOverlap="1" wp14:anchorId="74D3FB8F" wp14:editId="0366A46C">
              <wp:simplePos x="0" y="0"/>
              <wp:positionH relativeFrom="column">
                <wp:posOffset>1408430</wp:posOffset>
              </wp:positionH>
              <wp:positionV relativeFrom="paragraph">
                <wp:posOffset>184150</wp:posOffset>
              </wp:positionV>
              <wp:extent cx="2921000" cy="50800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21000" cy="516890"/>
                      </a:xfrm>
                      <a:prstGeom prst="rect">
                        <a:avLst/>
                      </a:prstGeom>
                      <a:solidFill>
                        <a:srgbClr val="FFFFFF"/>
                      </a:solidFill>
                      <a:ln w="9525">
                        <a:noFill/>
                        <a:miter lim="800000"/>
                        <a:headEnd/>
                        <a:tailEnd/>
                      </a:ln>
                    </wps:spPr>
                    <wps:txbx>
                      <w:txbxContent>
                        <w:p w14:paraId="13BE864C"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0F32DAE4" w14:textId="77777777" w:rsidR="00AB5BDB" w:rsidRDefault="00AB5BDB" w:rsidP="00AB5BDB">
                          <w:pPr>
                            <w:pStyle w:val="a7"/>
                            <w:jc w:val="center"/>
                          </w:pPr>
                          <w:r>
                            <w:rPr>
                              <w:rFonts w:hint="cs"/>
                              <w:b/>
                              <w:bCs/>
                              <w:color w:val="365F91"/>
                              <w:spacing w:val="20"/>
                              <w:sz w:val="28"/>
                              <w:szCs w:val="28"/>
                              <w:rtl/>
                            </w:rPr>
                            <w:t>אגף תאום תכנון ותשתית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3FB8F" id="_x0000_t202" coordsize="21600,21600" o:spt="202" path="m,l,21600r21600,l21600,xe">
              <v:stroke joinstyle="miter"/>
              <v:path gradientshapeok="t" o:connecttype="rect"/>
            </v:shapetype>
            <v:shape id="Text Box 2" o:spid="_x0000_s1026" type="#_x0000_t202" style="position:absolute;left:0;text-align:left;margin-left:110.9pt;margin-top:14.5pt;width:230pt;height:40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" stroked="f">
              <v:textbox style="mso-fit-shape-to-text:t">
                <w:txbxContent>
                  <w:p w14:paraId="13BE864C" w14:textId="77777777" w:rsidR="00AB5BDB" w:rsidRDefault="00AB5BDB" w:rsidP="00AB5BDB">
                    <w:pPr>
                      <w:pStyle w:val="a7"/>
                      <w:jc w:val="center"/>
                      <w:rPr>
                        <w:b/>
                        <w:bCs/>
                        <w:color w:val="365F91"/>
                        <w:spacing w:val="20"/>
                        <w:sz w:val="28"/>
                        <w:szCs w:val="28"/>
                      </w:rPr>
                    </w:pPr>
                    <w:r>
                      <w:rPr>
                        <w:rFonts w:hint="cs"/>
                        <w:b/>
                        <w:bCs/>
                        <w:color w:val="365F91"/>
                        <w:spacing w:val="20"/>
                        <w:sz w:val="28"/>
                        <w:szCs w:val="28"/>
                        <w:rtl/>
                      </w:rPr>
                      <w:t>עיריית נתניה - מנהל הנדסה</w:t>
                    </w:r>
                  </w:p>
                  <w:p w14:paraId="0F32DAE4" w14:textId="77777777" w:rsidR="00AB5BDB" w:rsidRDefault="00AB5BDB" w:rsidP="00AB5BDB">
                    <w:pPr>
                      <w:pStyle w:val="a7"/>
                      <w:jc w:val="center"/>
                    </w:pPr>
                    <w:r>
                      <w:rPr>
                        <w:rFonts w:hint="cs"/>
                        <w:b/>
                        <w:bCs/>
                        <w:color w:val="365F91"/>
                        <w:spacing w:val="20"/>
                        <w:sz w:val="28"/>
                        <w:szCs w:val="28"/>
                        <w:rtl/>
                      </w:rPr>
                      <w:t>אגף תאום תכנון ותשתית</w:t>
                    </w:r>
                  </w:p>
                </w:txbxContent>
              </v:textbox>
            </v:shape>
          </w:pict>
        </mc:Fallback>
      </mc:AlternateContent>
    </w:r>
  </w:p>
  <w:p w14:paraId="296EA572" w14:textId="77777777" w:rsidR="00AB5BDB" w:rsidRDefault="00AB5BDB" w:rsidP="00AB5BDB">
    <w:pPr>
      <w:pStyle w:val="a7"/>
      <w:rPr>
        <w:rtl/>
      </w:rPr>
    </w:pPr>
  </w:p>
  <w:p w14:paraId="14CDCA27" w14:textId="77777777" w:rsidR="00AB5BDB" w:rsidRDefault="00AB5BDB" w:rsidP="00AB5BDB">
    <w:pPr>
      <w:pStyle w:val="a7"/>
    </w:pPr>
  </w:p>
  <w:p w14:paraId="35D0F570" w14:textId="77777777" w:rsidR="00285571" w:rsidRPr="00EE121B" w:rsidRDefault="00285571" w:rsidP="008E679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029"/>
    <w:multiLevelType w:val="hybridMultilevel"/>
    <w:tmpl w:val="A76C4DE2"/>
    <w:lvl w:ilvl="0" w:tplc="CDBEA558">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 w15:restartNumberingAfterBreak="0">
    <w:nsid w:val="00DA5C8A"/>
    <w:multiLevelType w:val="hybridMultilevel"/>
    <w:tmpl w:val="220E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56B8A"/>
    <w:multiLevelType w:val="hybridMultilevel"/>
    <w:tmpl w:val="D5EC3A42"/>
    <w:lvl w:ilvl="0" w:tplc="04090001">
      <w:start w:val="1"/>
      <w:numFmt w:val="bullet"/>
      <w:lvlText w:val=""/>
      <w:lvlJc w:val="left"/>
      <w:pPr>
        <w:ind w:left="229" w:hanging="360"/>
      </w:pPr>
      <w:rPr>
        <w:rFonts w:ascii="Symbol" w:hAnsi="Symbol"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3" w15:restartNumberingAfterBreak="0">
    <w:nsid w:val="08E57382"/>
    <w:multiLevelType w:val="hybridMultilevel"/>
    <w:tmpl w:val="B44415DC"/>
    <w:lvl w:ilvl="0" w:tplc="F182B728">
      <w:start w:val="1"/>
      <w:numFmt w:val="hebrew1"/>
      <w:lvlText w:val="%1."/>
      <w:lvlJc w:val="left"/>
      <w:pPr>
        <w:ind w:left="-131" w:hanging="360"/>
      </w:pPr>
      <w:rPr>
        <w:rFonts w:hint="default"/>
        <w:color w:val="auto"/>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4" w15:restartNumberingAfterBreak="0">
    <w:nsid w:val="104430BC"/>
    <w:multiLevelType w:val="hybridMultilevel"/>
    <w:tmpl w:val="A7E47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A26FBC"/>
    <w:multiLevelType w:val="multilevel"/>
    <w:tmpl w:val="B76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E232D"/>
    <w:multiLevelType w:val="hybridMultilevel"/>
    <w:tmpl w:val="0A722234"/>
    <w:lvl w:ilvl="0" w:tplc="71C27B08">
      <w:start w:val="1"/>
      <w:numFmt w:val="decimal"/>
      <w:lvlText w:val="%1."/>
      <w:lvlJc w:val="left"/>
      <w:pPr>
        <w:ind w:left="720" w:hanging="360"/>
      </w:pPr>
      <w:rPr>
        <w:rFonts w:ascii="David Transparent" w:eastAsia="Times New Roman" w:hAnsi="David Transparent" w:cs="David Transparen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F397C"/>
    <w:multiLevelType w:val="hybridMultilevel"/>
    <w:tmpl w:val="48C04066"/>
    <w:lvl w:ilvl="0" w:tplc="66CC04B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8" w15:restartNumberingAfterBreak="0">
    <w:nsid w:val="17EE34B9"/>
    <w:multiLevelType w:val="hybridMultilevel"/>
    <w:tmpl w:val="3094211A"/>
    <w:lvl w:ilvl="0" w:tplc="CC52FC86">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9" w15:restartNumberingAfterBreak="0">
    <w:nsid w:val="1CD84FCA"/>
    <w:multiLevelType w:val="hybridMultilevel"/>
    <w:tmpl w:val="7AA6B20C"/>
    <w:lvl w:ilvl="0" w:tplc="1E5E749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0" w15:restartNumberingAfterBreak="0">
    <w:nsid w:val="1E0E4645"/>
    <w:multiLevelType w:val="hybridMultilevel"/>
    <w:tmpl w:val="8D6CE17E"/>
    <w:lvl w:ilvl="0" w:tplc="7884E5EE">
      <w:start w:val="1"/>
      <w:numFmt w:val="hebrew1"/>
      <w:lvlText w:val="%1."/>
      <w:lvlJc w:val="left"/>
      <w:pPr>
        <w:ind w:left="-131" w:hanging="360"/>
      </w:pPr>
      <w:rPr>
        <w:rFonts w:cs="David"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1" w15:restartNumberingAfterBreak="0">
    <w:nsid w:val="1EB3743C"/>
    <w:multiLevelType w:val="multilevel"/>
    <w:tmpl w:val="0B4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B1794F"/>
    <w:multiLevelType w:val="hybridMultilevel"/>
    <w:tmpl w:val="42D40EFC"/>
    <w:lvl w:ilvl="0" w:tplc="C7907E1A">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3" w15:restartNumberingAfterBreak="0">
    <w:nsid w:val="23C152C2"/>
    <w:multiLevelType w:val="hybridMultilevel"/>
    <w:tmpl w:val="CCB832BC"/>
    <w:lvl w:ilvl="0" w:tplc="885217C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14" w15:restartNumberingAfterBreak="0">
    <w:nsid w:val="259909D8"/>
    <w:multiLevelType w:val="hybridMultilevel"/>
    <w:tmpl w:val="D242B6EC"/>
    <w:lvl w:ilvl="0" w:tplc="5A98DD0C">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5" w15:restartNumberingAfterBreak="0">
    <w:nsid w:val="2F9641DA"/>
    <w:multiLevelType w:val="hybridMultilevel"/>
    <w:tmpl w:val="DFD48708"/>
    <w:lvl w:ilvl="0" w:tplc="A7DAD9AA">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88F7207"/>
    <w:multiLevelType w:val="hybridMultilevel"/>
    <w:tmpl w:val="071C1D04"/>
    <w:lvl w:ilvl="0" w:tplc="E20EBE4C">
      <w:start w:val="1"/>
      <w:numFmt w:val="decimal"/>
      <w:lvlText w:val="%1."/>
      <w:lvlJc w:val="left"/>
      <w:pPr>
        <w:ind w:left="-266" w:hanging="360"/>
      </w:pPr>
      <w:rPr>
        <w:rFonts w:hint="default"/>
      </w:rPr>
    </w:lvl>
    <w:lvl w:ilvl="1" w:tplc="04090019" w:tentative="1">
      <w:start w:val="1"/>
      <w:numFmt w:val="lowerLetter"/>
      <w:lvlText w:val="%2."/>
      <w:lvlJc w:val="left"/>
      <w:pPr>
        <w:ind w:left="454" w:hanging="360"/>
      </w:pPr>
    </w:lvl>
    <w:lvl w:ilvl="2" w:tplc="0409001B" w:tentative="1">
      <w:start w:val="1"/>
      <w:numFmt w:val="lowerRoman"/>
      <w:lvlText w:val="%3."/>
      <w:lvlJc w:val="right"/>
      <w:pPr>
        <w:ind w:left="1174" w:hanging="180"/>
      </w:pPr>
    </w:lvl>
    <w:lvl w:ilvl="3" w:tplc="0409000F" w:tentative="1">
      <w:start w:val="1"/>
      <w:numFmt w:val="decimal"/>
      <w:lvlText w:val="%4."/>
      <w:lvlJc w:val="left"/>
      <w:pPr>
        <w:ind w:left="1894" w:hanging="360"/>
      </w:pPr>
    </w:lvl>
    <w:lvl w:ilvl="4" w:tplc="04090019" w:tentative="1">
      <w:start w:val="1"/>
      <w:numFmt w:val="lowerLetter"/>
      <w:lvlText w:val="%5."/>
      <w:lvlJc w:val="left"/>
      <w:pPr>
        <w:ind w:left="2614" w:hanging="360"/>
      </w:pPr>
    </w:lvl>
    <w:lvl w:ilvl="5" w:tplc="0409001B" w:tentative="1">
      <w:start w:val="1"/>
      <w:numFmt w:val="lowerRoman"/>
      <w:lvlText w:val="%6."/>
      <w:lvlJc w:val="right"/>
      <w:pPr>
        <w:ind w:left="3334" w:hanging="180"/>
      </w:pPr>
    </w:lvl>
    <w:lvl w:ilvl="6" w:tplc="0409000F" w:tentative="1">
      <w:start w:val="1"/>
      <w:numFmt w:val="decimal"/>
      <w:lvlText w:val="%7."/>
      <w:lvlJc w:val="left"/>
      <w:pPr>
        <w:ind w:left="4054" w:hanging="360"/>
      </w:pPr>
    </w:lvl>
    <w:lvl w:ilvl="7" w:tplc="04090019" w:tentative="1">
      <w:start w:val="1"/>
      <w:numFmt w:val="lowerLetter"/>
      <w:lvlText w:val="%8."/>
      <w:lvlJc w:val="left"/>
      <w:pPr>
        <w:ind w:left="4774" w:hanging="360"/>
      </w:pPr>
    </w:lvl>
    <w:lvl w:ilvl="8" w:tplc="0409001B" w:tentative="1">
      <w:start w:val="1"/>
      <w:numFmt w:val="lowerRoman"/>
      <w:lvlText w:val="%9."/>
      <w:lvlJc w:val="right"/>
      <w:pPr>
        <w:ind w:left="5494" w:hanging="180"/>
      </w:pPr>
    </w:lvl>
  </w:abstractNum>
  <w:abstractNum w:abstractNumId="17" w15:restartNumberingAfterBreak="0">
    <w:nsid w:val="429758FA"/>
    <w:multiLevelType w:val="hybridMultilevel"/>
    <w:tmpl w:val="64F0A1EA"/>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796254"/>
    <w:multiLevelType w:val="hybridMultilevel"/>
    <w:tmpl w:val="8246409E"/>
    <w:lvl w:ilvl="0" w:tplc="250EF8A6">
      <w:start w:val="1"/>
      <w:numFmt w:val="hebrew1"/>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9" w15:restartNumberingAfterBreak="0">
    <w:nsid w:val="54E777B4"/>
    <w:multiLevelType w:val="multilevel"/>
    <w:tmpl w:val="2326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A2BB1"/>
    <w:multiLevelType w:val="hybridMultilevel"/>
    <w:tmpl w:val="1AE4E00C"/>
    <w:lvl w:ilvl="0" w:tplc="EE70F09C">
      <w:start w:val="1"/>
      <w:numFmt w:val="decimal"/>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1" w15:restartNumberingAfterBreak="0">
    <w:nsid w:val="5BFD37BB"/>
    <w:multiLevelType w:val="hybridMultilevel"/>
    <w:tmpl w:val="008A30CA"/>
    <w:lvl w:ilvl="0" w:tplc="980A2FD2">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2" w15:restartNumberingAfterBreak="0">
    <w:nsid w:val="5C6E2AF6"/>
    <w:multiLevelType w:val="hybridMultilevel"/>
    <w:tmpl w:val="A7FA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41892"/>
    <w:multiLevelType w:val="hybridMultilevel"/>
    <w:tmpl w:val="4B6CDAD0"/>
    <w:lvl w:ilvl="0" w:tplc="87787A60">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4" w15:restartNumberingAfterBreak="0">
    <w:nsid w:val="664B0A72"/>
    <w:multiLevelType w:val="hybridMultilevel"/>
    <w:tmpl w:val="0B4A8368"/>
    <w:lvl w:ilvl="0" w:tplc="B54A4B3A">
      <w:start w:val="1"/>
      <w:numFmt w:val="hebrew1"/>
      <w:lvlText w:val="%1."/>
      <w:lvlJc w:val="left"/>
      <w:pPr>
        <w:ind w:left="-131" w:hanging="360"/>
      </w:pPr>
      <w:rPr>
        <w:rFonts w:ascii="Arial" w:eastAsiaTheme="minorHAnsi" w:hAnsi="Arial" w:cs="David"/>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25" w15:restartNumberingAfterBreak="0">
    <w:nsid w:val="66D07F9D"/>
    <w:multiLevelType w:val="hybridMultilevel"/>
    <w:tmpl w:val="366E8C20"/>
    <w:lvl w:ilvl="0" w:tplc="E20A3A54">
      <w:start w:val="1"/>
      <w:numFmt w:val="decimal"/>
      <w:lvlText w:val="%1."/>
      <w:lvlJc w:val="left"/>
      <w:pPr>
        <w:ind w:left="229" w:hanging="360"/>
      </w:pPr>
      <w:rPr>
        <w:rFonts w:hint="default"/>
      </w:rPr>
    </w:lvl>
    <w:lvl w:ilvl="1" w:tplc="04090019" w:tentative="1">
      <w:start w:val="1"/>
      <w:numFmt w:val="lowerLetter"/>
      <w:lvlText w:val="%2."/>
      <w:lvlJc w:val="left"/>
      <w:pPr>
        <w:ind w:left="949" w:hanging="360"/>
      </w:pPr>
    </w:lvl>
    <w:lvl w:ilvl="2" w:tplc="0409001B" w:tentative="1">
      <w:start w:val="1"/>
      <w:numFmt w:val="lowerRoman"/>
      <w:lvlText w:val="%3."/>
      <w:lvlJc w:val="right"/>
      <w:pPr>
        <w:ind w:left="1669" w:hanging="180"/>
      </w:pPr>
    </w:lvl>
    <w:lvl w:ilvl="3" w:tplc="0409000F" w:tentative="1">
      <w:start w:val="1"/>
      <w:numFmt w:val="decimal"/>
      <w:lvlText w:val="%4."/>
      <w:lvlJc w:val="left"/>
      <w:pPr>
        <w:ind w:left="2389" w:hanging="360"/>
      </w:pPr>
    </w:lvl>
    <w:lvl w:ilvl="4" w:tplc="04090019" w:tentative="1">
      <w:start w:val="1"/>
      <w:numFmt w:val="lowerLetter"/>
      <w:lvlText w:val="%5."/>
      <w:lvlJc w:val="left"/>
      <w:pPr>
        <w:ind w:left="3109" w:hanging="360"/>
      </w:pPr>
    </w:lvl>
    <w:lvl w:ilvl="5" w:tplc="0409001B" w:tentative="1">
      <w:start w:val="1"/>
      <w:numFmt w:val="lowerRoman"/>
      <w:lvlText w:val="%6."/>
      <w:lvlJc w:val="right"/>
      <w:pPr>
        <w:ind w:left="3829" w:hanging="180"/>
      </w:pPr>
    </w:lvl>
    <w:lvl w:ilvl="6" w:tplc="0409000F" w:tentative="1">
      <w:start w:val="1"/>
      <w:numFmt w:val="decimal"/>
      <w:lvlText w:val="%7."/>
      <w:lvlJc w:val="left"/>
      <w:pPr>
        <w:ind w:left="4549" w:hanging="360"/>
      </w:pPr>
    </w:lvl>
    <w:lvl w:ilvl="7" w:tplc="04090019" w:tentative="1">
      <w:start w:val="1"/>
      <w:numFmt w:val="lowerLetter"/>
      <w:lvlText w:val="%8."/>
      <w:lvlJc w:val="left"/>
      <w:pPr>
        <w:ind w:left="5269" w:hanging="360"/>
      </w:pPr>
    </w:lvl>
    <w:lvl w:ilvl="8" w:tplc="0409001B" w:tentative="1">
      <w:start w:val="1"/>
      <w:numFmt w:val="lowerRoman"/>
      <w:lvlText w:val="%9."/>
      <w:lvlJc w:val="right"/>
      <w:pPr>
        <w:ind w:left="5989" w:hanging="180"/>
      </w:pPr>
    </w:lvl>
  </w:abstractNum>
  <w:abstractNum w:abstractNumId="26" w15:restartNumberingAfterBreak="0">
    <w:nsid w:val="673C3A67"/>
    <w:multiLevelType w:val="hybridMultilevel"/>
    <w:tmpl w:val="00783606"/>
    <w:lvl w:ilvl="0" w:tplc="C08EAA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C6BA2"/>
    <w:multiLevelType w:val="hybridMultilevel"/>
    <w:tmpl w:val="73A4CBF2"/>
    <w:lvl w:ilvl="0" w:tplc="86BC47D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8" w15:restartNumberingAfterBreak="0">
    <w:nsid w:val="6C4D0B38"/>
    <w:multiLevelType w:val="hybridMultilevel"/>
    <w:tmpl w:val="1580361E"/>
    <w:lvl w:ilvl="0" w:tplc="467204E4">
      <w:start w:val="1"/>
      <w:numFmt w:val="hebrew1"/>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9" w15:restartNumberingAfterBreak="0">
    <w:nsid w:val="713E1C4A"/>
    <w:multiLevelType w:val="hybridMultilevel"/>
    <w:tmpl w:val="56685274"/>
    <w:lvl w:ilvl="0" w:tplc="8AE05676">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30" w15:restartNumberingAfterBreak="0">
    <w:nsid w:val="727C50F6"/>
    <w:multiLevelType w:val="multilevel"/>
    <w:tmpl w:val="8074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9225F2"/>
    <w:multiLevelType w:val="hybridMultilevel"/>
    <w:tmpl w:val="6678A4F6"/>
    <w:lvl w:ilvl="0" w:tplc="C9A69AF6">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2" w15:restartNumberingAfterBreak="0">
    <w:nsid w:val="79FB7382"/>
    <w:multiLevelType w:val="hybridMultilevel"/>
    <w:tmpl w:val="F3C46440"/>
    <w:lvl w:ilvl="0" w:tplc="EACEA148">
      <w:start w:val="1"/>
      <w:numFmt w:val="hebrew1"/>
      <w:lvlText w:val="%1."/>
      <w:lvlJc w:val="left"/>
      <w:pPr>
        <w:ind w:left="-131"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33" w15:restartNumberingAfterBreak="0">
    <w:nsid w:val="7A02673D"/>
    <w:multiLevelType w:val="hybridMultilevel"/>
    <w:tmpl w:val="1EFE5EDC"/>
    <w:lvl w:ilvl="0" w:tplc="4976AE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F655C0"/>
    <w:multiLevelType w:val="multilevel"/>
    <w:tmpl w:val="BB7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2A6369"/>
    <w:multiLevelType w:val="hybridMultilevel"/>
    <w:tmpl w:val="B828546E"/>
    <w:lvl w:ilvl="0" w:tplc="82F09FCA">
      <w:start w:val="1"/>
      <w:numFmt w:val="decimal"/>
      <w:lvlText w:val="%1."/>
      <w:lvlJc w:val="left"/>
      <w:pPr>
        <w:ind w:left="-491" w:hanging="360"/>
      </w:pPr>
      <w:rPr>
        <w:rFonts w:cs="David"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abstractNumId w:val="12"/>
  </w:num>
  <w:num w:numId="2">
    <w:abstractNumId w:val="18"/>
  </w:num>
  <w:num w:numId="3">
    <w:abstractNumId w:val="0"/>
  </w:num>
  <w:num w:numId="4">
    <w:abstractNumId w:val="35"/>
  </w:num>
  <w:num w:numId="5">
    <w:abstractNumId w:val="10"/>
  </w:num>
  <w:num w:numId="6">
    <w:abstractNumId w:val="32"/>
  </w:num>
  <w:num w:numId="7">
    <w:abstractNumId w:val="3"/>
  </w:num>
  <w:num w:numId="8">
    <w:abstractNumId w:val="21"/>
  </w:num>
  <w:num w:numId="9">
    <w:abstractNumId w:val="13"/>
  </w:num>
  <w:num w:numId="10">
    <w:abstractNumId w:val="7"/>
  </w:num>
  <w:num w:numId="11">
    <w:abstractNumId w:val="15"/>
  </w:num>
  <w:num w:numId="12">
    <w:abstractNumId w:val="31"/>
  </w:num>
  <w:num w:numId="13">
    <w:abstractNumId w:val="9"/>
  </w:num>
  <w:num w:numId="14">
    <w:abstractNumId w:val="24"/>
  </w:num>
  <w:num w:numId="15">
    <w:abstractNumId w:val="20"/>
  </w:num>
  <w:num w:numId="16">
    <w:abstractNumId w:val="23"/>
  </w:num>
  <w:num w:numId="17">
    <w:abstractNumId w:val="25"/>
  </w:num>
  <w:num w:numId="18">
    <w:abstractNumId w:val="2"/>
  </w:num>
  <w:num w:numId="19">
    <w:abstractNumId w:val="17"/>
  </w:num>
  <w:num w:numId="20">
    <w:abstractNumId w:val="1"/>
  </w:num>
  <w:num w:numId="21">
    <w:abstractNumId w:val="22"/>
  </w:num>
  <w:num w:numId="22">
    <w:abstractNumId w:val="33"/>
  </w:num>
  <w:num w:numId="23">
    <w:abstractNumId w:val="29"/>
  </w:num>
  <w:num w:numId="24">
    <w:abstractNumId w:val="27"/>
  </w:num>
  <w:num w:numId="25">
    <w:abstractNumId w:val="14"/>
  </w:num>
  <w:num w:numId="26">
    <w:abstractNumId w:val="8"/>
  </w:num>
  <w:num w:numId="27">
    <w:abstractNumId w:val="16"/>
  </w:num>
  <w:num w:numId="28">
    <w:abstractNumId w:val="4"/>
  </w:num>
  <w:num w:numId="29">
    <w:abstractNumId w:val="26"/>
  </w:num>
  <w:num w:numId="30">
    <w:abstractNumId w:val="28"/>
  </w:num>
  <w:num w:numId="31">
    <w:abstractNumId w:val="19"/>
  </w:num>
  <w:num w:numId="32">
    <w:abstractNumId w:val="34"/>
  </w:num>
  <w:num w:numId="33">
    <w:abstractNumId w:val="5"/>
  </w:num>
  <w:num w:numId="34">
    <w:abstractNumId w:val="30"/>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FE"/>
    <w:rsid w:val="00000138"/>
    <w:rsid w:val="00002CAA"/>
    <w:rsid w:val="0000370C"/>
    <w:rsid w:val="000059D2"/>
    <w:rsid w:val="00007C81"/>
    <w:rsid w:val="000104AB"/>
    <w:rsid w:val="00036973"/>
    <w:rsid w:val="0004294C"/>
    <w:rsid w:val="00054735"/>
    <w:rsid w:val="00055EF2"/>
    <w:rsid w:val="00056E24"/>
    <w:rsid w:val="000571B0"/>
    <w:rsid w:val="000652E8"/>
    <w:rsid w:val="00071868"/>
    <w:rsid w:val="0007544D"/>
    <w:rsid w:val="0007781C"/>
    <w:rsid w:val="000845B5"/>
    <w:rsid w:val="000851C5"/>
    <w:rsid w:val="00094E70"/>
    <w:rsid w:val="000A2968"/>
    <w:rsid w:val="000A488D"/>
    <w:rsid w:val="000A5233"/>
    <w:rsid w:val="000A7F7F"/>
    <w:rsid w:val="000B4A7E"/>
    <w:rsid w:val="000C0BA0"/>
    <w:rsid w:val="000C6828"/>
    <w:rsid w:val="000C7560"/>
    <w:rsid w:val="000E7029"/>
    <w:rsid w:val="000F1A68"/>
    <w:rsid w:val="001059A1"/>
    <w:rsid w:val="00110764"/>
    <w:rsid w:val="00115A2E"/>
    <w:rsid w:val="001206B3"/>
    <w:rsid w:val="0012627B"/>
    <w:rsid w:val="001323C5"/>
    <w:rsid w:val="00140ABB"/>
    <w:rsid w:val="00141310"/>
    <w:rsid w:val="001458DF"/>
    <w:rsid w:val="00164B00"/>
    <w:rsid w:val="001766B6"/>
    <w:rsid w:val="00196972"/>
    <w:rsid w:val="00197146"/>
    <w:rsid w:val="001A746D"/>
    <w:rsid w:val="001C0EF1"/>
    <w:rsid w:val="001C5B3F"/>
    <w:rsid w:val="001E0203"/>
    <w:rsid w:val="001E1C1C"/>
    <w:rsid w:val="001F1625"/>
    <w:rsid w:val="001F4526"/>
    <w:rsid w:val="001F571E"/>
    <w:rsid w:val="001F5E99"/>
    <w:rsid w:val="002103E7"/>
    <w:rsid w:val="00210FAA"/>
    <w:rsid w:val="002224CD"/>
    <w:rsid w:val="00224896"/>
    <w:rsid w:val="00240490"/>
    <w:rsid w:val="0026261F"/>
    <w:rsid w:val="00285571"/>
    <w:rsid w:val="0029333C"/>
    <w:rsid w:val="00293D43"/>
    <w:rsid w:val="0029459C"/>
    <w:rsid w:val="002A68ED"/>
    <w:rsid w:val="002B3212"/>
    <w:rsid w:val="002C409C"/>
    <w:rsid w:val="002F6DDA"/>
    <w:rsid w:val="00305116"/>
    <w:rsid w:val="00305137"/>
    <w:rsid w:val="00307E35"/>
    <w:rsid w:val="003128B2"/>
    <w:rsid w:val="00314F5F"/>
    <w:rsid w:val="00321E14"/>
    <w:rsid w:val="00324ADD"/>
    <w:rsid w:val="00331EF2"/>
    <w:rsid w:val="0033357D"/>
    <w:rsid w:val="00340458"/>
    <w:rsid w:val="00365A20"/>
    <w:rsid w:val="00383A10"/>
    <w:rsid w:val="0039522F"/>
    <w:rsid w:val="003A029D"/>
    <w:rsid w:val="003B3D4E"/>
    <w:rsid w:val="003C0159"/>
    <w:rsid w:val="003D1A5F"/>
    <w:rsid w:val="003E0EE8"/>
    <w:rsid w:val="003E64C2"/>
    <w:rsid w:val="003F46A9"/>
    <w:rsid w:val="003F578B"/>
    <w:rsid w:val="003F63E1"/>
    <w:rsid w:val="004017EB"/>
    <w:rsid w:val="00403396"/>
    <w:rsid w:val="00406CA9"/>
    <w:rsid w:val="0041353D"/>
    <w:rsid w:val="0043122E"/>
    <w:rsid w:val="00433C30"/>
    <w:rsid w:val="00435417"/>
    <w:rsid w:val="00451000"/>
    <w:rsid w:val="004515ED"/>
    <w:rsid w:val="004551D6"/>
    <w:rsid w:val="00463612"/>
    <w:rsid w:val="00464F14"/>
    <w:rsid w:val="0047137F"/>
    <w:rsid w:val="00486A6E"/>
    <w:rsid w:val="00487A17"/>
    <w:rsid w:val="00497D6B"/>
    <w:rsid w:val="004D10A4"/>
    <w:rsid w:val="004D10B3"/>
    <w:rsid w:val="004E513E"/>
    <w:rsid w:val="00503959"/>
    <w:rsid w:val="005071A7"/>
    <w:rsid w:val="00515AFF"/>
    <w:rsid w:val="00516B0E"/>
    <w:rsid w:val="005206C0"/>
    <w:rsid w:val="00535545"/>
    <w:rsid w:val="0053624E"/>
    <w:rsid w:val="005516D2"/>
    <w:rsid w:val="0056751A"/>
    <w:rsid w:val="0057611D"/>
    <w:rsid w:val="005923EB"/>
    <w:rsid w:val="005A4749"/>
    <w:rsid w:val="005A637A"/>
    <w:rsid w:val="005A7813"/>
    <w:rsid w:val="005B2017"/>
    <w:rsid w:val="005C6AED"/>
    <w:rsid w:val="005C6C32"/>
    <w:rsid w:val="005C72CA"/>
    <w:rsid w:val="005D0312"/>
    <w:rsid w:val="005D55AB"/>
    <w:rsid w:val="005F038C"/>
    <w:rsid w:val="005F0E7E"/>
    <w:rsid w:val="00603ABA"/>
    <w:rsid w:val="00607F78"/>
    <w:rsid w:val="00624432"/>
    <w:rsid w:val="00630939"/>
    <w:rsid w:val="006378C0"/>
    <w:rsid w:val="00654B62"/>
    <w:rsid w:val="00657925"/>
    <w:rsid w:val="006650C0"/>
    <w:rsid w:val="00670FA0"/>
    <w:rsid w:val="0067629F"/>
    <w:rsid w:val="006763D6"/>
    <w:rsid w:val="00686682"/>
    <w:rsid w:val="00686DCB"/>
    <w:rsid w:val="00687874"/>
    <w:rsid w:val="00687950"/>
    <w:rsid w:val="00691C30"/>
    <w:rsid w:val="006963BD"/>
    <w:rsid w:val="00697E66"/>
    <w:rsid w:val="006A659F"/>
    <w:rsid w:val="006B449C"/>
    <w:rsid w:val="006B7CB4"/>
    <w:rsid w:val="006C581E"/>
    <w:rsid w:val="006D6EB8"/>
    <w:rsid w:val="006E7831"/>
    <w:rsid w:val="006F5E94"/>
    <w:rsid w:val="00706147"/>
    <w:rsid w:val="00707400"/>
    <w:rsid w:val="00722AEF"/>
    <w:rsid w:val="0072367D"/>
    <w:rsid w:val="00735486"/>
    <w:rsid w:val="0074418A"/>
    <w:rsid w:val="0075270F"/>
    <w:rsid w:val="007560DC"/>
    <w:rsid w:val="00765D1D"/>
    <w:rsid w:val="007737FE"/>
    <w:rsid w:val="0077457B"/>
    <w:rsid w:val="00774624"/>
    <w:rsid w:val="00790176"/>
    <w:rsid w:val="00791FAE"/>
    <w:rsid w:val="00795A61"/>
    <w:rsid w:val="007A433E"/>
    <w:rsid w:val="007A6C48"/>
    <w:rsid w:val="007D54B6"/>
    <w:rsid w:val="007D6635"/>
    <w:rsid w:val="007E3063"/>
    <w:rsid w:val="007E72D1"/>
    <w:rsid w:val="007F1296"/>
    <w:rsid w:val="007F15FE"/>
    <w:rsid w:val="007F1647"/>
    <w:rsid w:val="007F2CB5"/>
    <w:rsid w:val="007F71E0"/>
    <w:rsid w:val="00805391"/>
    <w:rsid w:val="00815BF0"/>
    <w:rsid w:val="00816596"/>
    <w:rsid w:val="00821F8E"/>
    <w:rsid w:val="008227B8"/>
    <w:rsid w:val="0083466D"/>
    <w:rsid w:val="00841799"/>
    <w:rsid w:val="00871972"/>
    <w:rsid w:val="00880BAB"/>
    <w:rsid w:val="0089188F"/>
    <w:rsid w:val="008A4C7F"/>
    <w:rsid w:val="008C5DD4"/>
    <w:rsid w:val="008D4DC4"/>
    <w:rsid w:val="008D5D20"/>
    <w:rsid w:val="008E679C"/>
    <w:rsid w:val="008F166C"/>
    <w:rsid w:val="008F39C9"/>
    <w:rsid w:val="008F4F02"/>
    <w:rsid w:val="00904D39"/>
    <w:rsid w:val="009117BB"/>
    <w:rsid w:val="00920F53"/>
    <w:rsid w:val="009232A9"/>
    <w:rsid w:val="00923F3B"/>
    <w:rsid w:val="0092542E"/>
    <w:rsid w:val="00927773"/>
    <w:rsid w:val="00930021"/>
    <w:rsid w:val="009317D9"/>
    <w:rsid w:val="00942405"/>
    <w:rsid w:val="00950050"/>
    <w:rsid w:val="009503A4"/>
    <w:rsid w:val="009507AA"/>
    <w:rsid w:val="0095082A"/>
    <w:rsid w:val="00955385"/>
    <w:rsid w:val="00957FF5"/>
    <w:rsid w:val="009657ED"/>
    <w:rsid w:val="00972FD1"/>
    <w:rsid w:val="00982F4E"/>
    <w:rsid w:val="00997F61"/>
    <w:rsid w:val="009A3FB7"/>
    <w:rsid w:val="009A5A17"/>
    <w:rsid w:val="009A5A71"/>
    <w:rsid w:val="009B5C0B"/>
    <w:rsid w:val="009C0570"/>
    <w:rsid w:val="009C1DEB"/>
    <w:rsid w:val="009D2836"/>
    <w:rsid w:val="009D4BED"/>
    <w:rsid w:val="009D6BAC"/>
    <w:rsid w:val="009D7AFA"/>
    <w:rsid w:val="009E3451"/>
    <w:rsid w:val="00A02F8B"/>
    <w:rsid w:val="00A04C3F"/>
    <w:rsid w:val="00A12B55"/>
    <w:rsid w:val="00A2091D"/>
    <w:rsid w:val="00A30B84"/>
    <w:rsid w:val="00A502DB"/>
    <w:rsid w:val="00A6065D"/>
    <w:rsid w:val="00A62F08"/>
    <w:rsid w:val="00A62F28"/>
    <w:rsid w:val="00A73540"/>
    <w:rsid w:val="00A7725D"/>
    <w:rsid w:val="00AA7DBC"/>
    <w:rsid w:val="00AB5BDB"/>
    <w:rsid w:val="00AC349A"/>
    <w:rsid w:val="00AC582D"/>
    <w:rsid w:val="00AE04F8"/>
    <w:rsid w:val="00AE1B3E"/>
    <w:rsid w:val="00B002AC"/>
    <w:rsid w:val="00B12D87"/>
    <w:rsid w:val="00B23DFA"/>
    <w:rsid w:val="00B255B7"/>
    <w:rsid w:val="00B419C4"/>
    <w:rsid w:val="00B52DFD"/>
    <w:rsid w:val="00B60B81"/>
    <w:rsid w:val="00B7273F"/>
    <w:rsid w:val="00B74604"/>
    <w:rsid w:val="00BA3F3B"/>
    <w:rsid w:val="00BE283C"/>
    <w:rsid w:val="00BE38C6"/>
    <w:rsid w:val="00BE4CBB"/>
    <w:rsid w:val="00BE4DCA"/>
    <w:rsid w:val="00BE5CCC"/>
    <w:rsid w:val="00BE6790"/>
    <w:rsid w:val="00BE6FE9"/>
    <w:rsid w:val="00BF1066"/>
    <w:rsid w:val="00BF2483"/>
    <w:rsid w:val="00BF266F"/>
    <w:rsid w:val="00BF6984"/>
    <w:rsid w:val="00BF79D6"/>
    <w:rsid w:val="00C0339A"/>
    <w:rsid w:val="00C1755E"/>
    <w:rsid w:val="00C213CD"/>
    <w:rsid w:val="00C35134"/>
    <w:rsid w:val="00C404C7"/>
    <w:rsid w:val="00C40C54"/>
    <w:rsid w:val="00C50883"/>
    <w:rsid w:val="00C5360F"/>
    <w:rsid w:val="00C567D3"/>
    <w:rsid w:val="00C6217E"/>
    <w:rsid w:val="00C624A1"/>
    <w:rsid w:val="00C77428"/>
    <w:rsid w:val="00C84F51"/>
    <w:rsid w:val="00C97738"/>
    <w:rsid w:val="00CA4D16"/>
    <w:rsid w:val="00CB5617"/>
    <w:rsid w:val="00CC1ED5"/>
    <w:rsid w:val="00CC6B29"/>
    <w:rsid w:val="00CD4132"/>
    <w:rsid w:val="00CE16EC"/>
    <w:rsid w:val="00CE2D32"/>
    <w:rsid w:val="00CF2FAE"/>
    <w:rsid w:val="00CF42D1"/>
    <w:rsid w:val="00CF43C5"/>
    <w:rsid w:val="00CF7F8F"/>
    <w:rsid w:val="00D1414A"/>
    <w:rsid w:val="00D15898"/>
    <w:rsid w:val="00D16CBB"/>
    <w:rsid w:val="00D213C1"/>
    <w:rsid w:val="00D34ED6"/>
    <w:rsid w:val="00D350EC"/>
    <w:rsid w:val="00D45BB0"/>
    <w:rsid w:val="00D472B3"/>
    <w:rsid w:val="00D50C4A"/>
    <w:rsid w:val="00D53C6E"/>
    <w:rsid w:val="00D55C1A"/>
    <w:rsid w:val="00D6222A"/>
    <w:rsid w:val="00D62F65"/>
    <w:rsid w:val="00D75900"/>
    <w:rsid w:val="00D80046"/>
    <w:rsid w:val="00D9648E"/>
    <w:rsid w:val="00DC4113"/>
    <w:rsid w:val="00DD4433"/>
    <w:rsid w:val="00DD52C7"/>
    <w:rsid w:val="00DE6531"/>
    <w:rsid w:val="00DF58AB"/>
    <w:rsid w:val="00E01381"/>
    <w:rsid w:val="00E113BB"/>
    <w:rsid w:val="00E25DC4"/>
    <w:rsid w:val="00E326A6"/>
    <w:rsid w:val="00E338B7"/>
    <w:rsid w:val="00E34DCA"/>
    <w:rsid w:val="00E40616"/>
    <w:rsid w:val="00E41CEE"/>
    <w:rsid w:val="00E5257A"/>
    <w:rsid w:val="00E568E0"/>
    <w:rsid w:val="00E64EFC"/>
    <w:rsid w:val="00E72DA6"/>
    <w:rsid w:val="00E767C7"/>
    <w:rsid w:val="00E7746A"/>
    <w:rsid w:val="00E83220"/>
    <w:rsid w:val="00E846D7"/>
    <w:rsid w:val="00E859AB"/>
    <w:rsid w:val="00EA1A55"/>
    <w:rsid w:val="00EC0E2E"/>
    <w:rsid w:val="00EC1B82"/>
    <w:rsid w:val="00EC4CCA"/>
    <w:rsid w:val="00EC6E3A"/>
    <w:rsid w:val="00ED4B0E"/>
    <w:rsid w:val="00ED6112"/>
    <w:rsid w:val="00EE121B"/>
    <w:rsid w:val="00EE2D8B"/>
    <w:rsid w:val="00EE6C90"/>
    <w:rsid w:val="00F0269A"/>
    <w:rsid w:val="00F02A42"/>
    <w:rsid w:val="00F02E4C"/>
    <w:rsid w:val="00F06470"/>
    <w:rsid w:val="00F07931"/>
    <w:rsid w:val="00F10C60"/>
    <w:rsid w:val="00F22A07"/>
    <w:rsid w:val="00F314DE"/>
    <w:rsid w:val="00F35132"/>
    <w:rsid w:val="00F50AD8"/>
    <w:rsid w:val="00F74886"/>
    <w:rsid w:val="00F76480"/>
    <w:rsid w:val="00F77771"/>
    <w:rsid w:val="00FB1915"/>
    <w:rsid w:val="00FB1DE4"/>
    <w:rsid w:val="00FB32DA"/>
    <w:rsid w:val="00FC5484"/>
    <w:rsid w:val="00FD48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7E009"/>
  <w15:docId w15:val="{2F8F7BB6-3BCA-4667-AA43-25DCB86E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he-IL"/>
      </w:rPr>
    </w:rPrDefault>
    <w:pPrDefault>
      <w:pPr>
        <w:bidi/>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left="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836"/>
    <w:rPr>
      <w:rFonts w:ascii="Tahoma" w:hAnsi="Tahoma" w:cs="Tahoma"/>
      <w:sz w:val="16"/>
      <w:szCs w:val="16"/>
    </w:rPr>
  </w:style>
  <w:style w:type="character" w:customStyle="1" w:styleId="a4">
    <w:name w:val="טקסט בלונים תו"/>
    <w:basedOn w:val="a0"/>
    <w:link w:val="a3"/>
    <w:uiPriority w:val="99"/>
    <w:semiHidden/>
    <w:rsid w:val="009D2836"/>
    <w:rPr>
      <w:rFonts w:ascii="Tahoma" w:hAnsi="Tahoma" w:cs="Tahoma"/>
      <w:sz w:val="16"/>
      <w:szCs w:val="16"/>
    </w:rPr>
  </w:style>
  <w:style w:type="paragraph" w:styleId="a5">
    <w:name w:val="footer"/>
    <w:basedOn w:val="a"/>
    <w:link w:val="a6"/>
    <w:rsid w:val="00365A20"/>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rsid w:val="00365A20"/>
    <w:rPr>
      <w:rFonts w:ascii="Times New Roman" w:eastAsia="Times New Roman" w:hAnsi="Times New Roman" w:cs="Miriam"/>
      <w:sz w:val="20"/>
      <w:szCs w:val="20"/>
    </w:rPr>
  </w:style>
  <w:style w:type="character" w:styleId="Hyperlink">
    <w:name w:val="Hyperlink"/>
    <w:rsid w:val="00365A20"/>
    <w:rPr>
      <w:color w:val="0000FF"/>
      <w:u w:val="single"/>
    </w:rPr>
  </w:style>
  <w:style w:type="paragraph" w:styleId="a7">
    <w:name w:val="header"/>
    <w:basedOn w:val="a"/>
    <w:link w:val="a8"/>
    <w:uiPriority w:val="99"/>
    <w:unhideWhenUsed/>
    <w:rsid w:val="00805391"/>
    <w:pPr>
      <w:tabs>
        <w:tab w:val="center" w:pos="4153"/>
        <w:tab w:val="right" w:pos="8306"/>
      </w:tabs>
    </w:pPr>
  </w:style>
  <w:style w:type="character" w:customStyle="1" w:styleId="a8">
    <w:name w:val="כותרת עליונה תו"/>
    <w:basedOn w:val="a0"/>
    <w:link w:val="a7"/>
    <w:uiPriority w:val="99"/>
    <w:rsid w:val="00805391"/>
  </w:style>
  <w:style w:type="paragraph" w:styleId="a9">
    <w:name w:val="List Paragraph"/>
    <w:basedOn w:val="a"/>
    <w:uiPriority w:val="34"/>
    <w:qFormat/>
    <w:rsid w:val="009A3FB7"/>
    <w:pPr>
      <w:ind w:left="720"/>
      <w:contextualSpacing/>
    </w:pPr>
  </w:style>
  <w:style w:type="table" w:styleId="aa">
    <w:name w:val="Table Grid"/>
    <w:basedOn w:val="a1"/>
    <w:uiPriority w:val="59"/>
    <w:rsid w:val="0000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BE6FE9"/>
    <w:rPr>
      <w:b/>
      <w:bCs/>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Theme="minorEastAsia" w:hAnsi="Courier New" w:cs="Courier New"/>
      <w:sz w:val="20"/>
      <w:szCs w:val="20"/>
    </w:rPr>
  </w:style>
  <w:style w:type="character" w:customStyle="1" w:styleId="HTML0">
    <w:name w:val="HTML מעוצב מראש תו"/>
    <w:basedOn w:val="a0"/>
    <w:link w:val="HTML"/>
    <w:uiPriority w:val="99"/>
    <w:semiHidden/>
    <w:rPr>
      <w:rFonts w:ascii="Courier New" w:eastAsiaTheme="minorEastAsia"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2362">
      <w:bodyDiv w:val="1"/>
      <w:marLeft w:val="0"/>
      <w:marRight w:val="0"/>
      <w:marTop w:val="0"/>
      <w:marBottom w:val="0"/>
      <w:divBdr>
        <w:top w:val="none" w:sz="0" w:space="0" w:color="auto"/>
        <w:left w:val="none" w:sz="0" w:space="0" w:color="auto"/>
        <w:bottom w:val="none" w:sz="0" w:space="0" w:color="auto"/>
        <w:right w:val="none" w:sz="0" w:space="0" w:color="auto"/>
      </w:divBdr>
    </w:div>
    <w:div w:id="230771934">
      <w:bodyDiv w:val="1"/>
      <w:marLeft w:val="0"/>
      <w:marRight w:val="0"/>
      <w:marTop w:val="0"/>
      <w:marBottom w:val="0"/>
      <w:divBdr>
        <w:top w:val="none" w:sz="0" w:space="0" w:color="auto"/>
        <w:left w:val="none" w:sz="0" w:space="0" w:color="auto"/>
        <w:bottom w:val="none" w:sz="0" w:space="0" w:color="auto"/>
        <w:right w:val="none" w:sz="0" w:space="0" w:color="auto"/>
      </w:divBdr>
    </w:div>
    <w:div w:id="467553311">
      <w:bodyDiv w:val="1"/>
      <w:marLeft w:val="0"/>
      <w:marRight w:val="0"/>
      <w:marTop w:val="0"/>
      <w:marBottom w:val="0"/>
      <w:divBdr>
        <w:top w:val="none" w:sz="0" w:space="0" w:color="auto"/>
        <w:left w:val="none" w:sz="0" w:space="0" w:color="auto"/>
        <w:bottom w:val="none" w:sz="0" w:space="0" w:color="auto"/>
        <w:right w:val="none" w:sz="0" w:space="0" w:color="auto"/>
      </w:divBdr>
    </w:div>
    <w:div w:id="948313453">
      <w:bodyDiv w:val="1"/>
      <w:marLeft w:val="0"/>
      <w:marRight w:val="0"/>
      <w:marTop w:val="0"/>
      <w:marBottom w:val="0"/>
      <w:divBdr>
        <w:top w:val="none" w:sz="0" w:space="0" w:color="auto"/>
        <w:left w:val="none" w:sz="0" w:space="0" w:color="auto"/>
        <w:bottom w:val="none" w:sz="0" w:space="0" w:color="auto"/>
        <w:right w:val="none" w:sz="0" w:space="0" w:color="auto"/>
      </w:divBdr>
      <w:divsChild>
        <w:div w:id="199244182">
          <w:marLeft w:val="0"/>
          <w:marRight w:val="0"/>
          <w:marTop w:val="0"/>
          <w:marBottom w:val="0"/>
          <w:divBdr>
            <w:top w:val="none" w:sz="0" w:space="0" w:color="auto"/>
            <w:left w:val="none" w:sz="0" w:space="0" w:color="auto"/>
            <w:bottom w:val="none" w:sz="0" w:space="0" w:color="auto"/>
            <w:right w:val="none" w:sz="0" w:space="0" w:color="auto"/>
          </w:divBdr>
          <w:divsChild>
            <w:div w:id="383915814">
              <w:marLeft w:val="0"/>
              <w:marRight w:val="0"/>
              <w:marTop w:val="0"/>
              <w:marBottom w:val="0"/>
              <w:divBdr>
                <w:top w:val="none" w:sz="0" w:space="0" w:color="auto"/>
                <w:left w:val="none" w:sz="0" w:space="0" w:color="auto"/>
                <w:bottom w:val="none" w:sz="0" w:space="0" w:color="auto"/>
                <w:right w:val="none" w:sz="0" w:space="0" w:color="auto"/>
              </w:divBdr>
              <w:divsChild>
                <w:div w:id="2030182306">
                  <w:marLeft w:val="0"/>
                  <w:marRight w:val="0"/>
                  <w:marTop w:val="0"/>
                  <w:marBottom w:val="0"/>
                  <w:divBdr>
                    <w:top w:val="none" w:sz="0" w:space="0" w:color="auto"/>
                    <w:left w:val="none" w:sz="0" w:space="0" w:color="auto"/>
                    <w:bottom w:val="none" w:sz="0" w:space="0" w:color="auto"/>
                    <w:right w:val="none" w:sz="0" w:space="0" w:color="auto"/>
                  </w:divBdr>
                  <w:divsChild>
                    <w:div w:id="953244855">
                      <w:marLeft w:val="0"/>
                      <w:marRight w:val="0"/>
                      <w:marTop w:val="0"/>
                      <w:marBottom w:val="0"/>
                      <w:divBdr>
                        <w:top w:val="none" w:sz="0" w:space="0" w:color="auto"/>
                        <w:left w:val="none" w:sz="0" w:space="0" w:color="auto"/>
                        <w:bottom w:val="none" w:sz="0" w:space="0" w:color="auto"/>
                        <w:right w:val="none" w:sz="0" w:space="0" w:color="auto"/>
                      </w:divBdr>
                      <w:divsChild>
                        <w:div w:id="1136484604">
                          <w:marLeft w:val="0"/>
                          <w:marRight w:val="0"/>
                          <w:marTop w:val="0"/>
                          <w:marBottom w:val="0"/>
                          <w:divBdr>
                            <w:top w:val="none" w:sz="0" w:space="0" w:color="auto"/>
                            <w:left w:val="none" w:sz="0" w:space="0" w:color="auto"/>
                            <w:bottom w:val="none" w:sz="0" w:space="0" w:color="auto"/>
                            <w:right w:val="none" w:sz="0" w:space="0" w:color="auto"/>
                          </w:divBdr>
                          <w:divsChild>
                            <w:div w:id="474377442">
                              <w:marLeft w:val="0"/>
                              <w:marRight w:val="0"/>
                              <w:marTop w:val="0"/>
                              <w:marBottom w:val="0"/>
                              <w:divBdr>
                                <w:top w:val="none" w:sz="0" w:space="0" w:color="auto"/>
                                <w:left w:val="none" w:sz="0" w:space="0" w:color="auto"/>
                                <w:bottom w:val="none" w:sz="0" w:space="0" w:color="auto"/>
                                <w:right w:val="none" w:sz="0" w:space="0" w:color="auto"/>
                              </w:divBdr>
                              <w:divsChild>
                                <w:div w:id="1674411624">
                                  <w:marLeft w:val="0"/>
                                  <w:marRight w:val="0"/>
                                  <w:marTop w:val="0"/>
                                  <w:marBottom w:val="0"/>
                                  <w:divBdr>
                                    <w:top w:val="none" w:sz="0" w:space="0" w:color="auto"/>
                                    <w:left w:val="none" w:sz="0" w:space="0" w:color="auto"/>
                                    <w:bottom w:val="none" w:sz="0" w:space="0" w:color="auto"/>
                                    <w:right w:val="none" w:sz="0" w:space="0" w:color="auto"/>
                                  </w:divBdr>
                                  <w:divsChild>
                                    <w:div w:id="1049231636">
                                      <w:marLeft w:val="0"/>
                                      <w:marRight w:val="0"/>
                                      <w:marTop w:val="0"/>
                                      <w:marBottom w:val="0"/>
                                      <w:divBdr>
                                        <w:top w:val="none" w:sz="0" w:space="0" w:color="auto"/>
                                        <w:left w:val="none" w:sz="0" w:space="0" w:color="auto"/>
                                        <w:bottom w:val="none" w:sz="0" w:space="0" w:color="auto"/>
                                        <w:right w:val="none" w:sz="0" w:space="0" w:color="auto"/>
                                      </w:divBdr>
                                      <w:divsChild>
                                        <w:div w:id="74523368">
                                          <w:marLeft w:val="0"/>
                                          <w:marRight w:val="0"/>
                                          <w:marTop w:val="0"/>
                                          <w:marBottom w:val="0"/>
                                          <w:divBdr>
                                            <w:top w:val="none" w:sz="0" w:space="0" w:color="auto"/>
                                            <w:left w:val="none" w:sz="0" w:space="0" w:color="auto"/>
                                            <w:bottom w:val="none" w:sz="0" w:space="0" w:color="auto"/>
                                            <w:right w:val="none" w:sz="0" w:space="0" w:color="auto"/>
                                          </w:divBdr>
                                          <w:divsChild>
                                            <w:div w:id="664432514">
                                              <w:marLeft w:val="0"/>
                                              <w:marRight w:val="0"/>
                                              <w:marTop w:val="0"/>
                                              <w:marBottom w:val="0"/>
                                              <w:divBdr>
                                                <w:top w:val="none" w:sz="0" w:space="0" w:color="auto"/>
                                                <w:left w:val="none" w:sz="0" w:space="0" w:color="auto"/>
                                                <w:bottom w:val="none" w:sz="0" w:space="0" w:color="auto"/>
                                                <w:right w:val="none" w:sz="0" w:space="0" w:color="auto"/>
                                              </w:divBdr>
                                              <w:divsChild>
                                                <w:div w:id="132990448">
                                                  <w:marLeft w:val="0"/>
                                                  <w:marRight w:val="0"/>
                                                  <w:marTop w:val="0"/>
                                                  <w:marBottom w:val="0"/>
                                                  <w:divBdr>
                                                    <w:top w:val="none" w:sz="0" w:space="0" w:color="auto"/>
                                                    <w:left w:val="none" w:sz="0" w:space="0" w:color="auto"/>
                                                    <w:bottom w:val="none" w:sz="0" w:space="0" w:color="auto"/>
                                                    <w:right w:val="none" w:sz="0" w:space="0" w:color="auto"/>
                                                  </w:divBdr>
                                                  <w:divsChild>
                                                    <w:div w:id="20799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6615600">
      <w:bodyDiv w:val="1"/>
      <w:marLeft w:val="0"/>
      <w:marRight w:val="0"/>
      <w:marTop w:val="0"/>
      <w:marBottom w:val="0"/>
      <w:divBdr>
        <w:top w:val="none" w:sz="0" w:space="0" w:color="auto"/>
        <w:left w:val="none" w:sz="0" w:space="0" w:color="auto"/>
        <w:bottom w:val="none" w:sz="0" w:space="0" w:color="auto"/>
        <w:right w:val="none" w:sz="0" w:space="0" w:color="auto"/>
      </w:divBdr>
    </w:div>
    <w:div w:id="1655790282">
      <w:bodyDiv w:val="1"/>
      <w:marLeft w:val="0"/>
      <w:marRight w:val="0"/>
      <w:marTop w:val="0"/>
      <w:marBottom w:val="0"/>
      <w:divBdr>
        <w:top w:val="none" w:sz="0" w:space="0" w:color="auto"/>
        <w:left w:val="none" w:sz="0" w:space="0" w:color="auto"/>
        <w:bottom w:val="none" w:sz="0" w:space="0" w:color="auto"/>
        <w:right w:val="none" w:sz="0" w:space="0" w:color="auto"/>
      </w:divBdr>
      <w:divsChild>
        <w:div w:id="1372539505">
          <w:marLeft w:val="0"/>
          <w:marRight w:val="0"/>
          <w:marTop w:val="0"/>
          <w:marBottom w:val="0"/>
          <w:divBdr>
            <w:top w:val="none" w:sz="0" w:space="0" w:color="auto"/>
            <w:left w:val="none" w:sz="0" w:space="0" w:color="auto"/>
            <w:bottom w:val="none" w:sz="0" w:space="0" w:color="auto"/>
            <w:right w:val="none" w:sz="0" w:space="0" w:color="auto"/>
          </w:divBdr>
        </w:div>
      </w:divsChild>
    </w:div>
    <w:div w:id="1784303318">
      <w:bodyDiv w:val="1"/>
      <w:marLeft w:val="0"/>
      <w:marRight w:val="0"/>
      <w:marTop w:val="0"/>
      <w:marBottom w:val="0"/>
      <w:divBdr>
        <w:top w:val="none" w:sz="0" w:space="0" w:color="auto"/>
        <w:left w:val="none" w:sz="0" w:space="0" w:color="auto"/>
        <w:bottom w:val="none" w:sz="0" w:space="0" w:color="auto"/>
        <w:right w:val="none" w:sz="0" w:space="0" w:color="auto"/>
      </w:divBdr>
    </w:div>
    <w:div w:id="1882353422">
      <w:bodyDiv w:val="1"/>
      <w:marLeft w:val="0"/>
      <w:marRight w:val="0"/>
      <w:marTop w:val="0"/>
      <w:marBottom w:val="0"/>
      <w:divBdr>
        <w:top w:val="none" w:sz="0" w:space="0" w:color="auto"/>
        <w:left w:val="none" w:sz="0" w:space="0" w:color="auto"/>
        <w:bottom w:val="none" w:sz="0" w:space="0" w:color="auto"/>
        <w:right w:val="none" w:sz="0" w:space="0" w:color="auto"/>
      </w:divBdr>
      <w:divsChild>
        <w:div w:id="1976326543">
          <w:marLeft w:val="0"/>
          <w:marRight w:val="0"/>
          <w:marTop w:val="0"/>
          <w:marBottom w:val="0"/>
          <w:divBdr>
            <w:top w:val="none" w:sz="0" w:space="0" w:color="auto"/>
            <w:left w:val="none" w:sz="0" w:space="0" w:color="auto"/>
            <w:bottom w:val="none" w:sz="0" w:space="0" w:color="auto"/>
            <w:right w:val="none" w:sz="0" w:space="0" w:color="auto"/>
          </w:divBdr>
          <w:divsChild>
            <w:div w:id="523248679">
              <w:marLeft w:val="0"/>
              <w:marRight w:val="0"/>
              <w:marTop w:val="0"/>
              <w:marBottom w:val="0"/>
              <w:divBdr>
                <w:top w:val="none" w:sz="0" w:space="0" w:color="auto"/>
                <w:left w:val="none" w:sz="0" w:space="0" w:color="auto"/>
                <w:bottom w:val="none" w:sz="0" w:space="0" w:color="auto"/>
                <w:right w:val="none" w:sz="0" w:space="0" w:color="auto"/>
              </w:divBdr>
              <w:divsChild>
                <w:div w:id="1529953048">
                  <w:marLeft w:val="0"/>
                  <w:marRight w:val="0"/>
                  <w:marTop w:val="0"/>
                  <w:marBottom w:val="0"/>
                  <w:divBdr>
                    <w:top w:val="none" w:sz="0" w:space="0" w:color="auto"/>
                    <w:left w:val="none" w:sz="0" w:space="0" w:color="auto"/>
                    <w:bottom w:val="none" w:sz="0" w:space="0" w:color="auto"/>
                    <w:right w:val="none" w:sz="0" w:space="0" w:color="auto"/>
                  </w:divBdr>
                  <w:divsChild>
                    <w:div w:id="323780032">
                      <w:marLeft w:val="0"/>
                      <w:marRight w:val="0"/>
                      <w:marTop w:val="0"/>
                      <w:marBottom w:val="0"/>
                      <w:divBdr>
                        <w:top w:val="none" w:sz="0" w:space="0" w:color="auto"/>
                        <w:left w:val="none" w:sz="0" w:space="0" w:color="auto"/>
                        <w:bottom w:val="none" w:sz="0" w:space="0" w:color="auto"/>
                        <w:right w:val="none" w:sz="0" w:space="0" w:color="auto"/>
                      </w:divBdr>
                      <w:divsChild>
                        <w:div w:id="703094801">
                          <w:marLeft w:val="0"/>
                          <w:marRight w:val="0"/>
                          <w:marTop w:val="0"/>
                          <w:marBottom w:val="0"/>
                          <w:divBdr>
                            <w:top w:val="none" w:sz="0" w:space="0" w:color="auto"/>
                            <w:left w:val="none" w:sz="0" w:space="0" w:color="auto"/>
                            <w:bottom w:val="none" w:sz="0" w:space="0" w:color="auto"/>
                            <w:right w:val="none" w:sz="0" w:space="0" w:color="auto"/>
                          </w:divBdr>
                          <w:divsChild>
                            <w:div w:id="80106223">
                              <w:marLeft w:val="0"/>
                              <w:marRight w:val="0"/>
                              <w:marTop w:val="0"/>
                              <w:marBottom w:val="0"/>
                              <w:divBdr>
                                <w:top w:val="none" w:sz="0" w:space="0" w:color="auto"/>
                                <w:left w:val="none" w:sz="0" w:space="0" w:color="auto"/>
                                <w:bottom w:val="none" w:sz="0" w:space="0" w:color="auto"/>
                                <w:right w:val="none" w:sz="0" w:space="0" w:color="auto"/>
                              </w:divBdr>
                              <w:divsChild>
                                <w:div w:id="1163009059">
                                  <w:marLeft w:val="0"/>
                                  <w:marRight w:val="0"/>
                                  <w:marTop w:val="0"/>
                                  <w:marBottom w:val="0"/>
                                  <w:divBdr>
                                    <w:top w:val="none" w:sz="0" w:space="0" w:color="auto"/>
                                    <w:left w:val="none" w:sz="0" w:space="0" w:color="auto"/>
                                    <w:bottom w:val="none" w:sz="0" w:space="0" w:color="auto"/>
                                    <w:right w:val="none" w:sz="0" w:space="0" w:color="auto"/>
                                  </w:divBdr>
                                  <w:divsChild>
                                    <w:div w:id="1039890119">
                                      <w:marLeft w:val="0"/>
                                      <w:marRight w:val="0"/>
                                      <w:marTop w:val="0"/>
                                      <w:marBottom w:val="0"/>
                                      <w:divBdr>
                                        <w:top w:val="none" w:sz="0" w:space="0" w:color="auto"/>
                                        <w:left w:val="none" w:sz="0" w:space="0" w:color="auto"/>
                                        <w:bottom w:val="none" w:sz="0" w:space="0" w:color="auto"/>
                                        <w:right w:val="none" w:sz="0" w:space="0" w:color="auto"/>
                                      </w:divBdr>
                                      <w:divsChild>
                                        <w:div w:id="2036927000">
                                          <w:marLeft w:val="0"/>
                                          <w:marRight w:val="0"/>
                                          <w:marTop w:val="0"/>
                                          <w:marBottom w:val="0"/>
                                          <w:divBdr>
                                            <w:top w:val="none" w:sz="0" w:space="0" w:color="auto"/>
                                            <w:left w:val="none" w:sz="0" w:space="0" w:color="auto"/>
                                            <w:bottom w:val="none" w:sz="0" w:space="0" w:color="auto"/>
                                            <w:right w:val="none" w:sz="0" w:space="0" w:color="auto"/>
                                          </w:divBdr>
                                          <w:divsChild>
                                            <w:div w:id="415399204">
                                              <w:marLeft w:val="0"/>
                                              <w:marRight w:val="0"/>
                                              <w:marTop w:val="0"/>
                                              <w:marBottom w:val="0"/>
                                              <w:divBdr>
                                                <w:top w:val="none" w:sz="0" w:space="0" w:color="auto"/>
                                                <w:left w:val="none" w:sz="0" w:space="0" w:color="auto"/>
                                                <w:bottom w:val="none" w:sz="0" w:space="0" w:color="auto"/>
                                                <w:right w:val="none" w:sz="0" w:space="0" w:color="auto"/>
                                              </w:divBdr>
                                              <w:divsChild>
                                                <w:div w:id="1866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819197">
                                      <w:marLeft w:val="0"/>
                                      <w:marRight w:val="0"/>
                                      <w:marTop w:val="0"/>
                                      <w:marBottom w:val="0"/>
                                      <w:divBdr>
                                        <w:top w:val="none" w:sz="0" w:space="0" w:color="auto"/>
                                        <w:left w:val="none" w:sz="0" w:space="0" w:color="auto"/>
                                        <w:bottom w:val="none" w:sz="0" w:space="0" w:color="auto"/>
                                        <w:right w:val="none" w:sz="0" w:space="0" w:color="auto"/>
                                      </w:divBdr>
                                      <w:divsChild>
                                        <w:div w:id="102193351">
                                          <w:marLeft w:val="0"/>
                                          <w:marRight w:val="0"/>
                                          <w:marTop w:val="0"/>
                                          <w:marBottom w:val="0"/>
                                          <w:divBdr>
                                            <w:top w:val="none" w:sz="0" w:space="0" w:color="auto"/>
                                            <w:left w:val="none" w:sz="0" w:space="0" w:color="auto"/>
                                            <w:bottom w:val="none" w:sz="0" w:space="0" w:color="auto"/>
                                            <w:right w:val="none" w:sz="0" w:space="0" w:color="auto"/>
                                          </w:divBdr>
                                          <w:divsChild>
                                            <w:div w:id="1003973253">
                                              <w:marLeft w:val="0"/>
                                              <w:marRight w:val="0"/>
                                              <w:marTop w:val="0"/>
                                              <w:marBottom w:val="0"/>
                                              <w:divBdr>
                                                <w:top w:val="none" w:sz="0" w:space="0" w:color="auto"/>
                                                <w:left w:val="none" w:sz="0" w:space="0" w:color="auto"/>
                                                <w:bottom w:val="none" w:sz="0" w:space="0" w:color="auto"/>
                                                <w:right w:val="none" w:sz="0" w:space="0" w:color="auto"/>
                                              </w:divBdr>
                                              <w:divsChild>
                                                <w:div w:id="427624453">
                                                  <w:marLeft w:val="0"/>
                                                  <w:marRight w:val="0"/>
                                                  <w:marTop w:val="0"/>
                                                  <w:marBottom w:val="0"/>
                                                  <w:divBdr>
                                                    <w:top w:val="none" w:sz="0" w:space="0" w:color="auto"/>
                                                    <w:left w:val="none" w:sz="0" w:space="0" w:color="auto"/>
                                                    <w:bottom w:val="none" w:sz="0" w:space="0" w:color="auto"/>
                                                    <w:right w:val="none" w:sz="0" w:space="0" w:color="auto"/>
                                                  </w:divBdr>
                                                  <w:divsChild>
                                                    <w:div w:id="1334143044">
                                                      <w:marLeft w:val="0"/>
                                                      <w:marRight w:val="0"/>
                                                      <w:marTop w:val="0"/>
                                                      <w:marBottom w:val="0"/>
                                                      <w:divBdr>
                                                        <w:top w:val="none" w:sz="0" w:space="0" w:color="auto"/>
                                                        <w:left w:val="none" w:sz="0" w:space="0" w:color="auto"/>
                                                        <w:bottom w:val="none" w:sz="0" w:space="0" w:color="auto"/>
                                                        <w:right w:val="none" w:sz="0" w:space="0" w:color="auto"/>
                                                      </w:divBdr>
                                                      <w:divsChild>
                                                        <w:div w:id="670717254">
                                                          <w:marLeft w:val="0"/>
                                                          <w:marRight w:val="0"/>
                                                          <w:marTop w:val="0"/>
                                                          <w:marBottom w:val="0"/>
                                                          <w:divBdr>
                                                            <w:top w:val="none" w:sz="0" w:space="0" w:color="auto"/>
                                                            <w:left w:val="none" w:sz="0" w:space="0" w:color="auto"/>
                                                            <w:bottom w:val="none" w:sz="0" w:space="0" w:color="auto"/>
                                                            <w:right w:val="none" w:sz="0" w:space="0" w:color="auto"/>
                                                          </w:divBdr>
                                                          <w:divsChild>
                                                            <w:div w:id="1344549065">
                                                              <w:marLeft w:val="150"/>
                                                              <w:marRight w:val="150"/>
                                                              <w:marTop w:val="150"/>
                                                              <w:marBottom w:val="150"/>
                                                              <w:divBdr>
                                                                <w:top w:val="none" w:sz="0" w:space="0" w:color="auto"/>
                                                                <w:left w:val="none" w:sz="0" w:space="0" w:color="auto"/>
                                                                <w:bottom w:val="none" w:sz="0" w:space="0" w:color="auto"/>
                                                                <w:right w:val="none" w:sz="0" w:space="0" w:color="auto"/>
                                                              </w:divBdr>
                                                              <w:divsChild>
                                                                <w:div w:id="147866204">
                                                                  <w:marLeft w:val="0"/>
                                                                  <w:marRight w:val="0"/>
                                                                  <w:marTop w:val="0"/>
                                                                  <w:marBottom w:val="0"/>
                                                                  <w:divBdr>
                                                                    <w:top w:val="single" w:sz="6" w:space="0" w:color="999999"/>
                                                                    <w:left w:val="single" w:sz="6" w:space="0" w:color="999999"/>
                                                                    <w:bottom w:val="single" w:sz="6" w:space="0" w:color="999999"/>
                                                                    <w:right w:val="single" w:sz="6" w:space="0" w:color="999999"/>
                                                                  </w:divBdr>
                                                                  <w:divsChild>
                                                                    <w:div w:id="15568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5341">
                                                          <w:marLeft w:val="0"/>
                                                          <w:marRight w:val="0"/>
                                                          <w:marTop w:val="0"/>
                                                          <w:marBottom w:val="0"/>
                                                          <w:divBdr>
                                                            <w:top w:val="none" w:sz="0" w:space="0" w:color="auto"/>
                                                            <w:left w:val="none" w:sz="0" w:space="0" w:color="auto"/>
                                                            <w:bottom w:val="none" w:sz="0" w:space="0" w:color="auto"/>
                                                            <w:right w:val="none" w:sz="0" w:space="0" w:color="auto"/>
                                                          </w:divBdr>
                                                          <w:divsChild>
                                                            <w:div w:id="1847671488">
                                                              <w:marLeft w:val="150"/>
                                                              <w:marRight w:val="150"/>
                                                              <w:marTop w:val="150"/>
                                                              <w:marBottom w:val="150"/>
                                                              <w:divBdr>
                                                                <w:top w:val="none" w:sz="0" w:space="0" w:color="auto"/>
                                                                <w:left w:val="none" w:sz="0" w:space="0" w:color="auto"/>
                                                                <w:bottom w:val="none" w:sz="0" w:space="0" w:color="auto"/>
                                                                <w:right w:val="none" w:sz="0" w:space="0" w:color="auto"/>
                                                              </w:divBdr>
                                                              <w:divsChild>
                                                                <w:div w:id="1849246554">
                                                                  <w:marLeft w:val="0"/>
                                                                  <w:marRight w:val="0"/>
                                                                  <w:marTop w:val="0"/>
                                                                  <w:marBottom w:val="0"/>
                                                                  <w:divBdr>
                                                                    <w:top w:val="single" w:sz="6" w:space="0" w:color="999999"/>
                                                                    <w:left w:val="single" w:sz="6" w:space="0" w:color="999999"/>
                                                                    <w:bottom w:val="single" w:sz="6" w:space="0" w:color="999999"/>
                                                                    <w:right w:val="single" w:sz="6" w:space="0" w:color="999999"/>
                                                                  </w:divBdr>
                                                                  <w:divsChild>
                                                                    <w:div w:id="22749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22042">
                                                          <w:marLeft w:val="0"/>
                                                          <w:marRight w:val="0"/>
                                                          <w:marTop w:val="0"/>
                                                          <w:marBottom w:val="0"/>
                                                          <w:divBdr>
                                                            <w:top w:val="none" w:sz="0" w:space="0" w:color="auto"/>
                                                            <w:left w:val="none" w:sz="0" w:space="0" w:color="auto"/>
                                                            <w:bottom w:val="none" w:sz="0" w:space="0" w:color="auto"/>
                                                            <w:right w:val="none" w:sz="0" w:space="0" w:color="auto"/>
                                                          </w:divBdr>
                                                          <w:divsChild>
                                                            <w:div w:id="1848711808">
                                                              <w:marLeft w:val="150"/>
                                                              <w:marRight w:val="150"/>
                                                              <w:marTop w:val="150"/>
                                                              <w:marBottom w:val="150"/>
                                                              <w:divBdr>
                                                                <w:top w:val="none" w:sz="0" w:space="0" w:color="auto"/>
                                                                <w:left w:val="none" w:sz="0" w:space="0" w:color="auto"/>
                                                                <w:bottom w:val="none" w:sz="0" w:space="0" w:color="auto"/>
                                                                <w:right w:val="none" w:sz="0" w:space="0" w:color="auto"/>
                                                              </w:divBdr>
                                                              <w:divsChild>
                                                                <w:div w:id="1831366576">
                                                                  <w:marLeft w:val="0"/>
                                                                  <w:marRight w:val="0"/>
                                                                  <w:marTop w:val="0"/>
                                                                  <w:marBottom w:val="0"/>
                                                                  <w:divBdr>
                                                                    <w:top w:val="single" w:sz="6" w:space="0" w:color="999999"/>
                                                                    <w:left w:val="single" w:sz="6" w:space="0" w:color="999999"/>
                                                                    <w:bottom w:val="single" w:sz="6" w:space="0" w:color="999999"/>
                                                                    <w:right w:val="single" w:sz="6" w:space="0" w:color="999999"/>
                                                                  </w:divBdr>
                                                                  <w:divsChild>
                                                                    <w:div w:id="14115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0560">
                                                          <w:marLeft w:val="0"/>
                                                          <w:marRight w:val="0"/>
                                                          <w:marTop w:val="0"/>
                                                          <w:marBottom w:val="0"/>
                                                          <w:divBdr>
                                                            <w:top w:val="none" w:sz="0" w:space="0" w:color="auto"/>
                                                            <w:left w:val="none" w:sz="0" w:space="0" w:color="auto"/>
                                                            <w:bottom w:val="none" w:sz="0" w:space="0" w:color="auto"/>
                                                            <w:right w:val="none" w:sz="0" w:space="0" w:color="auto"/>
                                                          </w:divBdr>
                                                          <w:divsChild>
                                                            <w:div w:id="945308971">
                                                              <w:marLeft w:val="150"/>
                                                              <w:marRight w:val="150"/>
                                                              <w:marTop w:val="150"/>
                                                              <w:marBottom w:val="150"/>
                                                              <w:divBdr>
                                                                <w:top w:val="none" w:sz="0" w:space="0" w:color="auto"/>
                                                                <w:left w:val="none" w:sz="0" w:space="0" w:color="auto"/>
                                                                <w:bottom w:val="none" w:sz="0" w:space="0" w:color="auto"/>
                                                                <w:right w:val="none" w:sz="0" w:space="0" w:color="auto"/>
                                                              </w:divBdr>
                                                              <w:divsChild>
                                                                <w:div w:id="324944672">
                                                                  <w:marLeft w:val="0"/>
                                                                  <w:marRight w:val="0"/>
                                                                  <w:marTop w:val="0"/>
                                                                  <w:marBottom w:val="0"/>
                                                                  <w:divBdr>
                                                                    <w:top w:val="single" w:sz="6" w:space="0" w:color="999999"/>
                                                                    <w:left w:val="single" w:sz="6" w:space="0" w:color="999999"/>
                                                                    <w:bottom w:val="single" w:sz="6" w:space="0" w:color="999999"/>
                                                                    <w:right w:val="single" w:sz="6" w:space="0" w:color="999999"/>
                                                                  </w:divBdr>
                                                                  <w:divsChild>
                                                                    <w:div w:id="860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11835">
                                      <w:marLeft w:val="0"/>
                                      <w:marRight w:val="0"/>
                                      <w:marTop w:val="0"/>
                                      <w:marBottom w:val="0"/>
                                      <w:divBdr>
                                        <w:top w:val="none" w:sz="0" w:space="0" w:color="auto"/>
                                        <w:left w:val="none" w:sz="0" w:space="0" w:color="auto"/>
                                        <w:bottom w:val="none" w:sz="0" w:space="0" w:color="auto"/>
                                        <w:right w:val="none" w:sz="0" w:space="0" w:color="auto"/>
                                      </w:divBdr>
                                      <w:divsChild>
                                        <w:div w:id="1588535201">
                                          <w:marLeft w:val="0"/>
                                          <w:marRight w:val="0"/>
                                          <w:marTop w:val="0"/>
                                          <w:marBottom w:val="0"/>
                                          <w:divBdr>
                                            <w:top w:val="none" w:sz="0" w:space="0" w:color="auto"/>
                                            <w:left w:val="none" w:sz="0" w:space="0" w:color="auto"/>
                                            <w:bottom w:val="none" w:sz="0" w:space="0" w:color="auto"/>
                                            <w:right w:val="none" w:sz="0" w:space="0" w:color="auto"/>
                                          </w:divBdr>
                                          <w:divsChild>
                                            <w:div w:id="753934978">
                                              <w:marLeft w:val="0"/>
                                              <w:marRight w:val="0"/>
                                              <w:marTop w:val="0"/>
                                              <w:marBottom w:val="0"/>
                                              <w:divBdr>
                                                <w:top w:val="none" w:sz="0" w:space="0" w:color="auto"/>
                                                <w:left w:val="none" w:sz="0" w:space="0" w:color="auto"/>
                                                <w:bottom w:val="none" w:sz="0" w:space="0" w:color="auto"/>
                                                <w:right w:val="none" w:sz="0" w:space="0" w:color="auto"/>
                                              </w:divBdr>
                                              <w:divsChild>
                                                <w:div w:id="1149320838">
                                                  <w:marLeft w:val="0"/>
                                                  <w:marRight w:val="0"/>
                                                  <w:marTop w:val="0"/>
                                                  <w:marBottom w:val="0"/>
                                                  <w:divBdr>
                                                    <w:top w:val="none" w:sz="0" w:space="0" w:color="auto"/>
                                                    <w:left w:val="none" w:sz="0" w:space="0" w:color="auto"/>
                                                    <w:bottom w:val="none" w:sz="0" w:space="0" w:color="auto"/>
                                                    <w:right w:val="none" w:sz="0" w:space="0" w:color="auto"/>
                                                  </w:divBdr>
                                                  <w:divsChild>
                                                    <w:div w:id="8169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456760">
                                      <w:marLeft w:val="0"/>
                                      <w:marRight w:val="0"/>
                                      <w:marTop w:val="0"/>
                                      <w:marBottom w:val="0"/>
                                      <w:divBdr>
                                        <w:top w:val="none" w:sz="0" w:space="0" w:color="auto"/>
                                        <w:left w:val="none" w:sz="0" w:space="0" w:color="auto"/>
                                        <w:bottom w:val="none" w:sz="0" w:space="0" w:color="auto"/>
                                        <w:right w:val="none" w:sz="0" w:space="0" w:color="auto"/>
                                      </w:divBdr>
                                      <w:divsChild>
                                        <w:div w:id="671686590">
                                          <w:marLeft w:val="0"/>
                                          <w:marRight w:val="0"/>
                                          <w:marTop w:val="0"/>
                                          <w:marBottom w:val="0"/>
                                          <w:divBdr>
                                            <w:top w:val="none" w:sz="0" w:space="0" w:color="auto"/>
                                            <w:left w:val="none" w:sz="0" w:space="0" w:color="auto"/>
                                            <w:bottom w:val="none" w:sz="0" w:space="0" w:color="auto"/>
                                            <w:right w:val="none" w:sz="0" w:space="0" w:color="auto"/>
                                          </w:divBdr>
                                          <w:divsChild>
                                            <w:div w:id="2131511205">
                                              <w:marLeft w:val="0"/>
                                              <w:marRight w:val="0"/>
                                              <w:marTop w:val="0"/>
                                              <w:marBottom w:val="0"/>
                                              <w:divBdr>
                                                <w:top w:val="none" w:sz="0" w:space="0" w:color="auto"/>
                                                <w:left w:val="none" w:sz="0" w:space="0" w:color="auto"/>
                                                <w:bottom w:val="none" w:sz="0" w:space="0" w:color="auto"/>
                                                <w:right w:val="none" w:sz="0" w:space="0" w:color="auto"/>
                                              </w:divBdr>
                                              <w:divsChild>
                                                <w:div w:id="1496067632">
                                                  <w:marLeft w:val="0"/>
                                                  <w:marRight w:val="0"/>
                                                  <w:marTop w:val="0"/>
                                                  <w:marBottom w:val="0"/>
                                                  <w:divBdr>
                                                    <w:top w:val="none" w:sz="0" w:space="0" w:color="auto"/>
                                                    <w:left w:val="none" w:sz="0" w:space="0" w:color="auto"/>
                                                    <w:bottom w:val="none" w:sz="0" w:space="0" w:color="auto"/>
                                                    <w:right w:val="none" w:sz="0" w:space="0" w:color="auto"/>
                                                  </w:divBdr>
                                                  <w:divsChild>
                                                    <w:div w:id="1526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93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el_y\Desktop\&#1500;&#1493;&#1490;&#1493;%20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130</Sbox_DocumentType>
    <Sbox_Year xmlns="98f8ca5d-79ec-4ab2-9b4b-45aa79a9026e">2025</Sbox_Year>
    <TaxCatchAll xmlns="3c294323-af6b-4405-a563-921b398dffd5">
      <Value>1372</Value>
    </TaxCatchAll>
    <Sbox_RefinersTaxHTField xmlns="http://schemas.microsoft.com/sharepoint/v3/fields">
      <Terms xmlns="http://schemas.microsoft.com/office/infopath/2007/PartnerControl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תנועה</TermName>
          <TermId xmlns="http://schemas.microsoft.com/office/infopath/2007/PartnerControls">8c0a954f-f6d4-44bb-89c4-1765327a9ce1</TermId>
        </TermInfo>
      </Terms>
    </sbox_tagTaxHTField>
    <Sbox_DocumentDate xmlns="98f8ca5d-79ec-4ab2-9b4b-45aa79a9026e">2025-07-30T21:00:00+00:00</Sbox_DocumentDate>
    <Sbox_Description xmlns="98f8ca5d-79ec-4ab2-9b4b-45aa79a9026e">&lt;p&gt;​​פרוטוקול ועדת תנועה מקומית מס' 31 אשר התקיימה בתאריך 31/07/2025&lt;br&gt;&lt;/p&gt;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D7FB7C52-07E1-4948-8C6C-D863B06BA0BE}">
  <ds:schemaRefs>
    <ds:schemaRef ds:uri="http://schemas.openxmlformats.org/officeDocument/2006/bibliography"/>
  </ds:schemaRefs>
</ds:datastoreItem>
</file>

<file path=customXml/itemProps2.xml><?xml version="1.0" encoding="utf-8"?>
<ds:datastoreItem xmlns:ds="http://schemas.openxmlformats.org/officeDocument/2006/customXml" ds:itemID="{489E7435-DECD-456D-B9BF-EDC59F4E143E}"/>
</file>

<file path=customXml/itemProps3.xml><?xml version="1.0" encoding="utf-8"?>
<ds:datastoreItem xmlns:ds="http://schemas.openxmlformats.org/officeDocument/2006/customXml" ds:itemID="{0E9FAC7F-36E1-420C-AC2F-7B389A672894}"/>
</file>

<file path=customXml/itemProps4.xml><?xml version="1.0" encoding="utf-8"?>
<ds:datastoreItem xmlns:ds="http://schemas.openxmlformats.org/officeDocument/2006/customXml" ds:itemID="{DDD7D3A8-0463-45C0-B22C-2B550EA69AE1}"/>
</file>

<file path=docProps/app.xml><?xml version="1.0" encoding="utf-8"?>
<Properties xmlns="http://schemas.openxmlformats.org/officeDocument/2006/extended-properties" xmlns:vt="http://schemas.openxmlformats.org/officeDocument/2006/docPropsVTypes">
  <Template>לוגו 7</Template>
  <TotalTime>1</TotalTime>
  <Pages>11</Pages>
  <Words>2144</Words>
  <Characters>10723</Characters>
  <Application>Microsoft Office Word</Application>
  <DocSecurity>0</DocSecurity>
  <Lines>89</Lines>
  <Paragraphs>25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Municipality of Netanya</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תנועה	</dc:title>
  <dc:creator>יעל יבלונסקי</dc:creator>
  <cp:lastModifiedBy>גלית אביעד</cp:lastModifiedBy>
  <cp:revision>2</cp:revision>
  <cp:lastPrinted>2020-09-30T13:06:00Z</cp:lastPrinted>
  <dcterms:created xsi:type="dcterms:W3CDTF">2025-10-21T08:40:00Z</dcterms:created>
  <dcterms:modified xsi:type="dcterms:W3CDTF">2025-10-21T08:40:00Z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תנועה|8c0a954f-f6d4-44bb-89c4-1765327a9ce1</vt:lpwstr>
  </property>
  <property fmtid="{D5CDD505-2E9C-101B-9397-08002B2CF9AE}" pid="4" name="Sbox_Keywords">
    <vt:lpwstr/>
  </property>
  <property fmtid="{D5CDD505-2E9C-101B-9397-08002B2CF9AE}" pid="5" name="Sbox_OrganizationalStructure">
    <vt:lpwstr>1372;#ועדת תנועה|8c0a954f-f6d4-44bb-89c4-1765327a9ce1</vt:lpwstr>
  </property>
  <property fmtid="{D5CDD505-2E9C-101B-9397-08002B2CF9AE}" pid="6" name="תגיות">
    <vt:lpwstr>1372;#ועדת תנועה|8c0a954f-f6d4-44bb-89c4-1765327a9ce1</vt:lpwstr>
  </property>
  <property fmtid="{D5CDD505-2E9C-101B-9397-08002B2CF9AE}" pid="7" name="Sbox_KeywordsTaxHTField">
    <vt:lpwstr/>
  </property>
  <property fmtid="{D5CDD505-2E9C-101B-9397-08002B2CF9AE}" pid="8" name="Sbox_Refiners">
    <vt:lpwstr/>
  </property>
</Properties>
</file>