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6B0F6" w14:textId="77777777" w:rsidR="00F314DE" w:rsidRPr="00BF1066" w:rsidRDefault="00F314DE" w:rsidP="00BF1066"/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2267"/>
        <w:gridCol w:w="2268"/>
        <w:gridCol w:w="907"/>
        <w:gridCol w:w="1361"/>
        <w:gridCol w:w="1361"/>
      </w:tblGrid>
      <w:tr w:rsidR="00000000" w14:paraId="0F096C51" w14:textId="77777777">
        <w:trPr>
          <w:divId w:val="2133941235"/>
          <w:tblHeader/>
          <w:jc w:val="center"/>
        </w:trPr>
        <w:tc>
          <w:tcPr>
            <w:tcW w:w="0" w:type="auto"/>
            <w:gridSpan w:val="6"/>
            <w:vAlign w:val="center"/>
            <w:hideMark/>
          </w:tcPr>
          <w:tbl>
            <w:tblPr>
              <w:bidiVisual/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0"/>
            </w:tblGrid>
            <w:tr w:rsidR="00000000" w14:paraId="13E488F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FAFBCA2" w14:textId="77777777" w:rsidR="00000000" w:rsidRDefault="00AF6A4D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פרוטוקול ועדת תנועה מקומית מס' 27</w:t>
                  </w:r>
                </w:p>
              </w:tc>
            </w:tr>
            <w:tr w:rsidR="00000000" w14:paraId="0B2D81A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1664338" w14:textId="77777777" w:rsidR="00000000" w:rsidRDefault="00AF6A4D">
                  <w:pPr>
                    <w:jc w:val="center"/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 (Hebrew)" w:eastAsia="Times New Roman" w:hAnsi="Arial (Hebrew)" w:cs="Arial (Hebrew)"/>
                      <w:b/>
                      <w:bCs/>
                      <w:sz w:val="22"/>
                      <w:szCs w:val="22"/>
                      <w:rtl/>
                    </w:rPr>
                    <w:t>אשר התקיימה בתאריך 09/06/2025</w:t>
                  </w:r>
                </w:p>
              </w:tc>
            </w:tr>
          </w:tbl>
          <w:p w14:paraId="6BD2BF7F" w14:textId="77777777" w:rsidR="00000000" w:rsidRDefault="00AF6A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00000" w14:paraId="78AF9B7B" w14:textId="77777777">
        <w:trPr>
          <w:divId w:val="2133941235"/>
          <w:tblHeader/>
          <w:jc w:val="center"/>
        </w:trPr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778D1898" w14:textId="77777777" w:rsidR="00000000" w:rsidRDefault="00AF6A4D">
            <w:pPr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מס' החלטה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7AF56FC2" w14:textId="77777777" w:rsidR="00000000" w:rsidRDefault="00AF6A4D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בקשה</w:t>
            </w:r>
          </w:p>
        </w:tc>
        <w:tc>
          <w:tcPr>
            <w:tcW w:w="12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34CD5F16" w14:textId="77777777" w:rsidR="00000000" w:rsidRDefault="00AF6A4D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החלטה</w:t>
            </w:r>
          </w:p>
        </w:tc>
        <w:tc>
          <w:tcPr>
            <w:tcW w:w="50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45C5A157" w14:textId="77777777" w:rsidR="00000000" w:rsidRDefault="00AF6A4D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סטטוס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49CB51FC" w14:textId="77777777" w:rsidR="00000000" w:rsidRDefault="00AF6A4D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להצבה</w:t>
            </w:r>
          </w:p>
        </w:tc>
        <w:tc>
          <w:tcPr>
            <w:tcW w:w="750" w:type="pct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shd w:val="clear" w:color="auto" w:fill="DADADA"/>
            <w:hideMark/>
          </w:tcPr>
          <w:p w14:paraId="1815000C" w14:textId="77777777" w:rsidR="00000000" w:rsidRDefault="00AF6A4D">
            <w:pP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rtl/>
              </w:rPr>
              <w:t>תמרורים לביטול</w:t>
            </w:r>
          </w:p>
        </w:tc>
      </w:tr>
      <w:tr w:rsidR="00000000" w14:paraId="020DA163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ECB6B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298BA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תושבת לאשר פסי האטה ברחוב אגם כנרת 9 עקב מהירות נסיעה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DE657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קטע קצר בן 2 צמתים, אין יכולת האצה במקטע זה ואין מיקום מיטבי להצבה בשל קיומן של חניות אלכסוניות.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E79F7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DD36E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E8F1460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24FE11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F505D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EDEFC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הוועדה להצבת תמרור אין כניסה או אלמנט אחר שיבהיר שאין פניה שמאלה בכיכר האצטדיון ברח' המכביה לבאים ממזרח ב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פניה דרומה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13D07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סימון פס 803 כפול בהתאם להנחיות לסימון, והסדרת סימוני החצים כך שלא ייצר בלבול במקום.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319A7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00496F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801 - </w:t>
            </w:r>
          </w:p>
          <w:p w14:paraId="670DFE9D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DA86243">
                <v:rect id="_x0000_i1025" style="width:0;height:1.5pt" o:hralign="center" o:hrstd="t" o:hr="t" fillcolor="#a0a0a0" stroked="f"/>
              </w:pict>
            </w:r>
          </w:p>
          <w:p w14:paraId="1EEDBE54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חץ2 - המכבי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AB689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חץ2 - </w:t>
            </w:r>
          </w:p>
          <w:p w14:paraId="47D76A8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FCE7915">
                <v:rect id="_x0000_i1026" style="width:0;height:1.5pt" o:hralign="center" o:hrstd="t" o:hr="t" fillcolor="#a0a0a0" stroked="f"/>
              </w:pict>
            </w:r>
          </w:p>
          <w:p w14:paraId="2E1E8D71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חץ5 -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 </w:t>
            </w:r>
          </w:p>
        </w:tc>
      </w:tr>
      <w:tr w:rsidR="00000000" w14:paraId="16BB8E50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33C01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5D447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המשטרה לאשר הצב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ת עמודי חסימה בשד' טום לנטוס צפונית למעגל התנועה פינת הרטום למניעת חניה על המדרכה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186AB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 לאחר סיור במקום ולאחר שנצפו רכבים חונים על המדרכה.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3C2AE1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E9DB0B9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שד לנטוס טום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919987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118F906A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44F445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FE918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איסור חניית קרוואנים ברח' ברק בן אבינועם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422D26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ניתן לאכוף חנית קרוואנים בהתאם לתקנות התעבורה סעיף מס' 69 ו'(2)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EE566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7605A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ברכה שמעון 13</w:t>
            </w:r>
          </w:p>
          <w:p w14:paraId="4AC4067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F08052E">
                <v:rect id="_x0000_i1027" style="width:0;height:1.5pt" o:hralign="center" o:hrstd="t" o:hr="t" fillcolor="#a0a0a0" stroked="f"/>
              </w:pict>
            </w:r>
          </w:p>
          <w:p w14:paraId="5D39473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ברכה שמעון 13</w:t>
            </w:r>
          </w:p>
          <w:p w14:paraId="796F016B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לנגררים וקראוונים</w:t>
            </w:r>
          </w:p>
          <w:p w14:paraId="3296554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1BB7493">
                <v:rect id="_x0000_i1028" style="width:0;height:1.5pt" o:hralign="center" o:hrstd="t" o:hr="t" fillcolor="#a0a0a0" stroked="f"/>
              </w:pict>
            </w:r>
          </w:p>
          <w:p w14:paraId="4C52D59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ברכה שמעון</w:t>
            </w:r>
          </w:p>
          <w:p w14:paraId="20D9F12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F741473">
                <v:rect id="_x0000_i1029" style="width:0;height:1.5pt" o:hralign="center" o:hrstd="t" o:hr="t" fillcolor="#a0a0a0" stroked="f"/>
              </w:pict>
            </w:r>
          </w:p>
          <w:p w14:paraId="64054E7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ברכה שמעון</w:t>
            </w:r>
          </w:p>
          <w:p w14:paraId="3A9F26C2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לנגררים וקראווני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9EB4ED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401AA7E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BA3DB5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822989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שכונת לסמן אדום לבן ברחוב קדושי עירק בסמוך למיכל האשפה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2446F4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קיים בשטח ולא נמצא אישור לחוקיותו.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6D1CB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2F3FF0A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קדושי עירק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8BD296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61BB215C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A8FB0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2B208E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תלמידי ביה"ס אלדד לאשר סימון מעבר חציה ברחוב אירוס הארגמן 31 בסמוך לתחנת האוטובוס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0CD1A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 בשל רצף ציר הליכה של שבילי הולכי הרגל משני צדי הרחוב וקיומה של תחנת אוטובוס, אולם יש לשים לב כי מעבר חציה במיקום זה (במקטע שבן 2 השבילים) יבטל חניו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ת רבות ברחוב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DD3A29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10B00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אירוס הארגמן 4</w:t>
            </w:r>
          </w:p>
          <w:p w14:paraId="6A3CDE9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34172F1">
                <v:rect id="_x0000_i1030" style="width:0;height:1.5pt" o:hralign="center" o:hrstd="t" o:hr="t" fillcolor="#a0a0a0" stroked="f"/>
              </w:pict>
            </w:r>
          </w:p>
          <w:p w14:paraId="3C344AF4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אירוס הארגמן 10</w:t>
            </w:r>
          </w:p>
          <w:p w14:paraId="3D2C5566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0E36870">
                <v:rect id="_x0000_i1031" style="width:0;height:1.5pt" o:hralign="center" o:hrstd="t" o:hr="t" fillcolor="#a0a0a0" stroked="f"/>
              </w:pict>
            </w:r>
          </w:p>
          <w:p w14:paraId="68D4ECF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אירוס הארגמן 10</w:t>
            </w:r>
          </w:p>
          <w:p w14:paraId="4B93A170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F2A3ED7">
                <v:rect id="_x0000_i1032" style="width:0;height:1.5pt" o:hralign="center" o:hrstd="t" o:hr="t" fillcolor="#a0a0a0" stroked="f"/>
              </w:pict>
            </w:r>
          </w:p>
          <w:p w14:paraId="79A51A2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821 - אירוס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הארגמן 10</w:t>
            </w:r>
          </w:p>
          <w:p w14:paraId="4DE8590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2B9BA1D">
                <v:rect id="_x0000_i1033" style="width:0;height:1.5pt" o:hralign="center" o:hrstd="t" o:hr="t" fillcolor="#a0a0a0" stroked="f"/>
              </w:pict>
            </w:r>
          </w:p>
          <w:p w14:paraId="65AC30E4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811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- אירוס הארגמן 10</w:t>
            </w:r>
          </w:p>
          <w:p w14:paraId="19DC826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A25B5AF">
                <v:rect id="_x0000_i1034" style="width:0;height:1.5pt" o:hralign="center" o:hrstd="t" o:hr="t" fillcolor="#a0a0a0" stroked="f"/>
              </w:pict>
            </w:r>
          </w:p>
          <w:p w14:paraId="3B829E20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אירוס הארגמן 8</w:t>
            </w:r>
          </w:p>
          <w:p w14:paraId="1CF9182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3B801E6">
                <v:rect id="_x0000_i1035" style="width:0;height:1.5pt" o:hralign="center" o:hrstd="t" o:hr="t" fillcolor="#a0a0a0" stroked="f"/>
              </w:pict>
            </w:r>
          </w:p>
          <w:p w14:paraId="1B1F700C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אירוס הארגמן 19, אירוס הארגמן 29</w:t>
            </w:r>
          </w:p>
          <w:p w14:paraId="201A4FD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52D89D5">
                <v:rect id="_x0000_i1036" style="width:0;height:1.5pt" o:hralign="center" o:hrstd="t" o:hr="t" fillcolor="#a0a0a0" stroked="f"/>
              </w:pict>
            </w:r>
          </w:p>
          <w:p w14:paraId="2C755F32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אירוס הארגמן 8, אירוס הארגמן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D1B936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1246AD81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2FBB0F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C0FF2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הוועדה לאשר סלילת פס האטה ברח' זבולון בקטע שבן רחוב שבטי ישראל לרחוב ליבר זאב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0A161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4FE921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38B5A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זבולון, שבטי ישראל</w:t>
            </w:r>
          </w:p>
          <w:p w14:paraId="4B9ECF5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F0D697A">
                <v:rect id="_x0000_i1037" style="width:0;height:1.5pt" o:hralign="center" o:hrstd="t" o:hr="t" fillcolor="#a0a0a0" stroked="f"/>
              </w:pict>
            </w:r>
          </w:p>
          <w:p w14:paraId="268440F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זבולון, ליבר זאב</w:t>
            </w:r>
          </w:p>
          <w:p w14:paraId="3ABD7589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0943089">
                <v:rect id="_x0000_i1038" style="width:0;height:1.5pt" o:hralign="center" o:hrstd="t" o:hr="t" fillcolor="#a0a0a0" stroked="f"/>
              </w:pict>
            </w:r>
          </w:p>
          <w:p w14:paraId="1152E3E3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זבולו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FD2A25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5F985E7E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7ADC1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5A615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הוועדה להצבת פס האטה ברח' גוטמכר 19 בעקבות סכנה בסיבוב, המיקום מוביל לגישה לגן ציבורי לילדים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654C0D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76AC1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B563E6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144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- גוטמכר אליהו, עובדיה אברהם הכהן</w:t>
            </w:r>
          </w:p>
          <w:p w14:paraId="0CC62B2D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016A8A0">
                <v:rect id="_x0000_i1039" style="width:0;height:1.5pt" o:hralign="center" o:hrstd="t" o:hr="t" fillcolor="#a0a0a0" stroked="f"/>
              </w:pict>
            </w:r>
          </w:p>
          <w:p w14:paraId="29730ECD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גוטמכר אליהו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E0BA3D1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476D42DE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6DF23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BF338F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הוועדה לבחון אפשרות להפיכת רח' יונה בוגלה לחד סטרי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DE6DE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רחוב המשרת תנועה של רכבי חירום. מומלץ רק באישור המשטרה.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29D8A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C6A6EC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A292494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FE39E7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5AB173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7/10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FA6674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הוועדה לפס האטה ברח' שלום עליכם 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D507E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מעבר חציה החוצה את רחוב שלום עליכם בצומת שלום עליכם- שמורת נחל ערוגות והוספת פסי האטה בהתאם.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09C0A9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4F4A7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E8FB52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97BAF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50026D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DECA5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הוועדה לבחון חניות אקספרס ברח' הנביאים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063DD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7EEB5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1870E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B13700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2E19CC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ED5A6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B1B06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לשנות את הסדרי התנועה בצומ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ת מוריה- הגדוד העיברי בעקבות בקשת תושבים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להציב תמרור תן זכות קדימה ברחוב הגדוד העיברי ותמרור עצור ברחוב מוריה.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C945D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הוועדה מאשרת את הבקשה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8954E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8BB97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302 - מוריה, הגדוד העברי</w:t>
            </w:r>
          </w:p>
          <w:p w14:paraId="5A574BB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04FC616">
                <v:rect id="_x0000_i1040" style="width:0;height:1.5pt" o:hralign="center" o:hrstd="t" o:hr="t" fillcolor="#a0a0a0" stroked="f"/>
              </w:pict>
            </w:r>
          </w:p>
          <w:p w14:paraId="61FFC55A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301 - הגדוד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העברי 2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42F7CC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301 - מוריה, הגדוד העברי</w:t>
            </w:r>
          </w:p>
          <w:p w14:paraId="2029086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2F6F0A2B">
                <v:rect id="_x0000_i1041" style="width:0;height:1.5pt" o:hralign="center" o:hrstd="t" o:hr="t" fillcolor="#a0a0a0" stroked="f"/>
              </w:pict>
            </w:r>
          </w:p>
          <w:p w14:paraId="61333EB6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302 - הגדוד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העברי 29</w:t>
            </w:r>
          </w:p>
          <w:p w14:paraId="05F9C54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51E5D4BC">
                <v:rect id="_x0000_i1042" style="width:0;height:1.5pt" o:hralign="center" o:hrstd="t" o:hr="t" fillcolor="#a0a0a0" stroked="f"/>
              </w:pict>
            </w:r>
          </w:p>
          <w:p w14:paraId="5A12039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139 - הגדוד העברי</w:t>
            </w:r>
          </w:p>
          <w:p w14:paraId="0021A18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91F0437">
                <v:rect id="_x0000_i1043" style="width:0;height:1.5pt" o:hralign="center" o:hrstd="t" o:hr="t" fillcolor="#a0a0a0" stroked="f"/>
              </w:pict>
            </w:r>
          </w:p>
          <w:p w14:paraId="253ED62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139 - הגדוד העברי</w:t>
            </w:r>
          </w:p>
          <w:p w14:paraId="76AA06F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5F19C9B">
                <v:rect id="_x0000_i1044" style="width:0;height:1.5pt" o:hralign="center" o:hrstd="t" o:hr="t" fillcolor="#a0a0a0" stroked="f"/>
              </w:pict>
            </w:r>
          </w:p>
          <w:p w14:paraId="73D9D219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הגדוד העברי  שים לב,שינויים בהסדרי התנועה לפניך!</w:t>
            </w:r>
          </w:p>
          <w:p w14:paraId="065DF4E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111AC12">
                <v:rect id="_x0000_i1045" style="width:0;height:1.5pt" o:hralign="center" o:hrstd="t" o:hr="t" fillcolor="#a0a0a0" stroked="f"/>
              </w:pict>
            </w:r>
          </w:p>
          <w:p w14:paraId="5D892A71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הגדוד העברי  שים לב,שינויים בהסדרי התנועה לפניך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!</w:t>
            </w:r>
          </w:p>
        </w:tc>
      </w:tr>
      <w:tr w:rsidR="00000000" w14:paraId="0B49F416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A0A4C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25/27/13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6DDBE3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ת לאשר סימון אדום לבן בכניסה לחניה מדובר בבית ישן עם אבן עליה מוסדרת כפר תבור 14 מצ"ב תמונה של הרכב בחניה מדובר בבית ישן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D6CA5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21DA30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04368E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כפר תבור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ADDED2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1EC53D45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25A2A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1DD65B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לאשר עמודי חסימה ברחוב חת"ם סופר במקטע שבין בניין מספר 1 לבין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בניין מספר 3 עקב חסימת רכבים החוסמים את הכניסה של הדיירים לבניין.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92F14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13FBAB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EACA9B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149 - חת"ם סופר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6B8B21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76FB9988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CC301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5DF31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אגף שכונות לאשר תמרור 306 מאיר/מואר ברחוב עולי הגרדום פינת גליקסון קיימת צומת חשוכה ודי מסוכנת להולכי רגל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449D0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הוועדה מאשרת את הבקשה.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496BF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C09D34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עולי הגרדום, גליקסון משה</w:t>
            </w:r>
          </w:p>
          <w:p w14:paraId="445BBAF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E02E622">
                <v:rect id="_x0000_i1046" style="width:0;height:1.5pt" o:hralign="center" o:hrstd="t" o:hr="t" fillcolor="#a0a0a0" stroked="f"/>
              </w:pict>
            </w:r>
          </w:p>
          <w:p w14:paraId="0E2179B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עולי הגרדום, גליקסון משה</w:t>
            </w:r>
          </w:p>
          <w:p w14:paraId="35473A59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0439E04">
                <v:rect id="_x0000_i1047" style="width:0;height:1.5pt" o:hralign="center" o:hrstd="t" o:hr="t" fillcolor="#a0a0a0" stroked="f"/>
              </w:pict>
            </w:r>
          </w:p>
          <w:p w14:paraId="08962C2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707 - עולי הגרדום, גליקסון משה</w:t>
            </w:r>
          </w:p>
          <w:p w14:paraId="042849AF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D11B614">
                <v:rect id="_x0000_i1048" style="width:0;height:1.5pt" o:hralign="center" o:hrstd="t" o:hr="t" fillcolor="#a0a0a0" stroked="f"/>
              </w:pict>
            </w:r>
          </w:p>
          <w:p w14:paraId="189F619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עולי הגרדום, גליקס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ון משה</w:t>
            </w:r>
          </w:p>
          <w:p w14:paraId="356ECAD9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pict w14:anchorId="6B82E0B3">
                <v:rect id="_x0000_i1049" style="width:0;height:1.5pt" o:hralign="center" o:hrstd="t" o:hr="t" fillcolor="#a0a0a0" stroked="f"/>
              </w:pict>
            </w:r>
          </w:p>
          <w:p w14:paraId="7668B22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עולי הגרדום, גליקסון משה</w:t>
            </w:r>
          </w:p>
          <w:p w14:paraId="2986B13F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6F32D8A">
                <v:rect id="_x0000_i1050" style="width:0;height:1.5pt" o:hralign="center" o:hrstd="t" o:hr="t" fillcolor="#a0a0a0" stroked="f"/>
              </w:pict>
            </w:r>
          </w:p>
          <w:p w14:paraId="2F4A9122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707 - עולי הגרדום, גליקסון מש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AE979F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358EA5BF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D3DF06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3BFB1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לאשר באזור בית הספר "נתן אלבז" פסי האטה בעקבות מהירות נסיעה רחוב תומס אדיסון 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1C046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 מדובר באזור מוס"ח.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E2EBD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97D946F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תומס אדיסון 6</w:t>
            </w:r>
          </w:p>
          <w:p w14:paraId="01B4223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A26BA03">
                <v:rect id="_x0000_i1051" style="width:0;height:1.5pt" o:hralign="center" o:hrstd="t" o:hr="t" fillcolor="#a0a0a0" stroked="f"/>
              </w:pict>
            </w:r>
          </w:p>
          <w:p w14:paraId="769090A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תומס אדיסון, אלכסנדר גרהם בל</w:t>
            </w:r>
          </w:p>
          <w:p w14:paraId="230A7B9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ABAC562">
                <v:rect id="_x0000_i1052" style="width:0;height:1.5pt" o:hralign="center" o:hrstd="t" o:hr="t" fillcolor="#a0a0a0" stroked="f"/>
              </w:pict>
            </w:r>
          </w:p>
          <w:p w14:paraId="64341251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821 - תומס אדיסון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AF8BB0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129D2C44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795CD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EA7BE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לאשר הצבת תמרור האוסר רכבים למכירה ברחוב הרב מזא"ה יעקב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C9FBBF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לא מאשרת את הבקשה. ברחוב מזא"ה אין אפשרות לחנות ברחוב בשל רוחבו של הכביש, לא ניתן להציב תמרור הגבלת חניה למקום אשר איננו מוגדר כחניה.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FB8A7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AFAC70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1B11C72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A2CE48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B7E0E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33CD51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גבריאל לוטן לאשר תכנית תנועה לחניון בקרית היהלום רחוב הרב יוסף עובדיה פינת רלף קליין מס' תוכנ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ית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GLT-TR-744-NETANYA-CD-2001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חברת גבריאל לוטן מעודכנת מתאריך 19/05/25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C7A9E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CDAE8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AD3FF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7AE4A8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A31D8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D0846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25/27/19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E748B7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לאשר הסדרת צומת ברחוב האר"י פינת אבן גבירול -חת"ם הסופר בעקבות תאונות דרכים רבות בצומת להאיר את הצמת בתמרורים מוארים.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817D7A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רת הצבת תמרור עצור ביציאה מאבן גבירול והצבת תמרורי 306 מאיר מואר בצומת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B835B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F0D15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302 - אבן גבירול 16, האר"י 5</w:t>
            </w:r>
          </w:p>
          <w:p w14:paraId="6F9B009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A32EE3C">
                <v:rect id="_x0000_i1053" style="width:0;height:1.5pt" o:hralign="center" o:hrstd="t" o:hr="t" fillcolor="#a0a0a0" stroked="f"/>
              </w:pict>
            </w:r>
          </w:p>
          <w:p w14:paraId="28729DD6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האר"י, חת"ם סופר</w:t>
            </w:r>
          </w:p>
          <w:p w14:paraId="501DF3A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4EEA3F06">
                <v:rect id="_x0000_i1054" style="width:0;height:1.5pt" o:hralign="center" o:hrstd="t" o:hr="t" fillcolor="#a0a0a0" stroked="f"/>
              </w:pict>
            </w:r>
          </w:p>
          <w:p w14:paraId="281A4B5B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707 - האר"י, חת"ם סופר</w:t>
            </w:r>
          </w:p>
          <w:p w14:paraId="13C9A02D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B80B11C">
                <v:rect id="_x0000_i1055" style="width:0;height:1.5pt" o:hralign="center" o:hrstd="t" o:hr="t" fillcolor="#a0a0a0" stroked="f"/>
              </w:pict>
            </w:r>
          </w:p>
          <w:p w14:paraId="3912A814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306 - האר"י, חת"ם סופר</w:t>
            </w:r>
          </w:p>
          <w:p w14:paraId="1BC6D6EB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317302C">
                <v:rect id="_x0000_i1056" style="width:0;height:1.5pt" o:hralign="center" o:hrstd="t" o:hr="t" fillcolor="#a0a0a0" stroked="f"/>
              </w:pict>
            </w:r>
          </w:p>
          <w:p w14:paraId="362FAC12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>707 - האר"י, חת"ם סופ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DE8F8F1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lastRenderedPageBreak/>
              <w:t xml:space="preserve">301 - אבן גבירול 16, האר"י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5</w:t>
            </w:r>
          </w:p>
        </w:tc>
      </w:tr>
      <w:tr w:rsidR="00000000" w14:paraId="2AA3028B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B1889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D0A3B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לאשר סימון 815 בחניון מינהל חינוך טשרנחובסקי ברחוב יאיר שטרן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D25DEE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E41C1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1609E6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815 - יאיר שטרן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86A634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50A15285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A5465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18777A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תושבים להצבת פס האטה או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אלמנט האטה אחר ברח' הרטום בעקבות התפרצות למעבר חציה מוסתר אחרי הכיכר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052C0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לא מאשרת את הבקשה, ברחוב קיימים פסי האטה רבים במרחקים תקינים.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77393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2DB256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C360D19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89D8B6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E79B5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406A4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שכונות להצבת פס האטה ברח' יהודה הנשיא 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3AB6D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 להצבת פס האטה לפני מעגל התנועה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84DF5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7833BD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יהודה הנשיא</w:t>
            </w:r>
          </w:p>
          <w:p w14:paraId="1665C98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BA0003F">
                <v:rect id="_x0000_i1057" style="width:0;height:1.5pt" o:hralign="center" o:hrstd="t" o:hr="t" fillcolor="#a0a0a0" stroked="f"/>
              </w:pict>
            </w:r>
          </w:p>
          <w:p w14:paraId="59F12126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יהודה הנשיא, הרב נורו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ק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291983B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7720A4C9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4BB0A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C5F91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הועדה לאשר חניה אלכסונית ברחוב שער העמק ולהעתיק את חניות האקספרס לחניות הדרומיות המקבילות של רחוב שער העמק.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F11D0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לצד הגדלת מצבת החניה יש את הסיכון לע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יכוב משמעותי בצומת שער העמק- הרצל. ניתן לשקול לצורך ניסוי וטעיה ע"י סימונים בלבד. כמו כן מאושר להעתיק את חניות האקספרס לחניות הדרומיות המקבילות של רחוב שער העמק.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4F3683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F0E0B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E8A578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44ADF1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5EBC1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61943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לסימון אדום לבן בכניסה לביתה ברח' בר אילן 17, (הקוטג' האמצע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י שער אפור כהה)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7F089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79A58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D024FA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בר אילן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2276B1B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4AB5DD53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D1ED2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6842C5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שכונות לסימון אדום לבן על הנמכת מדרכה שבוצעה ברח' אשר 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A5D56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F8BB6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43ABA0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FFADA7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E220E8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F8842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1F2C58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תושבת לאשר איסור חניה לרכב כבד ברחוב איזיק ניוטון עקב ריבוי חניית משאיות ברחוב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9195F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מדובר בשכונה הנמצאת בשלבי פיתוח.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132826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9C2060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6D4AFA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FFABC7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150DB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ABC107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לסימון אדום לבן בכניסה לחניה פרטית ברח' פעמונית 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D117D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8CBF8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9C0312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מע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פילי אגוז 34, מעפילי אגו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ז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2E9465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455ED4D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16DB6E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25/27/28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90E8BF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להצבת פסי האטה ברח' שרת מס' 46 לכיון סוקולוב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E1B761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סה"כ אורך רחוב של 125 מ' בין 2 צמתים, אין מרחק סביר להאצה.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E8E2C8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F4EADD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6F6ABE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E7D689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218F3F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25/27/29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53D76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תושבת לבדיקה חוזרת של אפשרות פניה ימינה מרחוב דוד המלך 10 כפי שניתן בשאר הבניינים ברחוב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7B0BE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אפשרות לפנות שמאלה ביציאה מהחניון אך אוסרת את האפשרות של פניה שמאלה בכניסה לחניון מצפון, דבר העלול לגרום לעיכובי תנועה בצומת.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85022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AF519B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806 - דוד המ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לך 1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1DA61D4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5DF4D5FB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1E1B6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C0E7C9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לסימון אדום לבן מול הכניסה לביתו ברח' שרעבי 6, מדובר ברח' ומדרכה צרים שכשחונים מול השער הוא אינו יכול להחנות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CE607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סימון אדום לבן לכל אורך הרחוב צד מערב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582E4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BF4C464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הרב שרעבי שלו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1F25AA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69C54B79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4C1D55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B21B48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לאשר עמוד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ים על המדרכה ברחוב לילינבלום חזית בית מס' 2 פינת שד' בנימין, עקב חסימה לאוטובוסים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716B38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CF1DC7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A4AC2F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לילינבלום 2, שד בנימי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6E5BD2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6974F11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ED460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A4A26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עמודי חסימה עקב חניה על המדרכה ברחוב המורן 6 החניה דרך הפארק 16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BF65EA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הועד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 לא מצאה מקום מיטבי להצבת העמוד בשל כניסה לחצר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99C00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6794B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C22793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762F4F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652E70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575332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איסור חניית משאיות ברחוב ריינס 11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377F6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 לאסור חניית מעל 4 טון בין השעות 19:00 עד 07:00 למחרת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81FB3E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344F604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הרב ריינס 17</w:t>
            </w:r>
          </w:p>
          <w:p w14:paraId="279EB62C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143638D2">
                <v:rect id="_x0000_i1058" style="width:0;height:1.5pt" o:hralign="center" o:hrstd="t" o:hr="t" fillcolor="#a0a0a0" stroked="f"/>
              </w:pict>
            </w:r>
          </w:p>
          <w:p w14:paraId="0EBF6ABD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הרב ריינס 17</w:t>
            </w:r>
          </w:p>
          <w:p w14:paraId="606E835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לרכב שמשקלו הכולל עד 4 טון</w:t>
            </w:r>
          </w:p>
          <w:p w14:paraId="0AB180AB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החל משעה 19:00 עד 07:00 למחר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ת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A1CE5A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622419CC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01B0A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E2F76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לאשר ביציאה מחניון בית ספר שי עגנון לרחוב שפינוזה את הפניה שמאלה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E39B9C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 בשל קרבה יתרה לצומת שפינוזה- איינשטיין, ניתן לעשות פרסה במעגל התנועה הסמוך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98EA3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5D776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B97757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7FF986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FE951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AAF92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מנהל עיניים בדרכים לאשר מקצה "נשק וסע" בבית ספר בגי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25774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לא מאשרת את הבקשה. לבית ספר בגין יש 6 חניות במקצה נשק וסע, לא מומלץ חניות נוספות.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45CDEE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DFA85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44A17CD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CEEFE4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9472C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051C9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מזכירות הוועדה לעמודי חסימה גמישים בסמוך לצומת הרב קוק- בורוכוב בעקבות חסימה מוחלטת של שדה הראיה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במעבר חציה, המצב חוזר על עצמו ולא נמצא פתרון אחר כבר תקופה ארוכה.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2742F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הוועדה מאשרת ביצוע אוזן במקום של 1.8 מ' (בשל רוחב מיסעה צר)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41FE9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CFB08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3B5140C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F74E1E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1D5EE5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726859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ועדה לאשר תוספת של אדום לבן ברחוב הלפרין מיכאל 12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BE0761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1ED74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348100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מיכאל הלפרין 12, ארלוזורוב 6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45B32C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537A6D72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67C920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FB7A3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סימון אדום לבן ברחוב מרטין 8 ב' (בית פרטי) . טוען כי באופן קבוע חוסמים לו את החנייה. מבקש לסמן את הכניסה לחנייה באדו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ם לבן.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18D675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8C1ED7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2C0A46F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818 - בובר מרטין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3710FDC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3B3731A3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AC5987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25/27/39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75DB5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סלילת פסי האטה ליד הכיכר בריינס-דב הוז מדרום לצומת. רכבים מאיצים ומהווים סכנה.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96CDD4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7258A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C06A7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144 - הרב ריינס 42</w:t>
            </w:r>
          </w:p>
          <w:p w14:paraId="69C148F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F2E9226">
                <v:rect id="_x0000_i1059" style="width:0;height:1.5pt" o:hralign="center" o:hrstd="t" o:hr="t" fillcolor="#a0a0a0" stroked="f"/>
              </w:pict>
            </w:r>
          </w:p>
          <w:p w14:paraId="371947F5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821 - הרב ריינס 4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FEA5120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78206A2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F77FB1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8E8F9D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לאסור חניה לרכבים למכירה ברחובות רחוב השבעה , רחוב ירמיהו הלפרין , אליעזר בן יהודה. סוחר מכוניות מרחוב האלוף בן גל התחיל לפזר את המכוניות למכירה ברחובות הללו 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C4E44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הוועדה לא מאשרת את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הבקשה. ניתן לאסור חנית רכבים למכירה בהתאם לתקנה 73 בתקנות התעבורה.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763C5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AF62A4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BFC61F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471172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E96352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38246A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אגף מבני ציבור להקצות 4 חניות נשק וסע בסמוך לבית ספר אפרים קישון ברחוב רד"ק פינת רש"י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DC551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יש להעביר שעות פעילות.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AB8716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0E42CE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9C6121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B46136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750FF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8F2507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הועדה לפסי האטה ברח' אמנון ותמר 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306E2D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 במיקום זה כבר קיימים פסי האטה במרחקים תקינים.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A392F9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E48E3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131FC9A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C362DC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402101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E30E48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מחלקת ועדת תנועה לאשר כניסה לחניון גן מימון דרך רחוב הרב מימון. היום הכניסה לחניון ממוקמת דרך מעבר חציה ברחוב דברי ח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יים המסכן את עוברי הדרך במקום.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4BCE20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 לסגור את הכניסה דרך מעבר החציה ע"י הצבת עמודי חסימה ופתיחת כניסה לחניון דרך רחוב הרב מימון.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D37A9C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7896C7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149 - דברי חיים, הרב מימו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3D0A5D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46045987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EB459E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7EAC84A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מנהלת אגף תשתיות להסדרת חניות נשק וסע לבית ספר טשרניחובסקי והצ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בת מעקה בטיחות בהתאם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512AE0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 סימון חניות נשק וסע . הועדה מאשרת הצבת מעקה חסימה ופתיחת החניון מרחוב צור צבי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8AA1E2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153841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FEB8CD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644732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FEB6DB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25/27/45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5DC6E2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לאשר חניות אקספרס ברחוב אלון צבי ורחוב פינסקר כמו כן מבקש לצמצם מדרכה ולייצר חניות בניצב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7BA1B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לא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F8D75B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66A960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20A4775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461818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0C0E0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82D33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תושב לאשר סימון אדום לבן עקב חסימת החניה ברחוב הסחלב 73 שער שחור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EEF44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51DF9D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06BA32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הסחלב 7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F21EB20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3D32DE6D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17390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CF348A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לשנות חניות אקספרס ל 30 דקות במקום 20 דקות ברחוב פתח תקוה 80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C375F0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את הבקשה.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463FAE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905B46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AE6A41E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F9E799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8BD90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711F52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מח' תחב"צ לסימון מעבר חציה ברח' השקד בין תחנת האוטובוס להוסטל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F6AC9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לא מאשרת את הבקשה. </w:t>
            </w:r>
            <w:r>
              <w:rPr>
                <w:rFonts w:eastAsia="Times New Roman"/>
                <w:color w:val="000000"/>
                <w:sz w:val="21"/>
                <w:szCs w:val="21"/>
              </w:rPr>
              <w:t>PGL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תכננו מעברי חציה ברחוב השקד כחלק מתוכנית עין התכלת חבצלת השרון.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046F08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C8600D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BDB5933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30E76F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36ABE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25/27/49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A6D962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רחוב מזא"ה לאשר את עמודי החסימה על החניה הראשונה בעמק חפר 60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26632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סימון 815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0B7D61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9C3BC4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815 - עמק חפר 6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ADB621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5A289935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D2B3FD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F3C6BD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י"ור הועדה בתיאום עם יו"ר ועד שכונת עין התכלת לאשר סימון אדום לבן משני צידי רחוב מוריה.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C01664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CBC94F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9ABC15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18 - מוריה, הרב מימון</w:t>
            </w:r>
          </w:p>
          <w:p w14:paraId="0D24F8E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8A9AF0C">
                <v:rect id="_x0000_i1060" style="width:0;height:1.5pt" o:hralign="center" o:hrstd="t" o:hr="t" fillcolor="#a0a0a0" stroked="f"/>
              </w:pict>
            </w:r>
          </w:p>
          <w:p w14:paraId="5E6C942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מוריה 6, מוריה 6</w:t>
            </w:r>
          </w:p>
          <w:p w14:paraId="067C496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0AD20EC">
                <v:rect id="_x0000_i1061" style="width:0;height:1.5pt" o:hralign="center" o:hrstd="t" o:hr="t" fillcolor="#a0a0a0" stroked="f"/>
              </w:pict>
            </w:r>
          </w:p>
          <w:p w14:paraId="6919A95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מוריה, הגדוד העברי</w:t>
            </w:r>
          </w:p>
          <w:p w14:paraId="1882918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CD4D519">
                <v:rect id="_x0000_i1062" style="width:0;height:1.5pt" o:hralign="center" o:hrstd="t" o:hr="t" fillcolor="#a0a0a0" stroked="f"/>
              </w:pict>
            </w:r>
          </w:p>
          <w:p w14:paraId="6414B0F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הגדוד העברי, מוריה</w:t>
            </w:r>
          </w:p>
          <w:p w14:paraId="08D6E3C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C001858">
                <v:rect id="_x0000_i1063" style="width:0;height:1.5pt" o:hralign="center" o:hrstd="t" o:hr="t" fillcolor="#a0a0a0" stroked="f"/>
              </w:pict>
            </w:r>
          </w:p>
          <w:p w14:paraId="36ED2B86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מוריה, הגדוד העברי</w:t>
            </w:r>
          </w:p>
          <w:p w14:paraId="43AB928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AB2AFF9">
                <v:rect id="_x0000_i1064" style="width:0;height:1.5pt" o:hralign="center" o:hrstd="t" o:hr="t" fillcolor="#a0a0a0" stroked="f"/>
              </w:pict>
            </w:r>
          </w:p>
          <w:p w14:paraId="28219053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מוריה</w:t>
            </w:r>
          </w:p>
          <w:p w14:paraId="2AAA91FA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415D2A6">
                <v:rect id="_x0000_i1065" style="width:0;height:1.5pt" o:hralign="center" o:hrstd="t" o:hr="t" fillcolor="#a0a0a0" stroked="f"/>
              </w:pict>
            </w:r>
          </w:p>
          <w:p w14:paraId="6CAEE4C8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מוריה 7</w:t>
            </w:r>
          </w:p>
          <w:p w14:paraId="0C8BB90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343F196D">
                <v:rect id="_x0000_i1066" style="width:0;height:1.5pt" o:hralign="center" o:hrstd="t" o:hr="t" fillcolor="#a0a0a0" stroked="f"/>
              </w:pict>
            </w:r>
          </w:p>
          <w:p w14:paraId="67452803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מוריה, הגדוד העבר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י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31CF45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437 - מוריה 6</w:t>
            </w:r>
          </w:p>
          <w:p w14:paraId="68D5E9F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3BF2C62">
                <v:rect id="_x0000_i1067" style="width:0;height:1.5pt" o:hralign="center" o:hrstd="t" o:hr="t" fillcolor="#a0a0a0" stroked="f"/>
              </w:pict>
            </w:r>
          </w:p>
          <w:p w14:paraId="717CC1ED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819 - מוריה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6</w:t>
            </w:r>
          </w:p>
        </w:tc>
      </w:tr>
      <w:tr w:rsidR="00000000" w14:paraId="0696B247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28A66A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25/27/51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2923F0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יו"ר הועדה לאשר הפיכת רחוב התור לרחוב חד סטרי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881E1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לא מאשרת את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3F76DF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נדחה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64352B5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C8D4C0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5C56E0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E42104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25/27/52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7766BE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להצבת עמודון חסימה על המדרכה בסמוך לחניית הנכה המוקצית לו ברח' עליה 5 בעקבות חניית רכבים על המדרכה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515373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9F2D28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825CD5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 xml:space="preserve">ו - 8 - עליה 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30132D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5BD503B6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7DABB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25/27/53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B30506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אריה פלנר מרחוב רמז 7 גוש 8263 חלקה 88 לאשר תוכנית תנועה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788AA7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0FFD85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21C58C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486A0D6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E1507A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FC526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25/27/54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BF1375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יו"ר הועדה לאשר תמרור איסור חניה משני צידי הסמטה הממוקמת בן רחוב אנילביץ 15 לרחוב אנילביץ 17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FE4F83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הוועדה 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E13609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86DA8C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אנילביץ מרדכי 15</w:t>
            </w:r>
          </w:p>
          <w:p w14:paraId="01F06995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81697E0">
                <v:rect id="_x0000_i1068" style="width:0;height:1.5pt" o:hralign="center" o:hrstd="t" o:hr="t" fillcolor="#a0a0a0" stroked="f"/>
              </w:pict>
            </w:r>
          </w:p>
          <w:p w14:paraId="7F0F2EB3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אנילביץ מרדכי 15</w:t>
            </w:r>
          </w:p>
          <w:p w14:paraId="047F845E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משני צדי המעב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B05AD97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07939970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5D90AE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25/27/55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283E45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הלשכה המשפטית להסדיר את רחוב מסריק באזור מס' 30 לאיסור חניה אדום לבן לאורך כל הרחוב משני צידיו ולהוריד את התמרור האוסר חניית משאיות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8DB755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בשל חוסר במדרכות ואבני שפה הוועדה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 מאשרת הצבת תמרורים לאיסור חניה בחלקו הצפוני של הרחוב מרחוב החלוץ עד העיקול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632142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A3BEBD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מסריק טומאס 28</w:t>
            </w:r>
          </w:p>
          <w:p w14:paraId="57D28DFC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65CD31FB">
                <v:rect id="_x0000_i1069" style="width:0;height:1.5pt" o:hralign="center" o:hrstd="t" o:hr="t" fillcolor="#a0a0a0" stroked="f"/>
              </w:pict>
            </w:r>
          </w:p>
          <w:p w14:paraId="439DED50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מסריק טומאס, פעמי אביב</w:t>
            </w:r>
          </w:p>
          <w:p w14:paraId="1CA5FE11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0C036093">
                <v:rect id="_x0000_i1070" style="width:0;height:1.5pt" o:hralign="center" o:hrstd="t" o:hr="t" fillcolor="#a0a0a0" stroked="f"/>
              </w:pict>
            </w:r>
          </w:p>
          <w:p w14:paraId="27108A26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433 - מסריק טומאס 3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090A195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29CEF5D2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4721C0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25/27/56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8AA172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 לאשר סימון מעבר חציה ברחוב מעלה רחבעם זאבי בירידה לחוף סירונית מרחוב דנקנר קיים תמרור המורה על מעבר חציה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04802F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הועדה מאשרת תמרור האוסר מעבר להולכי רגל ותמרור 439 "מדרכה חסומה נא עבור למדרכה ממול" . אין אישור למעבר החציה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5A7CED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בהתאם לסעיף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1B6347E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413 - מעלה רחבעם זא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בי, דנקנר מאיר</w:t>
            </w:r>
          </w:p>
          <w:p w14:paraId="56089652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pict w14:anchorId="789C9A93">
                <v:rect id="_x0000_i1071" style="width:0;height:1.5pt" o:hralign="center" o:hrstd="t" o:hr="t" fillcolor="#a0a0a0" stroked="f"/>
              </w:pict>
            </w:r>
          </w:p>
          <w:p w14:paraId="227BABBF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439 - מעלה רחבעם זאבי, דנקנר מאיר</w:t>
            </w:r>
          </w:p>
          <w:p w14:paraId="7D787DB3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מדרכה חסומה</w:t>
            </w:r>
          </w:p>
          <w:p w14:paraId="127B2887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בהמשך הדרך,</w:t>
            </w:r>
          </w:p>
          <w:p w14:paraId="19CE771F" w14:textId="77777777" w:rsidR="00000000" w:rsidRDefault="00AF6A4D">
            <w:pPr>
              <w:pStyle w:val="HTML"/>
              <w:bidi/>
              <w:rPr>
                <w:rFonts w:ascii="Arial" w:hAnsi="Arial" w:cs="Arial"/>
                <w:color w:val="000000"/>
                <w:sz w:val="21"/>
                <w:szCs w:val="21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עבור למדרכה</w:t>
            </w:r>
          </w:p>
          <w:p w14:paraId="20BC9CF5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ממו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ל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EDE1B6C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1BB13EB7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B94F3C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25/27/57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21716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מזכירות הוועדה לאישור יציאה מחניון בתי הספר ברח' הגר"א לרח' צור צבי כדי להקל על עומסי התנועה והלחץ במקום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907AC7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הוועדה 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מאשרת את הבקשה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67058C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F0A9452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3E8F951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B41D8E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9BFC55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25/27/58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D02E37D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תושבים להסדיר את צומת משמר הירדן אבנר מאיר. רכבים נכנסים לאבנר מאיר במהירות מרחוב משמר הירדן.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2DE0B81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הועדה מאשרת הסדרת "אוזן" בכניסה לרחוב חד סטרי, השינוי הגאומטרי יקטין את מעבר החציה החוצה את רחוב אבנר מאיר .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B6C063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A374839" w14:textId="77777777" w:rsidR="00000000" w:rsidRDefault="00AF6A4D">
            <w:pPr>
              <w:pStyle w:val="HTML"/>
              <w:bidi/>
              <w:rPr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818 - אבנר מאיר 32, משמר הירדן 3</w:t>
            </w:r>
            <w:r>
              <w:rPr>
                <w:rFonts w:ascii="Arial" w:hAnsi="Arial" w:cs="Arial"/>
                <w:color w:val="000000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5DA6DD3" w14:textId="77777777" w:rsidR="00000000" w:rsidRDefault="00AF6A4D">
            <w:pPr>
              <w:rPr>
                <w:color w:val="000000"/>
                <w:rtl/>
              </w:rPr>
            </w:pPr>
          </w:p>
        </w:tc>
      </w:tr>
      <w:tr w:rsidR="00000000" w14:paraId="21220667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3DEABA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lastRenderedPageBreak/>
              <w:t>25/27/59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606AE733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בקשת שכונת עין התכלת לאשר איסור כניסה לרכבים כבדים ברחובות השקד והגפן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3473B6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בכדי למנוע פגיעה בשירותי ה</w:t>
            </w: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 xml:space="preserve">הובלה לרחוב ובכדי להגביל כניסה למשאיות המשרתות את שכונת חבצלת שנמצאת בפיתוח הועדה מאשרת איסור כניסה למשאיות מעל 16 טון 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7747BAF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אושר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15DCC298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512204E1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1FD3B3" w14:textId="77777777">
        <w:trPr>
          <w:divId w:val="2133941235"/>
          <w:jc w:val="center"/>
        </w:trPr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15C6F04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25/27/60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421BBEE0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בקשת מזכירות הוועדה להצבת תמרור איסור חניה בשביל בין י.ל פרץ 7 לבי"ס יגאל אלון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3D7669B9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2C2A997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</w:rPr>
            </w:pPr>
            <w:r>
              <w:rPr>
                <w:rFonts w:eastAsia="Times New Roman"/>
                <w:color w:val="000000"/>
                <w:sz w:val="21"/>
                <w:szCs w:val="21"/>
                <w:rtl/>
              </w:rPr>
              <w:t>לא ידוע</w:t>
            </w: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00F0AEFF" w14:textId="77777777" w:rsidR="00000000" w:rsidRDefault="00AF6A4D">
            <w:pPr>
              <w:rPr>
                <w:rFonts w:eastAsia="Times New Roman"/>
                <w:color w:val="000000"/>
                <w:sz w:val="21"/>
                <w:szCs w:val="21"/>
                <w:rtl/>
              </w:rPr>
            </w:pPr>
          </w:p>
        </w:tc>
        <w:tc>
          <w:tcPr>
            <w:tcW w:w="0" w:type="auto"/>
            <w:tcBorders>
              <w:top w:val="single" w:sz="6" w:space="0" w:color="BDBDBD"/>
              <w:left w:val="single" w:sz="6" w:space="0" w:color="BDBDBD"/>
              <w:bottom w:val="single" w:sz="6" w:space="0" w:color="BDBDBD"/>
              <w:right w:val="single" w:sz="6" w:space="0" w:color="BDBDBD"/>
            </w:tcBorders>
            <w:hideMark/>
          </w:tcPr>
          <w:p w14:paraId="2C761567" w14:textId="77777777" w:rsidR="00000000" w:rsidRDefault="00AF6A4D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5094511" w14:textId="77777777" w:rsidR="00AF6A4D" w:rsidRDefault="00AF6A4D">
      <w:pPr>
        <w:bidi w:val="0"/>
        <w:spacing w:after="240"/>
        <w:divId w:val="2133941235"/>
        <w:rPr>
          <w:rFonts w:eastAsia="Times New Roman"/>
        </w:rPr>
      </w:pPr>
    </w:p>
    <w:sectPr w:rsidR="00AF6A4D" w:rsidSect="00E83220">
      <w:headerReference w:type="default" r:id="rId8"/>
      <w:footerReference w:type="default" r:id="rId9"/>
      <w:pgSz w:w="11906" w:h="16838"/>
      <w:pgMar w:top="1498" w:right="1418" w:bottom="144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6006" w14:textId="77777777" w:rsidR="00AF6A4D" w:rsidRDefault="00AF6A4D" w:rsidP="00805391">
      <w:r>
        <w:separator/>
      </w:r>
    </w:p>
  </w:endnote>
  <w:endnote w:type="continuationSeparator" w:id="0">
    <w:p w14:paraId="61A8E13F" w14:textId="77777777" w:rsidR="00AF6A4D" w:rsidRDefault="00AF6A4D" w:rsidP="0080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algun Gothic Semilight"/>
    <w:panose1 w:val="020B0502050101010101"/>
    <w:charset w:val="00"/>
    <w:family w:val="swiss"/>
    <w:pitch w:val="variable"/>
    <w:sig w:usb0="00000000" w:usb1="00000000" w:usb2="00000000" w:usb3="00000000" w:csb0="00000021" w:csb1="00000000"/>
  </w:font>
  <w:font w:name="Arial (Hebrew)"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AE82" w14:textId="77777777" w:rsidR="00AB5BDB" w:rsidRPr="00851DA3" w:rsidRDefault="00AB5BDB" w:rsidP="00AB5BDB">
    <w:pPr>
      <w:pStyle w:val="a5"/>
      <w:pBdr>
        <w:top w:val="single" w:sz="4" w:space="1" w:color="auto"/>
      </w:pBdr>
      <w:jc w:val="center"/>
      <w:rPr>
        <w:rFonts w:ascii="Arial" w:hAnsi="Arial" w:cs="Arial"/>
        <w:b/>
        <w:bCs/>
        <w:rtl/>
      </w:rPr>
    </w:pPr>
    <w:r w:rsidRPr="00851DA3">
      <w:rPr>
        <w:rFonts w:ascii="Arial" w:hAnsi="Arial" w:cs="Arial"/>
        <w:b/>
        <w:rtl/>
      </w:rPr>
      <w:t xml:space="preserve">רחוב הצורן </w:t>
    </w:r>
    <w:r w:rsidRPr="00851DA3">
      <w:rPr>
        <w:rFonts w:ascii="Arial" w:hAnsi="Arial" w:cs="Arial" w:hint="cs"/>
        <w:b/>
        <w:rtl/>
      </w:rPr>
      <w:t>6</w:t>
    </w:r>
    <w:r w:rsidRPr="00851DA3">
      <w:rPr>
        <w:rFonts w:ascii="Arial" w:hAnsi="Arial" w:cs="Arial"/>
        <w:b/>
        <w:rtl/>
      </w:rPr>
      <w:t xml:space="preserve"> </w:t>
    </w:r>
    <w:r w:rsidRPr="00851DA3">
      <w:rPr>
        <w:rFonts w:ascii="Arial" w:hAnsi="Arial" w:cs="Arial" w:hint="cs"/>
        <w:b/>
        <w:rtl/>
      </w:rPr>
      <w:t>, קריית העסקים והטכנולוגיה -</w:t>
    </w:r>
    <w:r w:rsidRPr="00851DA3">
      <w:rPr>
        <w:rFonts w:ascii="Arial" w:hAnsi="Arial" w:cs="Arial"/>
        <w:b/>
        <w:rtl/>
      </w:rPr>
      <w:t xml:space="preserve"> ספיר,  נתניה </w:t>
    </w:r>
    <w:r w:rsidRPr="00851DA3">
      <w:rPr>
        <w:rFonts w:ascii="Arial" w:hAnsi="Arial" w:cs="Arial" w:hint="cs"/>
        <w:b/>
        <w:rtl/>
      </w:rPr>
      <w:t xml:space="preserve"> מיקוד </w:t>
    </w:r>
    <w:r w:rsidRPr="00851DA3">
      <w:rPr>
        <w:rFonts w:ascii="Arial" w:hAnsi="Arial" w:cs="Arial"/>
        <w:b/>
        <w:rtl/>
      </w:rPr>
      <w:t xml:space="preserve"> 42506</w:t>
    </w:r>
  </w:p>
  <w:p w14:paraId="686F9434" w14:textId="77777777" w:rsidR="00AB5BDB" w:rsidRDefault="00AB5BDB" w:rsidP="00AB5BDB">
    <w:pPr>
      <w:pStyle w:val="a5"/>
      <w:jc w:val="center"/>
      <w:rPr>
        <w:rFonts w:ascii="Arial" w:hAnsi="Arial" w:cs="Arial"/>
        <w:b/>
        <w:rtl/>
      </w:rPr>
    </w:pPr>
    <w:r w:rsidRPr="00851DA3">
      <w:rPr>
        <w:rFonts w:ascii="Arial" w:hAnsi="Arial" w:cs="Arial"/>
        <w:b/>
        <w:rtl/>
      </w:rPr>
      <w:t xml:space="preserve"> טל: 09-</w:t>
    </w:r>
    <w:r>
      <w:rPr>
        <w:rFonts w:ascii="Arial" w:hAnsi="Arial" w:cs="Arial" w:hint="cs"/>
        <w:b/>
        <w:rtl/>
      </w:rPr>
      <w:t>8603287</w:t>
    </w:r>
    <w:r w:rsidRPr="00851DA3">
      <w:rPr>
        <w:rFonts w:ascii="Arial" w:hAnsi="Arial" w:cs="Arial"/>
        <w:b/>
        <w:rtl/>
      </w:rPr>
      <w:t xml:space="preserve">, פקס: </w:t>
    </w:r>
    <w:r>
      <w:rPr>
        <w:rFonts w:ascii="Arial" w:hAnsi="Arial" w:cs="Arial" w:hint="cs"/>
        <w:b/>
        <w:rtl/>
      </w:rPr>
      <w:t>09-8650262</w:t>
    </w:r>
    <w:r w:rsidRPr="00851DA3">
      <w:rPr>
        <w:rFonts w:ascii="Arial" w:hAnsi="Arial" w:cs="Arial"/>
        <w:b/>
        <w:rtl/>
      </w:rPr>
      <w:t xml:space="preserve"> </w:t>
    </w:r>
  </w:p>
  <w:p w14:paraId="1B958D13" w14:textId="77777777" w:rsidR="00D45BB0" w:rsidRPr="00AB5BDB" w:rsidRDefault="00AB5BDB" w:rsidP="00AB5BDB">
    <w:pPr>
      <w:pStyle w:val="a5"/>
      <w:jc w:val="center"/>
    </w:pPr>
    <w:r w:rsidRPr="00670FA0">
      <w:rPr>
        <w:rFonts w:ascii="Arial" w:hAnsi="Arial" w:cs="Arial"/>
        <w:b/>
        <w:rtl/>
      </w:rPr>
      <w:t xml:space="preserve">מייל: </w:t>
    </w:r>
    <w:r w:rsidRPr="00670FA0">
      <w:rPr>
        <w:rFonts w:ascii="Arial" w:hAnsi="Arial" w:cs="Arial"/>
        <w:b/>
      </w:rPr>
      <w:t>vtnua@netanya.muni.il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7315F" w14:textId="77777777" w:rsidR="00AF6A4D" w:rsidRDefault="00AF6A4D" w:rsidP="00805391">
      <w:r>
        <w:separator/>
      </w:r>
    </w:p>
  </w:footnote>
  <w:footnote w:type="continuationSeparator" w:id="0">
    <w:p w14:paraId="107E98D3" w14:textId="77777777" w:rsidR="00AF6A4D" w:rsidRDefault="00AF6A4D" w:rsidP="0080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B48E" w14:textId="77777777" w:rsidR="00AB5BDB" w:rsidRDefault="00AB5BDB" w:rsidP="00AB5BDB">
    <w:pPr>
      <w:pStyle w:val="a7"/>
      <w:jc w:val="right"/>
      <w:rPr>
        <w:b/>
        <w:bCs/>
        <w:color w:val="365F91"/>
        <w:spacing w:val="2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F9F5197" wp14:editId="4E0A1255">
          <wp:simplePos x="0" y="0"/>
          <wp:positionH relativeFrom="margin">
            <wp:posOffset>-386080</wp:posOffset>
          </wp:positionH>
          <wp:positionV relativeFrom="paragraph">
            <wp:posOffset>-321945</wp:posOffset>
          </wp:positionV>
          <wp:extent cx="998855" cy="81915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36E16D3" wp14:editId="616E9596">
          <wp:simplePos x="0" y="0"/>
          <wp:positionH relativeFrom="column">
            <wp:posOffset>5624195</wp:posOffset>
          </wp:positionH>
          <wp:positionV relativeFrom="paragraph">
            <wp:posOffset>-221615</wp:posOffset>
          </wp:positionV>
          <wp:extent cx="838200" cy="762000"/>
          <wp:effectExtent l="0" t="0" r="0" b="0"/>
          <wp:wrapTight wrapText="bothSides">
            <wp:wrapPolygon edited="0">
              <wp:start x="0" y="0"/>
              <wp:lineTo x="0" y="21060"/>
              <wp:lineTo x="21109" y="21060"/>
              <wp:lineTo x="21109" y="0"/>
              <wp:lineTo x="0" y="0"/>
            </wp:wrapPolygon>
          </wp:wrapTight>
          <wp:docPr id="3" name="Picture 3" descr="תיאור: לוגו עיר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" descr="תיאור: לוגו עיריה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69AB90" w14:textId="77777777" w:rsidR="00AB5BDB" w:rsidRDefault="00AB5BDB" w:rsidP="00AB5BDB">
    <w:pPr>
      <w:pStyle w:val="a7"/>
      <w:tabs>
        <w:tab w:val="clear" w:pos="8306"/>
        <w:tab w:val="left" w:pos="4320"/>
        <w:tab w:val="left" w:pos="5040"/>
        <w:tab w:val="right" w:pos="9070"/>
      </w:tabs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  <w:r>
      <w:rPr>
        <w:rFonts w:hint="cs"/>
        <w:b/>
        <w:bCs/>
        <w:color w:val="365F91"/>
        <w:spacing w:val="20"/>
        <w:sz w:val="28"/>
        <w:szCs w:val="28"/>
        <w:rtl/>
      </w:rPr>
      <w:tab/>
    </w:r>
  </w:p>
  <w:p w14:paraId="5CE79671" w14:textId="77777777" w:rsidR="00AB5BDB" w:rsidRDefault="00AB5BDB" w:rsidP="00AB5BDB">
    <w:pPr>
      <w:pStyle w:val="a7"/>
      <w:jc w:val="both"/>
      <w:rPr>
        <w:b/>
        <w:bCs/>
        <w:color w:val="365F91"/>
        <w:spacing w:val="20"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6A6D7BEC" wp14:editId="0538042D">
              <wp:simplePos x="0" y="0"/>
              <wp:positionH relativeFrom="column">
                <wp:posOffset>1408430</wp:posOffset>
              </wp:positionH>
              <wp:positionV relativeFrom="paragraph">
                <wp:posOffset>184150</wp:posOffset>
              </wp:positionV>
              <wp:extent cx="2921000" cy="508000"/>
              <wp:effectExtent l="0" t="0" r="0" b="50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21000" cy="516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4D3FD" w14:textId="77777777" w:rsidR="00AB5BDB" w:rsidRDefault="00AB5BDB" w:rsidP="00AB5BDB">
                          <w:pPr>
                            <w:pStyle w:val="a7"/>
                            <w:jc w:val="center"/>
                            <w:rPr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עיריית נתניה - מנהל הנדסה</w:t>
                          </w:r>
                        </w:p>
                        <w:p w14:paraId="4145801B" w14:textId="77777777" w:rsidR="00AB5BDB" w:rsidRDefault="00AB5BDB" w:rsidP="00AB5BDB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365F91"/>
                              <w:spacing w:val="20"/>
                              <w:sz w:val="28"/>
                              <w:szCs w:val="28"/>
                              <w:rtl/>
                            </w:rPr>
                            <w:t>אגף תאום תכנון ותשתית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6D7B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0.9pt;margin-top:14.5pt;width:230pt;height:40pt;flip:x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" stroked="f">
              <v:textbox style="mso-fit-shape-to-text:t">
                <w:txbxContent>
                  <w:p w14:paraId="5104D3FD" w14:textId="77777777" w:rsidR="00AB5BDB" w:rsidRDefault="00AB5BDB" w:rsidP="00AB5BDB">
                    <w:pPr>
                      <w:pStyle w:val="a7"/>
                      <w:jc w:val="center"/>
                      <w:rPr>
                        <w:b/>
                        <w:bCs/>
                        <w:color w:val="365F91"/>
                        <w:spacing w:val="20"/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עיריית נתניה - מנהל הנדסה</w:t>
                    </w:r>
                  </w:p>
                  <w:p w14:paraId="4145801B" w14:textId="77777777" w:rsidR="00AB5BDB" w:rsidRDefault="00AB5BDB" w:rsidP="00AB5BDB">
                    <w:pPr>
                      <w:pStyle w:val="a7"/>
                      <w:jc w:val="center"/>
                    </w:pPr>
                    <w:r>
                      <w:rPr>
                        <w:rFonts w:hint="cs"/>
                        <w:b/>
                        <w:bCs/>
                        <w:color w:val="365F91"/>
                        <w:spacing w:val="20"/>
                        <w:sz w:val="28"/>
                        <w:szCs w:val="28"/>
                        <w:rtl/>
                      </w:rPr>
                      <w:t>אגף תאום תכנון ותשתית</w:t>
                    </w:r>
                  </w:p>
                </w:txbxContent>
              </v:textbox>
            </v:shape>
          </w:pict>
        </mc:Fallback>
      </mc:AlternateContent>
    </w:r>
  </w:p>
  <w:p w14:paraId="3B8352CE" w14:textId="77777777" w:rsidR="00AB5BDB" w:rsidRDefault="00AB5BDB" w:rsidP="00AB5BDB">
    <w:pPr>
      <w:pStyle w:val="a7"/>
      <w:rPr>
        <w:rtl/>
      </w:rPr>
    </w:pPr>
  </w:p>
  <w:p w14:paraId="380C75F0" w14:textId="77777777" w:rsidR="00AB5BDB" w:rsidRDefault="00AB5BDB" w:rsidP="00AB5BDB">
    <w:pPr>
      <w:pStyle w:val="a7"/>
    </w:pPr>
  </w:p>
  <w:p w14:paraId="51154E81" w14:textId="77777777" w:rsidR="00285571" w:rsidRPr="00EE121B" w:rsidRDefault="00285571" w:rsidP="008E67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029"/>
    <w:multiLevelType w:val="hybridMultilevel"/>
    <w:tmpl w:val="A76C4DE2"/>
    <w:lvl w:ilvl="0" w:tplc="CDBEA55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0DA5C8A"/>
    <w:multiLevelType w:val="hybridMultilevel"/>
    <w:tmpl w:val="220ED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56B8A"/>
    <w:multiLevelType w:val="hybridMultilevel"/>
    <w:tmpl w:val="D5EC3A42"/>
    <w:lvl w:ilvl="0" w:tplc="04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 w15:restartNumberingAfterBreak="0">
    <w:nsid w:val="08E57382"/>
    <w:multiLevelType w:val="hybridMultilevel"/>
    <w:tmpl w:val="B44415DC"/>
    <w:lvl w:ilvl="0" w:tplc="F182B728">
      <w:start w:val="1"/>
      <w:numFmt w:val="hebrew1"/>
      <w:lvlText w:val="%1."/>
      <w:lvlJc w:val="left"/>
      <w:pPr>
        <w:ind w:left="-13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04430BC"/>
    <w:multiLevelType w:val="hybridMultilevel"/>
    <w:tmpl w:val="A7E47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26FBC"/>
    <w:multiLevelType w:val="multilevel"/>
    <w:tmpl w:val="B760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E232D"/>
    <w:multiLevelType w:val="hybridMultilevel"/>
    <w:tmpl w:val="0A722234"/>
    <w:lvl w:ilvl="0" w:tplc="71C27B08">
      <w:start w:val="1"/>
      <w:numFmt w:val="decimal"/>
      <w:lvlText w:val="%1."/>
      <w:lvlJc w:val="left"/>
      <w:pPr>
        <w:ind w:left="720" w:hanging="360"/>
      </w:pPr>
      <w:rPr>
        <w:rFonts w:ascii="David Transparent" w:eastAsia="Times New Roman" w:hAnsi="David Transparent" w:cs="David Transparen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F397C"/>
    <w:multiLevelType w:val="hybridMultilevel"/>
    <w:tmpl w:val="48C04066"/>
    <w:lvl w:ilvl="0" w:tplc="66CC04B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17EE34B9"/>
    <w:multiLevelType w:val="hybridMultilevel"/>
    <w:tmpl w:val="3094211A"/>
    <w:lvl w:ilvl="0" w:tplc="CC52FC86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1CD84FCA"/>
    <w:multiLevelType w:val="hybridMultilevel"/>
    <w:tmpl w:val="7AA6B20C"/>
    <w:lvl w:ilvl="0" w:tplc="1E5E749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 w15:restartNumberingAfterBreak="0">
    <w:nsid w:val="1E0E4645"/>
    <w:multiLevelType w:val="hybridMultilevel"/>
    <w:tmpl w:val="8D6CE17E"/>
    <w:lvl w:ilvl="0" w:tplc="7884E5EE">
      <w:start w:val="1"/>
      <w:numFmt w:val="hebrew1"/>
      <w:lvlText w:val="%1."/>
      <w:lvlJc w:val="left"/>
      <w:pPr>
        <w:ind w:left="-13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1EB3743C"/>
    <w:multiLevelType w:val="multilevel"/>
    <w:tmpl w:val="0B40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1794F"/>
    <w:multiLevelType w:val="hybridMultilevel"/>
    <w:tmpl w:val="42D40EFC"/>
    <w:lvl w:ilvl="0" w:tplc="C7907E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23C152C2"/>
    <w:multiLevelType w:val="hybridMultilevel"/>
    <w:tmpl w:val="CCB832BC"/>
    <w:lvl w:ilvl="0" w:tplc="885217C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 w15:restartNumberingAfterBreak="0">
    <w:nsid w:val="259909D8"/>
    <w:multiLevelType w:val="hybridMultilevel"/>
    <w:tmpl w:val="D242B6EC"/>
    <w:lvl w:ilvl="0" w:tplc="5A98DD0C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2F9641DA"/>
    <w:multiLevelType w:val="hybridMultilevel"/>
    <w:tmpl w:val="DFD48708"/>
    <w:lvl w:ilvl="0" w:tplc="A7DAD9AA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88F7207"/>
    <w:multiLevelType w:val="hybridMultilevel"/>
    <w:tmpl w:val="071C1D04"/>
    <w:lvl w:ilvl="0" w:tplc="E20EBE4C">
      <w:start w:val="1"/>
      <w:numFmt w:val="decimal"/>
      <w:lvlText w:val="%1."/>
      <w:lvlJc w:val="left"/>
      <w:pPr>
        <w:ind w:left="-2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4" w:hanging="360"/>
      </w:pPr>
    </w:lvl>
    <w:lvl w:ilvl="2" w:tplc="0409001B" w:tentative="1">
      <w:start w:val="1"/>
      <w:numFmt w:val="lowerRoman"/>
      <w:lvlText w:val="%3."/>
      <w:lvlJc w:val="right"/>
      <w:pPr>
        <w:ind w:left="1174" w:hanging="180"/>
      </w:pPr>
    </w:lvl>
    <w:lvl w:ilvl="3" w:tplc="0409000F" w:tentative="1">
      <w:start w:val="1"/>
      <w:numFmt w:val="decimal"/>
      <w:lvlText w:val="%4."/>
      <w:lvlJc w:val="left"/>
      <w:pPr>
        <w:ind w:left="1894" w:hanging="360"/>
      </w:pPr>
    </w:lvl>
    <w:lvl w:ilvl="4" w:tplc="04090019" w:tentative="1">
      <w:start w:val="1"/>
      <w:numFmt w:val="lowerLetter"/>
      <w:lvlText w:val="%5."/>
      <w:lvlJc w:val="left"/>
      <w:pPr>
        <w:ind w:left="2614" w:hanging="360"/>
      </w:pPr>
    </w:lvl>
    <w:lvl w:ilvl="5" w:tplc="0409001B" w:tentative="1">
      <w:start w:val="1"/>
      <w:numFmt w:val="lowerRoman"/>
      <w:lvlText w:val="%6."/>
      <w:lvlJc w:val="right"/>
      <w:pPr>
        <w:ind w:left="3334" w:hanging="180"/>
      </w:pPr>
    </w:lvl>
    <w:lvl w:ilvl="6" w:tplc="0409000F" w:tentative="1">
      <w:start w:val="1"/>
      <w:numFmt w:val="decimal"/>
      <w:lvlText w:val="%7."/>
      <w:lvlJc w:val="left"/>
      <w:pPr>
        <w:ind w:left="4054" w:hanging="360"/>
      </w:pPr>
    </w:lvl>
    <w:lvl w:ilvl="7" w:tplc="04090019" w:tentative="1">
      <w:start w:val="1"/>
      <w:numFmt w:val="lowerLetter"/>
      <w:lvlText w:val="%8."/>
      <w:lvlJc w:val="left"/>
      <w:pPr>
        <w:ind w:left="4774" w:hanging="360"/>
      </w:pPr>
    </w:lvl>
    <w:lvl w:ilvl="8" w:tplc="0409001B" w:tentative="1">
      <w:start w:val="1"/>
      <w:numFmt w:val="lowerRoman"/>
      <w:lvlText w:val="%9."/>
      <w:lvlJc w:val="right"/>
      <w:pPr>
        <w:ind w:left="5494" w:hanging="180"/>
      </w:pPr>
    </w:lvl>
  </w:abstractNum>
  <w:abstractNum w:abstractNumId="17" w15:restartNumberingAfterBreak="0">
    <w:nsid w:val="429758FA"/>
    <w:multiLevelType w:val="hybridMultilevel"/>
    <w:tmpl w:val="64F0A1EA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96254"/>
    <w:multiLevelType w:val="hybridMultilevel"/>
    <w:tmpl w:val="8246409E"/>
    <w:lvl w:ilvl="0" w:tplc="250EF8A6">
      <w:start w:val="1"/>
      <w:numFmt w:val="hebrew1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54E777B4"/>
    <w:multiLevelType w:val="multilevel"/>
    <w:tmpl w:val="232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FA2BB1"/>
    <w:multiLevelType w:val="hybridMultilevel"/>
    <w:tmpl w:val="1AE4E00C"/>
    <w:lvl w:ilvl="0" w:tplc="EE70F09C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5BFD37BB"/>
    <w:multiLevelType w:val="hybridMultilevel"/>
    <w:tmpl w:val="008A30CA"/>
    <w:lvl w:ilvl="0" w:tplc="980A2FD2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2" w15:restartNumberingAfterBreak="0">
    <w:nsid w:val="5C6E2AF6"/>
    <w:multiLevelType w:val="hybridMultilevel"/>
    <w:tmpl w:val="A7FAB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41892"/>
    <w:multiLevelType w:val="hybridMultilevel"/>
    <w:tmpl w:val="4B6CDAD0"/>
    <w:lvl w:ilvl="0" w:tplc="87787A60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64B0A72"/>
    <w:multiLevelType w:val="hybridMultilevel"/>
    <w:tmpl w:val="0B4A8368"/>
    <w:lvl w:ilvl="0" w:tplc="B54A4B3A">
      <w:start w:val="1"/>
      <w:numFmt w:val="hebrew1"/>
      <w:lvlText w:val="%1."/>
      <w:lvlJc w:val="left"/>
      <w:pPr>
        <w:ind w:left="-131" w:hanging="360"/>
      </w:pPr>
      <w:rPr>
        <w:rFonts w:ascii="Arial" w:eastAsiaTheme="minorHAnsi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5" w15:restartNumberingAfterBreak="0">
    <w:nsid w:val="66D07F9D"/>
    <w:multiLevelType w:val="hybridMultilevel"/>
    <w:tmpl w:val="366E8C20"/>
    <w:lvl w:ilvl="0" w:tplc="E20A3A54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6" w15:restartNumberingAfterBreak="0">
    <w:nsid w:val="673C3A67"/>
    <w:multiLevelType w:val="hybridMultilevel"/>
    <w:tmpl w:val="00783606"/>
    <w:lvl w:ilvl="0" w:tplc="C08EAA2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C6BA2"/>
    <w:multiLevelType w:val="hybridMultilevel"/>
    <w:tmpl w:val="73A4CBF2"/>
    <w:lvl w:ilvl="0" w:tplc="86BC4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8" w15:restartNumberingAfterBreak="0">
    <w:nsid w:val="6C4D0B38"/>
    <w:multiLevelType w:val="hybridMultilevel"/>
    <w:tmpl w:val="1580361E"/>
    <w:lvl w:ilvl="0" w:tplc="467204E4">
      <w:start w:val="1"/>
      <w:numFmt w:val="hebrew1"/>
      <w:lvlText w:val="%1.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9" w15:restartNumberingAfterBreak="0">
    <w:nsid w:val="713E1C4A"/>
    <w:multiLevelType w:val="hybridMultilevel"/>
    <w:tmpl w:val="56685274"/>
    <w:lvl w:ilvl="0" w:tplc="8AE0567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727C50F6"/>
    <w:multiLevelType w:val="multilevel"/>
    <w:tmpl w:val="80748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225F2"/>
    <w:multiLevelType w:val="hybridMultilevel"/>
    <w:tmpl w:val="6678A4F6"/>
    <w:lvl w:ilvl="0" w:tplc="C9A69AF6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79FB7382"/>
    <w:multiLevelType w:val="hybridMultilevel"/>
    <w:tmpl w:val="F3C46440"/>
    <w:lvl w:ilvl="0" w:tplc="EACEA148">
      <w:start w:val="1"/>
      <w:numFmt w:val="hebrew1"/>
      <w:lvlText w:val="%1."/>
      <w:lvlJc w:val="left"/>
      <w:pPr>
        <w:ind w:left="-1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3" w15:restartNumberingAfterBreak="0">
    <w:nsid w:val="7A02673D"/>
    <w:multiLevelType w:val="hybridMultilevel"/>
    <w:tmpl w:val="1EFE5EDC"/>
    <w:lvl w:ilvl="0" w:tplc="4976AE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F655C0"/>
    <w:multiLevelType w:val="multilevel"/>
    <w:tmpl w:val="BB76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2A6369"/>
    <w:multiLevelType w:val="hybridMultilevel"/>
    <w:tmpl w:val="B828546E"/>
    <w:lvl w:ilvl="0" w:tplc="82F09FCA">
      <w:start w:val="1"/>
      <w:numFmt w:val="decimal"/>
      <w:lvlText w:val="%1."/>
      <w:lvlJc w:val="left"/>
      <w:pPr>
        <w:ind w:left="-491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35"/>
  </w:num>
  <w:num w:numId="5">
    <w:abstractNumId w:val="10"/>
  </w:num>
  <w:num w:numId="6">
    <w:abstractNumId w:val="32"/>
  </w:num>
  <w:num w:numId="7">
    <w:abstractNumId w:val="3"/>
  </w:num>
  <w:num w:numId="8">
    <w:abstractNumId w:val="21"/>
  </w:num>
  <w:num w:numId="9">
    <w:abstractNumId w:val="13"/>
  </w:num>
  <w:num w:numId="10">
    <w:abstractNumId w:val="7"/>
  </w:num>
  <w:num w:numId="11">
    <w:abstractNumId w:val="15"/>
  </w:num>
  <w:num w:numId="12">
    <w:abstractNumId w:val="31"/>
  </w:num>
  <w:num w:numId="13">
    <w:abstractNumId w:val="9"/>
  </w:num>
  <w:num w:numId="14">
    <w:abstractNumId w:val="24"/>
  </w:num>
  <w:num w:numId="15">
    <w:abstractNumId w:val="20"/>
  </w:num>
  <w:num w:numId="16">
    <w:abstractNumId w:val="23"/>
  </w:num>
  <w:num w:numId="17">
    <w:abstractNumId w:val="25"/>
  </w:num>
  <w:num w:numId="18">
    <w:abstractNumId w:val="2"/>
  </w:num>
  <w:num w:numId="19">
    <w:abstractNumId w:val="17"/>
  </w:num>
  <w:num w:numId="20">
    <w:abstractNumId w:val="1"/>
  </w:num>
  <w:num w:numId="21">
    <w:abstractNumId w:val="22"/>
  </w:num>
  <w:num w:numId="22">
    <w:abstractNumId w:val="33"/>
  </w:num>
  <w:num w:numId="23">
    <w:abstractNumId w:val="29"/>
  </w:num>
  <w:num w:numId="24">
    <w:abstractNumId w:val="27"/>
  </w:num>
  <w:num w:numId="25">
    <w:abstractNumId w:val="14"/>
  </w:num>
  <w:num w:numId="26">
    <w:abstractNumId w:val="8"/>
  </w:num>
  <w:num w:numId="27">
    <w:abstractNumId w:val="16"/>
  </w:num>
  <w:num w:numId="28">
    <w:abstractNumId w:val="4"/>
  </w:num>
  <w:num w:numId="29">
    <w:abstractNumId w:val="26"/>
  </w:num>
  <w:num w:numId="30">
    <w:abstractNumId w:val="28"/>
  </w:num>
  <w:num w:numId="31">
    <w:abstractNumId w:val="19"/>
  </w:num>
  <w:num w:numId="32">
    <w:abstractNumId w:val="34"/>
  </w:num>
  <w:num w:numId="33">
    <w:abstractNumId w:val="5"/>
  </w:num>
  <w:num w:numId="34">
    <w:abstractNumId w:val="30"/>
  </w:num>
  <w:num w:numId="35">
    <w:abstractNumId w:val="1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FE"/>
    <w:rsid w:val="00000138"/>
    <w:rsid w:val="00002CAA"/>
    <w:rsid w:val="0000370C"/>
    <w:rsid w:val="000059D2"/>
    <w:rsid w:val="00007C81"/>
    <w:rsid w:val="000104AB"/>
    <w:rsid w:val="00036973"/>
    <w:rsid w:val="0004294C"/>
    <w:rsid w:val="00054735"/>
    <w:rsid w:val="00055EF2"/>
    <w:rsid w:val="00056E24"/>
    <w:rsid w:val="000571B0"/>
    <w:rsid w:val="000652E8"/>
    <w:rsid w:val="00071868"/>
    <w:rsid w:val="0007544D"/>
    <w:rsid w:val="0007781C"/>
    <w:rsid w:val="000845B5"/>
    <w:rsid w:val="000851C5"/>
    <w:rsid w:val="00094E70"/>
    <w:rsid w:val="000A2968"/>
    <w:rsid w:val="000A488D"/>
    <w:rsid w:val="000A5233"/>
    <w:rsid w:val="000A7F7F"/>
    <w:rsid w:val="000B4A7E"/>
    <w:rsid w:val="000C0BA0"/>
    <w:rsid w:val="000C6828"/>
    <w:rsid w:val="000C7560"/>
    <w:rsid w:val="000E7029"/>
    <w:rsid w:val="000F1A68"/>
    <w:rsid w:val="001059A1"/>
    <w:rsid w:val="00110764"/>
    <w:rsid w:val="00115A2E"/>
    <w:rsid w:val="001206B3"/>
    <w:rsid w:val="0012627B"/>
    <w:rsid w:val="001323C5"/>
    <w:rsid w:val="00140ABB"/>
    <w:rsid w:val="00141310"/>
    <w:rsid w:val="001458DF"/>
    <w:rsid w:val="00164B00"/>
    <w:rsid w:val="001766B6"/>
    <w:rsid w:val="001819D2"/>
    <w:rsid w:val="00196972"/>
    <w:rsid w:val="00197146"/>
    <w:rsid w:val="001A746D"/>
    <w:rsid w:val="001C0EF1"/>
    <w:rsid w:val="001C5B3F"/>
    <w:rsid w:val="001E0203"/>
    <w:rsid w:val="001E1C1C"/>
    <w:rsid w:val="001F1625"/>
    <w:rsid w:val="001F4526"/>
    <w:rsid w:val="001F571E"/>
    <w:rsid w:val="001F5E99"/>
    <w:rsid w:val="002103E7"/>
    <w:rsid w:val="00210FAA"/>
    <w:rsid w:val="002224CD"/>
    <w:rsid w:val="00224896"/>
    <w:rsid w:val="00240490"/>
    <w:rsid w:val="0026261F"/>
    <w:rsid w:val="00285571"/>
    <w:rsid w:val="0029333C"/>
    <w:rsid w:val="00293D43"/>
    <w:rsid w:val="0029459C"/>
    <w:rsid w:val="002A68ED"/>
    <w:rsid w:val="002B3212"/>
    <w:rsid w:val="002C409C"/>
    <w:rsid w:val="002F6DDA"/>
    <w:rsid w:val="00305116"/>
    <w:rsid w:val="00305137"/>
    <w:rsid w:val="00307E35"/>
    <w:rsid w:val="003128B2"/>
    <w:rsid w:val="00314F5F"/>
    <w:rsid w:val="00321E14"/>
    <w:rsid w:val="00324ADD"/>
    <w:rsid w:val="00331EF2"/>
    <w:rsid w:val="0033357D"/>
    <w:rsid w:val="00340458"/>
    <w:rsid w:val="00365A20"/>
    <w:rsid w:val="00383A10"/>
    <w:rsid w:val="0039522F"/>
    <w:rsid w:val="003A029D"/>
    <w:rsid w:val="003B3D4E"/>
    <w:rsid w:val="003C0159"/>
    <w:rsid w:val="003D1A5F"/>
    <w:rsid w:val="003E0EE8"/>
    <w:rsid w:val="003E64C2"/>
    <w:rsid w:val="003F46A9"/>
    <w:rsid w:val="003F578B"/>
    <w:rsid w:val="003F63E1"/>
    <w:rsid w:val="004017EB"/>
    <w:rsid w:val="00403396"/>
    <w:rsid w:val="00406CA9"/>
    <w:rsid w:val="0041353D"/>
    <w:rsid w:val="0043122E"/>
    <w:rsid w:val="00433C30"/>
    <w:rsid w:val="00435417"/>
    <w:rsid w:val="00451000"/>
    <w:rsid w:val="004515ED"/>
    <w:rsid w:val="004551D6"/>
    <w:rsid w:val="00463612"/>
    <w:rsid w:val="00464F14"/>
    <w:rsid w:val="0047137F"/>
    <w:rsid w:val="00486A6E"/>
    <w:rsid w:val="00487A17"/>
    <w:rsid w:val="00497D6B"/>
    <w:rsid w:val="004D10A4"/>
    <w:rsid w:val="004D10B3"/>
    <w:rsid w:val="004E513E"/>
    <w:rsid w:val="00503959"/>
    <w:rsid w:val="005071A7"/>
    <w:rsid w:val="00515AFF"/>
    <w:rsid w:val="00516B0E"/>
    <w:rsid w:val="005206C0"/>
    <w:rsid w:val="00527F02"/>
    <w:rsid w:val="00535545"/>
    <w:rsid w:val="0053624E"/>
    <w:rsid w:val="005516D2"/>
    <w:rsid w:val="0056751A"/>
    <w:rsid w:val="0057611D"/>
    <w:rsid w:val="005923EB"/>
    <w:rsid w:val="005A4749"/>
    <w:rsid w:val="005A637A"/>
    <w:rsid w:val="005A7813"/>
    <w:rsid w:val="005B2017"/>
    <w:rsid w:val="005C6AED"/>
    <w:rsid w:val="005C6C32"/>
    <w:rsid w:val="005C72CA"/>
    <w:rsid w:val="005D0312"/>
    <w:rsid w:val="005D55AB"/>
    <w:rsid w:val="005F038C"/>
    <w:rsid w:val="005F0E7E"/>
    <w:rsid w:val="00607F78"/>
    <w:rsid w:val="00624432"/>
    <w:rsid w:val="00630939"/>
    <w:rsid w:val="006378C0"/>
    <w:rsid w:val="00654B62"/>
    <w:rsid w:val="00657925"/>
    <w:rsid w:val="006650C0"/>
    <w:rsid w:val="00670FA0"/>
    <w:rsid w:val="0067629F"/>
    <w:rsid w:val="006763D6"/>
    <w:rsid w:val="00686682"/>
    <w:rsid w:val="00686DCB"/>
    <w:rsid w:val="00687874"/>
    <w:rsid w:val="00687950"/>
    <w:rsid w:val="00691C30"/>
    <w:rsid w:val="006963BD"/>
    <w:rsid w:val="00697E66"/>
    <w:rsid w:val="006A659F"/>
    <w:rsid w:val="006B449C"/>
    <w:rsid w:val="006B7CB4"/>
    <w:rsid w:val="006C581E"/>
    <w:rsid w:val="006D6EB8"/>
    <w:rsid w:val="006E7831"/>
    <w:rsid w:val="006F5E94"/>
    <w:rsid w:val="00706147"/>
    <w:rsid w:val="00707400"/>
    <w:rsid w:val="00722AEF"/>
    <w:rsid w:val="0072367D"/>
    <w:rsid w:val="00735486"/>
    <w:rsid w:val="0074418A"/>
    <w:rsid w:val="0075270F"/>
    <w:rsid w:val="007560DC"/>
    <w:rsid w:val="00765D1D"/>
    <w:rsid w:val="007737FE"/>
    <w:rsid w:val="0077457B"/>
    <w:rsid w:val="00774624"/>
    <w:rsid w:val="00790176"/>
    <w:rsid w:val="00791FAE"/>
    <w:rsid w:val="00795A61"/>
    <w:rsid w:val="007A433E"/>
    <w:rsid w:val="007A6C48"/>
    <w:rsid w:val="007D54B6"/>
    <w:rsid w:val="007D6635"/>
    <w:rsid w:val="007E3063"/>
    <w:rsid w:val="007E72D1"/>
    <w:rsid w:val="007F1296"/>
    <w:rsid w:val="007F15FE"/>
    <w:rsid w:val="007F1647"/>
    <w:rsid w:val="007F2CB5"/>
    <w:rsid w:val="007F71E0"/>
    <w:rsid w:val="00805391"/>
    <w:rsid w:val="00815BF0"/>
    <w:rsid w:val="00816596"/>
    <w:rsid w:val="00821F8E"/>
    <w:rsid w:val="008227B8"/>
    <w:rsid w:val="0083466D"/>
    <w:rsid w:val="00841799"/>
    <w:rsid w:val="00871972"/>
    <w:rsid w:val="00880BAB"/>
    <w:rsid w:val="0089188F"/>
    <w:rsid w:val="008A4C7F"/>
    <w:rsid w:val="008C5DD4"/>
    <w:rsid w:val="008D4DC4"/>
    <w:rsid w:val="008D5D20"/>
    <w:rsid w:val="008E679C"/>
    <w:rsid w:val="008F166C"/>
    <w:rsid w:val="008F39C9"/>
    <w:rsid w:val="008F4F02"/>
    <w:rsid w:val="00904D39"/>
    <w:rsid w:val="009117BB"/>
    <w:rsid w:val="00920F53"/>
    <w:rsid w:val="009232A9"/>
    <w:rsid w:val="00923F3B"/>
    <w:rsid w:val="0092542E"/>
    <w:rsid w:val="00927773"/>
    <w:rsid w:val="00930021"/>
    <w:rsid w:val="009317D9"/>
    <w:rsid w:val="00942405"/>
    <w:rsid w:val="00950050"/>
    <w:rsid w:val="009503A4"/>
    <w:rsid w:val="009507AA"/>
    <w:rsid w:val="0095082A"/>
    <w:rsid w:val="00955385"/>
    <w:rsid w:val="00957FF5"/>
    <w:rsid w:val="009657ED"/>
    <w:rsid w:val="00972FD1"/>
    <w:rsid w:val="00982F4E"/>
    <w:rsid w:val="00997F61"/>
    <w:rsid w:val="009A3FB7"/>
    <w:rsid w:val="009A5A17"/>
    <w:rsid w:val="009A5A71"/>
    <w:rsid w:val="009B5C0B"/>
    <w:rsid w:val="009C0570"/>
    <w:rsid w:val="009C1DEB"/>
    <w:rsid w:val="009D2836"/>
    <w:rsid w:val="009D4BED"/>
    <w:rsid w:val="009D6BAC"/>
    <w:rsid w:val="009D7AFA"/>
    <w:rsid w:val="009E3451"/>
    <w:rsid w:val="00A02F8B"/>
    <w:rsid w:val="00A04C3F"/>
    <w:rsid w:val="00A12B55"/>
    <w:rsid w:val="00A2091D"/>
    <w:rsid w:val="00A30B84"/>
    <w:rsid w:val="00A502DB"/>
    <w:rsid w:val="00A6065D"/>
    <w:rsid w:val="00A62F08"/>
    <w:rsid w:val="00A62F28"/>
    <w:rsid w:val="00A73540"/>
    <w:rsid w:val="00A7725D"/>
    <w:rsid w:val="00AA7DBC"/>
    <w:rsid w:val="00AB5BDB"/>
    <w:rsid w:val="00AC349A"/>
    <w:rsid w:val="00AC582D"/>
    <w:rsid w:val="00AE04F8"/>
    <w:rsid w:val="00AE1B3E"/>
    <w:rsid w:val="00AF6A4D"/>
    <w:rsid w:val="00B002AC"/>
    <w:rsid w:val="00B12D87"/>
    <w:rsid w:val="00B23DFA"/>
    <w:rsid w:val="00B255B7"/>
    <w:rsid w:val="00B419C4"/>
    <w:rsid w:val="00B52DFD"/>
    <w:rsid w:val="00B60B81"/>
    <w:rsid w:val="00B7273F"/>
    <w:rsid w:val="00B74604"/>
    <w:rsid w:val="00BA3F3B"/>
    <w:rsid w:val="00BE283C"/>
    <w:rsid w:val="00BE38C6"/>
    <w:rsid w:val="00BE4CBB"/>
    <w:rsid w:val="00BE4DCA"/>
    <w:rsid w:val="00BE5CCC"/>
    <w:rsid w:val="00BE6790"/>
    <w:rsid w:val="00BE6FE9"/>
    <w:rsid w:val="00BF1066"/>
    <w:rsid w:val="00BF2483"/>
    <w:rsid w:val="00BF266F"/>
    <w:rsid w:val="00BF6984"/>
    <w:rsid w:val="00BF79D6"/>
    <w:rsid w:val="00C0339A"/>
    <w:rsid w:val="00C1755E"/>
    <w:rsid w:val="00C35134"/>
    <w:rsid w:val="00C404C7"/>
    <w:rsid w:val="00C40C54"/>
    <w:rsid w:val="00C50883"/>
    <w:rsid w:val="00C5360F"/>
    <w:rsid w:val="00C567D3"/>
    <w:rsid w:val="00C6217E"/>
    <w:rsid w:val="00C624A1"/>
    <w:rsid w:val="00C77428"/>
    <w:rsid w:val="00C84F51"/>
    <w:rsid w:val="00C97738"/>
    <w:rsid w:val="00CA4D16"/>
    <w:rsid w:val="00CB5617"/>
    <w:rsid w:val="00CC1ED5"/>
    <w:rsid w:val="00CC6B29"/>
    <w:rsid w:val="00CD4132"/>
    <w:rsid w:val="00CE16EC"/>
    <w:rsid w:val="00CE2D32"/>
    <w:rsid w:val="00CF2FAE"/>
    <w:rsid w:val="00CF42D1"/>
    <w:rsid w:val="00CF43C5"/>
    <w:rsid w:val="00CF7F8F"/>
    <w:rsid w:val="00D1414A"/>
    <w:rsid w:val="00D15898"/>
    <w:rsid w:val="00D16CBB"/>
    <w:rsid w:val="00D213C1"/>
    <w:rsid w:val="00D34ED6"/>
    <w:rsid w:val="00D350EC"/>
    <w:rsid w:val="00D45BB0"/>
    <w:rsid w:val="00D472B3"/>
    <w:rsid w:val="00D50C4A"/>
    <w:rsid w:val="00D53C6E"/>
    <w:rsid w:val="00D55C1A"/>
    <w:rsid w:val="00D6222A"/>
    <w:rsid w:val="00D62F65"/>
    <w:rsid w:val="00D75900"/>
    <w:rsid w:val="00D80046"/>
    <w:rsid w:val="00D9648E"/>
    <w:rsid w:val="00DC4113"/>
    <w:rsid w:val="00DD4433"/>
    <w:rsid w:val="00DD52C7"/>
    <w:rsid w:val="00DE6531"/>
    <w:rsid w:val="00DF58AB"/>
    <w:rsid w:val="00E113BB"/>
    <w:rsid w:val="00E25DC4"/>
    <w:rsid w:val="00E326A6"/>
    <w:rsid w:val="00E338B7"/>
    <w:rsid w:val="00E34DCA"/>
    <w:rsid w:val="00E40616"/>
    <w:rsid w:val="00E41CEE"/>
    <w:rsid w:val="00E5257A"/>
    <w:rsid w:val="00E568E0"/>
    <w:rsid w:val="00E64EFC"/>
    <w:rsid w:val="00E72DA6"/>
    <w:rsid w:val="00E767C7"/>
    <w:rsid w:val="00E7746A"/>
    <w:rsid w:val="00E83220"/>
    <w:rsid w:val="00E846D7"/>
    <w:rsid w:val="00E859AB"/>
    <w:rsid w:val="00EA1A55"/>
    <w:rsid w:val="00EC0E2E"/>
    <w:rsid w:val="00EC1B82"/>
    <w:rsid w:val="00EC4CCA"/>
    <w:rsid w:val="00EC6E3A"/>
    <w:rsid w:val="00ED4B0E"/>
    <w:rsid w:val="00ED6112"/>
    <w:rsid w:val="00EE121B"/>
    <w:rsid w:val="00EE2D8B"/>
    <w:rsid w:val="00EE6C90"/>
    <w:rsid w:val="00F0269A"/>
    <w:rsid w:val="00F02A42"/>
    <w:rsid w:val="00F02E4C"/>
    <w:rsid w:val="00F06470"/>
    <w:rsid w:val="00F07931"/>
    <w:rsid w:val="00F10C60"/>
    <w:rsid w:val="00F22A07"/>
    <w:rsid w:val="00F314DE"/>
    <w:rsid w:val="00F35132"/>
    <w:rsid w:val="00F50AD8"/>
    <w:rsid w:val="00F74886"/>
    <w:rsid w:val="00F76480"/>
    <w:rsid w:val="00F77771"/>
    <w:rsid w:val="00FB1915"/>
    <w:rsid w:val="00FB1DE4"/>
    <w:rsid w:val="00FB32DA"/>
    <w:rsid w:val="00FC5484"/>
    <w:rsid w:val="00FD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0379AF"/>
  <w15:docId w15:val="{2F8F7BB6-3BCA-4667-AA43-25DCB86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83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D2836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365A20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6">
    <w:name w:val="כותרת תחתונה תו"/>
    <w:basedOn w:val="a0"/>
    <w:link w:val="a5"/>
    <w:rsid w:val="00365A20"/>
    <w:rPr>
      <w:rFonts w:ascii="Times New Roman" w:eastAsia="Times New Roman" w:hAnsi="Times New Roman" w:cs="Miriam"/>
      <w:sz w:val="20"/>
      <w:szCs w:val="20"/>
    </w:rPr>
  </w:style>
  <w:style w:type="character" w:styleId="Hyperlink">
    <w:name w:val="Hyperlink"/>
    <w:rsid w:val="00365A2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0539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uiPriority w:val="99"/>
    <w:rsid w:val="00805391"/>
  </w:style>
  <w:style w:type="paragraph" w:styleId="a9">
    <w:name w:val="List Paragraph"/>
    <w:basedOn w:val="a"/>
    <w:uiPriority w:val="34"/>
    <w:qFormat/>
    <w:rsid w:val="009A3FB7"/>
    <w:pPr>
      <w:ind w:left="720"/>
      <w:contextualSpacing/>
    </w:pPr>
  </w:style>
  <w:style w:type="table" w:styleId="aa">
    <w:name w:val="Table Grid"/>
    <w:basedOn w:val="a1"/>
    <w:uiPriority w:val="59"/>
    <w:rsid w:val="0000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E6FE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3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3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9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983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6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8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9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92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39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28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081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97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4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71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549065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66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556890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604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67148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22749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92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711808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36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1411540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80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308971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944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999999"/>
                                                                    <w:left w:val="single" w:sz="6" w:space="0" w:color="999999"/>
                                                                    <w:bottom w:val="single" w:sz="6" w:space="0" w:color="999999"/>
                                                                    <w:right w:val="single" w:sz="6" w:space="0" w:color="999999"/>
                                                                  </w:divBdr>
                                                                  <w:divsChild>
                                                                    <w:div w:id="86073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01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93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320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89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445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8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1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06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5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el_y\Desktop\&#1500;&#1493;&#1490;&#1493;%207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130</Sbox_DocumentType>
    <Sbox_Year xmlns="98f8ca5d-79ec-4ab2-9b4b-45aa79a9026e">2025</Sbox_Year>
    <TaxCatchAll xmlns="3c294323-af6b-4405-a563-921b398dffd5">
      <Value>1372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תנועה</TermName>
          <TermId xmlns="http://schemas.microsoft.com/office/infopath/2007/PartnerControls">8c0a954f-f6d4-44bb-89c4-1765327a9ce1</TermId>
        </TermInfo>
      </Terms>
    </sbox_tagTaxHTField>
    <Sbox_DocumentDate xmlns="98f8ca5d-79ec-4ab2-9b4b-45aa79a9026e">2025-06-08T21:00:00+00:00</Sbox_DocumentDate>
    <Sbox_Description xmlns="98f8ca5d-79ec-4ab2-9b4b-45aa79a9026e">&lt;p&gt;​​​פרוטוקול ועדת תנועה מקומית מס' 27 אשר התקיימה בתאריך 09/06/2025&lt;br&gt;&lt;/p&gt;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D7FB7C52-07E1-4948-8C6C-D863B06BA0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2FC8C5-B7BD-4912-A331-409D20308391}"/>
</file>

<file path=customXml/itemProps3.xml><?xml version="1.0" encoding="utf-8"?>
<ds:datastoreItem xmlns:ds="http://schemas.openxmlformats.org/officeDocument/2006/customXml" ds:itemID="{5B1F4954-F5C5-4BC0-B153-7AF847231C53}"/>
</file>

<file path=customXml/itemProps4.xml><?xml version="1.0" encoding="utf-8"?>
<ds:datastoreItem xmlns:ds="http://schemas.openxmlformats.org/officeDocument/2006/customXml" ds:itemID="{24C80940-85CA-4FBA-AB6A-3BCBBA8130B8}"/>
</file>

<file path=docProps/app.xml><?xml version="1.0" encoding="utf-8"?>
<Properties xmlns="http://schemas.openxmlformats.org/officeDocument/2006/extended-properties" xmlns:vt="http://schemas.openxmlformats.org/officeDocument/2006/docPropsVTypes">
  <Template>לוגו 7</Template>
  <TotalTime>1</TotalTime>
  <Pages>10</Pages>
  <Words>2111</Words>
  <Characters>10557</Characters>
  <Application>Microsoft Office Word</Application>
  <DocSecurity>0</DocSecurity>
  <Lines>87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Municipality of Netanya</Company>
  <LinksUpToDate>false</LinksUpToDate>
  <CharactersWithSpaces>12643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תנועה	</dc:title>
  <dc:creator>יעל יבלונסקי</dc:creator>
  <cp:lastModifiedBy>גלית אביעד</cp:lastModifiedBy>
  <cp:revision>2</cp:revision>
  <cp:lastPrinted>2020-09-30T13:06:00Z</cp:lastPrinted>
  <dcterms:created xsi:type="dcterms:W3CDTF">2025-10-21T08:37:00Z</dcterms:created>
  <dcterms:modified xsi:type="dcterms:W3CDTF">2025-10-21T08:37:00Z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תנועה|8c0a954f-f6d4-44bb-89c4-1765327a9ce1</vt:lpwstr>
  </property>
  <property fmtid="{D5CDD505-2E9C-101B-9397-08002B2CF9AE}" pid="4" name="Sbox_Keywords">
    <vt:lpwstr/>
  </property>
  <property fmtid="{D5CDD505-2E9C-101B-9397-08002B2CF9AE}" pid="5" name="Sbox_OrganizationalStructure">
    <vt:lpwstr>1372;#ועדת תנועה|8c0a954f-f6d4-44bb-89c4-1765327a9ce1</vt:lpwstr>
  </property>
  <property fmtid="{D5CDD505-2E9C-101B-9397-08002B2CF9AE}" pid="6" name="תגיות">
    <vt:lpwstr>1372;#ועדת תנועה|8c0a954f-f6d4-44bb-89c4-1765327a9ce1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