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C0839" w14:textId="77777777" w:rsidR="00F314DE" w:rsidRPr="00BF1066" w:rsidRDefault="00F314DE" w:rsidP="00BF1066">
      <w:pPr>
        <w:rPr>
          <w:rFonts w:hint="cs"/>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906"/>
        <w:gridCol w:w="2267"/>
        <w:gridCol w:w="2268"/>
        <w:gridCol w:w="907"/>
        <w:gridCol w:w="1361"/>
        <w:gridCol w:w="1361"/>
      </w:tblGrid>
      <w:tr w:rsidR="00000000" w14:paraId="195B25D1" w14:textId="77777777">
        <w:trPr>
          <w:divId w:val="2019387902"/>
          <w:tblHeader/>
          <w:jc w:val="center"/>
        </w:trPr>
        <w:tc>
          <w:tcPr>
            <w:tcW w:w="0" w:type="auto"/>
            <w:gridSpan w:val="6"/>
            <w:vAlign w:val="center"/>
            <w:hideMark/>
          </w:tcPr>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40"/>
            </w:tblGrid>
            <w:tr w:rsidR="00000000" w14:paraId="47F016A1" w14:textId="77777777">
              <w:trPr>
                <w:tblCellSpacing w:w="15" w:type="dxa"/>
                <w:jc w:val="center"/>
              </w:trPr>
              <w:tc>
                <w:tcPr>
                  <w:tcW w:w="0" w:type="auto"/>
                  <w:vAlign w:val="center"/>
                  <w:hideMark/>
                </w:tcPr>
                <w:p w14:paraId="3AF44461" w14:textId="77777777" w:rsidR="00000000" w:rsidRDefault="00B935B4">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פרוטוקול ועדת תנועה מקומית מס' 25</w:t>
                  </w:r>
                </w:p>
              </w:tc>
            </w:tr>
            <w:tr w:rsidR="00000000" w14:paraId="18A5F43C" w14:textId="77777777">
              <w:trPr>
                <w:tblCellSpacing w:w="15" w:type="dxa"/>
                <w:jc w:val="center"/>
              </w:trPr>
              <w:tc>
                <w:tcPr>
                  <w:tcW w:w="0" w:type="auto"/>
                  <w:vAlign w:val="center"/>
                  <w:hideMark/>
                </w:tcPr>
                <w:p w14:paraId="60A0ECB6" w14:textId="77777777" w:rsidR="00000000" w:rsidRDefault="00B935B4">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אשר התקיימה בתאריך 05/05/2025</w:t>
                  </w:r>
                </w:p>
              </w:tc>
            </w:tr>
          </w:tbl>
          <w:p w14:paraId="31976DC6" w14:textId="77777777" w:rsidR="00000000" w:rsidRDefault="00B935B4">
            <w:pPr>
              <w:jc w:val="center"/>
              <w:rPr>
                <w:rFonts w:ascii="Times New Roman" w:eastAsia="Times New Roman" w:hAnsi="Times New Roman" w:cs="Times New Roman"/>
              </w:rPr>
            </w:pPr>
          </w:p>
        </w:tc>
      </w:tr>
      <w:tr w:rsidR="00000000" w14:paraId="0C29FD57" w14:textId="77777777">
        <w:trPr>
          <w:divId w:val="2019387902"/>
          <w:tblHeader/>
          <w:jc w:val="center"/>
        </w:trPr>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58C67115" w14:textId="77777777" w:rsidR="00000000" w:rsidRDefault="00B935B4">
            <w:pPr>
              <w:rPr>
                <w:rFonts w:eastAsia="Times New Roman"/>
                <w:b/>
                <w:bCs/>
                <w:color w:val="000000"/>
                <w:sz w:val="21"/>
                <w:szCs w:val="21"/>
              </w:rPr>
            </w:pPr>
            <w:r>
              <w:rPr>
                <w:rFonts w:eastAsia="Times New Roman"/>
                <w:b/>
                <w:bCs/>
                <w:color w:val="000000"/>
                <w:sz w:val="21"/>
                <w:szCs w:val="21"/>
                <w:rtl/>
              </w:rPr>
              <w:t>מס' החלטה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4FED0845" w14:textId="77777777" w:rsidR="00000000" w:rsidRDefault="00B935B4">
            <w:pPr>
              <w:rPr>
                <w:rFonts w:eastAsia="Times New Roman"/>
                <w:b/>
                <w:bCs/>
                <w:color w:val="000000"/>
                <w:sz w:val="21"/>
                <w:szCs w:val="21"/>
                <w:rtl/>
              </w:rPr>
            </w:pPr>
            <w:r>
              <w:rPr>
                <w:rFonts w:eastAsia="Times New Roman"/>
                <w:b/>
                <w:bCs/>
                <w:color w:val="000000"/>
                <w:sz w:val="21"/>
                <w:szCs w:val="21"/>
                <w:rtl/>
              </w:rPr>
              <w:t>בקשה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53633082" w14:textId="77777777" w:rsidR="00000000" w:rsidRDefault="00B935B4">
            <w:pPr>
              <w:rPr>
                <w:rFonts w:eastAsia="Times New Roman"/>
                <w:b/>
                <w:bCs/>
                <w:color w:val="000000"/>
                <w:sz w:val="21"/>
                <w:szCs w:val="21"/>
                <w:rtl/>
              </w:rPr>
            </w:pPr>
            <w:r>
              <w:rPr>
                <w:rFonts w:eastAsia="Times New Roman"/>
                <w:b/>
                <w:bCs/>
                <w:color w:val="000000"/>
                <w:sz w:val="21"/>
                <w:szCs w:val="21"/>
                <w:rtl/>
              </w:rPr>
              <w:t>החלטה</w:t>
            </w:r>
          </w:p>
        </w:tc>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1F48C538" w14:textId="77777777" w:rsidR="00000000" w:rsidRDefault="00B935B4">
            <w:pPr>
              <w:rPr>
                <w:rFonts w:eastAsia="Times New Roman"/>
                <w:b/>
                <w:bCs/>
                <w:color w:val="000000"/>
                <w:sz w:val="21"/>
                <w:szCs w:val="21"/>
                <w:rtl/>
              </w:rPr>
            </w:pPr>
            <w:r>
              <w:rPr>
                <w:rFonts w:eastAsia="Times New Roman"/>
                <w:b/>
                <w:bCs/>
                <w:color w:val="000000"/>
                <w:sz w:val="21"/>
                <w:szCs w:val="21"/>
                <w:rtl/>
              </w:rPr>
              <w:t>סטטוס</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45C2AE97" w14:textId="77777777" w:rsidR="00000000" w:rsidRDefault="00B935B4">
            <w:pPr>
              <w:rPr>
                <w:rFonts w:eastAsia="Times New Roman"/>
                <w:b/>
                <w:bCs/>
                <w:color w:val="000000"/>
                <w:sz w:val="21"/>
                <w:szCs w:val="21"/>
                <w:rtl/>
              </w:rPr>
            </w:pPr>
            <w:r>
              <w:rPr>
                <w:rFonts w:eastAsia="Times New Roman"/>
                <w:b/>
                <w:bCs/>
                <w:color w:val="000000"/>
                <w:sz w:val="21"/>
                <w:szCs w:val="21"/>
                <w:rtl/>
              </w:rPr>
              <w:t>תמרורים להצבה</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58B0A800" w14:textId="77777777" w:rsidR="00000000" w:rsidRDefault="00B935B4">
            <w:pPr>
              <w:rPr>
                <w:rFonts w:eastAsia="Times New Roman"/>
                <w:b/>
                <w:bCs/>
                <w:color w:val="000000"/>
                <w:sz w:val="21"/>
                <w:szCs w:val="21"/>
                <w:rtl/>
              </w:rPr>
            </w:pPr>
            <w:r>
              <w:rPr>
                <w:rFonts w:eastAsia="Times New Roman"/>
                <w:b/>
                <w:bCs/>
                <w:color w:val="000000"/>
                <w:sz w:val="21"/>
                <w:szCs w:val="21"/>
                <w:rtl/>
              </w:rPr>
              <w:t>תמרורים לביטול</w:t>
            </w:r>
          </w:p>
        </w:tc>
      </w:tr>
      <w:tr w:rsidR="00000000" w14:paraId="3C09F3D2"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1E8B751" w14:textId="77777777" w:rsidR="00000000" w:rsidRDefault="00B935B4">
            <w:pPr>
              <w:rPr>
                <w:rFonts w:eastAsia="Times New Roman"/>
                <w:color w:val="000000"/>
                <w:sz w:val="21"/>
                <w:szCs w:val="21"/>
                <w:rtl/>
              </w:rPr>
            </w:pPr>
            <w:r>
              <w:rPr>
                <w:rFonts w:eastAsia="Times New Roman"/>
                <w:color w:val="000000"/>
                <w:sz w:val="21"/>
                <w:szCs w:val="21"/>
                <w:rtl/>
              </w:rPr>
              <w:t>25/25/1</w:t>
            </w:r>
          </w:p>
        </w:tc>
        <w:tc>
          <w:tcPr>
            <w:tcW w:w="0" w:type="auto"/>
            <w:tcBorders>
              <w:top w:val="single" w:sz="6" w:space="0" w:color="BDBDBD"/>
              <w:left w:val="single" w:sz="6" w:space="0" w:color="BDBDBD"/>
              <w:bottom w:val="single" w:sz="6" w:space="0" w:color="BDBDBD"/>
              <w:right w:val="single" w:sz="6" w:space="0" w:color="BDBDBD"/>
            </w:tcBorders>
            <w:hideMark/>
          </w:tcPr>
          <w:p w14:paraId="17CD678F" w14:textId="77777777" w:rsidR="00000000" w:rsidRDefault="00B935B4">
            <w:pPr>
              <w:rPr>
                <w:rFonts w:eastAsia="Times New Roman"/>
                <w:color w:val="000000"/>
                <w:sz w:val="21"/>
                <w:szCs w:val="21"/>
                <w:rtl/>
              </w:rPr>
            </w:pPr>
            <w:r>
              <w:rPr>
                <w:rFonts w:eastAsia="Times New Roman"/>
                <w:color w:val="000000"/>
                <w:sz w:val="21"/>
                <w:szCs w:val="21"/>
                <w:rtl/>
              </w:rPr>
              <w:t xml:space="preserve">בקשת תושבת רח' דיזנגוף לסימון צד אחד של הרחוב לטובת חניה לתושבי הרחוב בלבד, הרחוב מרכזי והחניה לתושבי הרחוב תפוסה </w:t>
            </w:r>
          </w:p>
        </w:tc>
        <w:tc>
          <w:tcPr>
            <w:tcW w:w="0" w:type="auto"/>
            <w:tcBorders>
              <w:top w:val="single" w:sz="6" w:space="0" w:color="BDBDBD"/>
              <w:left w:val="single" w:sz="6" w:space="0" w:color="BDBDBD"/>
              <w:bottom w:val="single" w:sz="6" w:space="0" w:color="BDBDBD"/>
              <w:right w:val="single" w:sz="6" w:space="0" w:color="BDBDBD"/>
            </w:tcBorders>
            <w:hideMark/>
          </w:tcPr>
          <w:p w14:paraId="3E0A9737" w14:textId="77777777" w:rsidR="00000000" w:rsidRDefault="00B935B4">
            <w:pPr>
              <w:rPr>
                <w:rFonts w:eastAsia="Times New Roman"/>
                <w:color w:val="000000"/>
                <w:sz w:val="21"/>
                <w:szCs w:val="21"/>
                <w:rtl/>
              </w:rPr>
            </w:pPr>
            <w:r>
              <w:rPr>
                <w:rFonts w:eastAsia="Times New Roman"/>
                <w:color w:val="000000"/>
                <w:sz w:val="21"/>
                <w:szCs w:val="21"/>
                <w:rtl/>
              </w:rPr>
              <w:t>הנושא של חניה אזורית יועבר לדיון במועצה העיר</w:t>
            </w:r>
          </w:p>
        </w:tc>
        <w:tc>
          <w:tcPr>
            <w:tcW w:w="0" w:type="auto"/>
            <w:tcBorders>
              <w:top w:val="single" w:sz="6" w:space="0" w:color="BDBDBD"/>
              <w:left w:val="single" w:sz="6" w:space="0" w:color="BDBDBD"/>
              <w:bottom w:val="single" w:sz="6" w:space="0" w:color="BDBDBD"/>
              <w:right w:val="single" w:sz="6" w:space="0" w:color="BDBDBD"/>
            </w:tcBorders>
            <w:hideMark/>
          </w:tcPr>
          <w:p w14:paraId="3757F0A6" w14:textId="77777777" w:rsidR="00000000" w:rsidRDefault="00B935B4">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43B7D7B6"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EDB3EED" w14:textId="77777777" w:rsidR="00000000" w:rsidRDefault="00B935B4">
            <w:pPr>
              <w:rPr>
                <w:rFonts w:eastAsia="Times New Roman"/>
                <w:sz w:val="20"/>
                <w:szCs w:val="20"/>
              </w:rPr>
            </w:pPr>
          </w:p>
        </w:tc>
      </w:tr>
      <w:tr w:rsidR="00000000" w14:paraId="6026E3F2"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64DBA484" w14:textId="77777777" w:rsidR="00000000" w:rsidRDefault="00B935B4">
            <w:pPr>
              <w:rPr>
                <w:rFonts w:eastAsia="Times New Roman"/>
                <w:color w:val="000000"/>
                <w:sz w:val="21"/>
                <w:szCs w:val="21"/>
              </w:rPr>
            </w:pPr>
            <w:r>
              <w:rPr>
                <w:rFonts w:eastAsia="Times New Roman"/>
                <w:color w:val="000000"/>
                <w:sz w:val="21"/>
                <w:szCs w:val="21"/>
                <w:rtl/>
              </w:rPr>
              <w:t>25/25/2</w:t>
            </w:r>
          </w:p>
        </w:tc>
        <w:tc>
          <w:tcPr>
            <w:tcW w:w="0" w:type="auto"/>
            <w:tcBorders>
              <w:top w:val="single" w:sz="6" w:space="0" w:color="BDBDBD"/>
              <w:left w:val="single" w:sz="6" w:space="0" w:color="BDBDBD"/>
              <w:bottom w:val="single" w:sz="6" w:space="0" w:color="BDBDBD"/>
              <w:right w:val="single" w:sz="6" w:space="0" w:color="BDBDBD"/>
            </w:tcBorders>
            <w:hideMark/>
          </w:tcPr>
          <w:p w14:paraId="59434500" w14:textId="77777777" w:rsidR="00000000" w:rsidRDefault="00B935B4">
            <w:pPr>
              <w:rPr>
                <w:rFonts w:eastAsia="Times New Roman"/>
                <w:color w:val="000000"/>
                <w:sz w:val="21"/>
                <w:szCs w:val="21"/>
                <w:rtl/>
              </w:rPr>
            </w:pPr>
            <w:r>
              <w:rPr>
                <w:rFonts w:eastAsia="Times New Roman"/>
                <w:color w:val="000000"/>
                <w:sz w:val="21"/>
                <w:szCs w:val="21"/>
                <w:rtl/>
              </w:rPr>
              <w:t>בקשת תושבת רח' דוד המלך 10 להחזרת קו הפרדה מקוקו ממול ביתה לאחר שנצבע כקו</w:t>
            </w:r>
            <w:r>
              <w:rPr>
                <w:rFonts w:eastAsia="Times New Roman"/>
                <w:color w:val="000000"/>
                <w:sz w:val="21"/>
                <w:szCs w:val="21"/>
                <w:rtl/>
              </w:rPr>
              <w:t xml:space="preserve"> הפרדה רצוף (ס' 98/14/292) לטענתה לא יכולים לפנות שמאלה רק ימינה ומדובר רק בבניין שלהם</w:t>
            </w:r>
          </w:p>
        </w:tc>
        <w:tc>
          <w:tcPr>
            <w:tcW w:w="0" w:type="auto"/>
            <w:tcBorders>
              <w:top w:val="single" w:sz="6" w:space="0" w:color="BDBDBD"/>
              <w:left w:val="single" w:sz="6" w:space="0" w:color="BDBDBD"/>
              <w:bottom w:val="single" w:sz="6" w:space="0" w:color="BDBDBD"/>
              <w:right w:val="single" w:sz="6" w:space="0" w:color="BDBDBD"/>
            </w:tcBorders>
            <w:hideMark/>
          </w:tcPr>
          <w:p w14:paraId="04BB042B" w14:textId="77777777" w:rsidR="00000000" w:rsidRDefault="00B935B4">
            <w:pPr>
              <w:rPr>
                <w:rFonts w:eastAsia="Times New Roman"/>
                <w:color w:val="000000"/>
                <w:sz w:val="21"/>
                <w:szCs w:val="21"/>
                <w:rtl/>
              </w:rPr>
            </w:pPr>
            <w:r>
              <w:rPr>
                <w:rFonts w:eastAsia="Times New Roman"/>
                <w:color w:val="000000"/>
                <w:sz w:val="21"/>
                <w:szCs w:val="21"/>
                <w:rtl/>
              </w:rPr>
              <w:t xml:space="preserve">הועדה לא מאשרת את הבקשה. הכניסה למגרש ממוקמת בהסטה של מטרים ספורים מהמשך רח` ביאליק לפיכך, יוצרות הפניות שמאלה מרח` דוד המלך אל מגרש החניה וממגרש החניה אל הרחוב שיבושים </w:t>
            </w:r>
            <w:r>
              <w:rPr>
                <w:rFonts w:eastAsia="Times New Roman"/>
                <w:color w:val="000000"/>
                <w:sz w:val="21"/>
                <w:szCs w:val="21"/>
                <w:rtl/>
              </w:rPr>
              <w:t>בתנועת עוברי הדרך ברחוב דוד המלך</w:t>
            </w:r>
          </w:p>
        </w:tc>
        <w:tc>
          <w:tcPr>
            <w:tcW w:w="0" w:type="auto"/>
            <w:tcBorders>
              <w:top w:val="single" w:sz="6" w:space="0" w:color="BDBDBD"/>
              <w:left w:val="single" w:sz="6" w:space="0" w:color="BDBDBD"/>
              <w:bottom w:val="single" w:sz="6" w:space="0" w:color="BDBDBD"/>
              <w:right w:val="single" w:sz="6" w:space="0" w:color="BDBDBD"/>
            </w:tcBorders>
            <w:hideMark/>
          </w:tcPr>
          <w:p w14:paraId="159BA011"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0E5879BB"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342AE55" w14:textId="77777777" w:rsidR="00000000" w:rsidRDefault="00B935B4">
            <w:pPr>
              <w:rPr>
                <w:rFonts w:eastAsia="Times New Roman"/>
                <w:sz w:val="20"/>
                <w:szCs w:val="20"/>
              </w:rPr>
            </w:pPr>
          </w:p>
        </w:tc>
      </w:tr>
      <w:tr w:rsidR="00000000" w14:paraId="6A5EC6C2"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F039880" w14:textId="77777777" w:rsidR="00000000" w:rsidRDefault="00B935B4">
            <w:pPr>
              <w:rPr>
                <w:rFonts w:eastAsia="Times New Roman"/>
                <w:color w:val="000000"/>
                <w:sz w:val="21"/>
                <w:szCs w:val="21"/>
              </w:rPr>
            </w:pPr>
            <w:r>
              <w:rPr>
                <w:rFonts w:eastAsia="Times New Roman"/>
                <w:color w:val="000000"/>
                <w:sz w:val="21"/>
                <w:szCs w:val="21"/>
                <w:rtl/>
              </w:rPr>
              <w:t>25/25/3</w:t>
            </w:r>
          </w:p>
        </w:tc>
        <w:tc>
          <w:tcPr>
            <w:tcW w:w="0" w:type="auto"/>
            <w:tcBorders>
              <w:top w:val="single" w:sz="6" w:space="0" w:color="BDBDBD"/>
              <w:left w:val="single" w:sz="6" w:space="0" w:color="BDBDBD"/>
              <w:bottom w:val="single" w:sz="6" w:space="0" w:color="BDBDBD"/>
              <w:right w:val="single" w:sz="6" w:space="0" w:color="BDBDBD"/>
            </w:tcBorders>
            <w:hideMark/>
          </w:tcPr>
          <w:p w14:paraId="57FE3B51" w14:textId="77777777" w:rsidR="00000000" w:rsidRDefault="00B935B4">
            <w:pPr>
              <w:rPr>
                <w:rFonts w:eastAsia="Times New Roman"/>
                <w:color w:val="000000"/>
                <w:sz w:val="21"/>
                <w:szCs w:val="21"/>
                <w:rtl/>
              </w:rPr>
            </w:pPr>
            <w:r>
              <w:rPr>
                <w:rFonts w:eastAsia="Times New Roman"/>
                <w:color w:val="000000"/>
                <w:sz w:val="21"/>
                <w:szCs w:val="21"/>
                <w:rtl/>
              </w:rPr>
              <w:t xml:space="preserve">בקשת תושבת לאשר פסי האטה במוהליבר 1 עקב מהירות נסיעה </w:t>
            </w:r>
          </w:p>
        </w:tc>
        <w:tc>
          <w:tcPr>
            <w:tcW w:w="0" w:type="auto"/>
            <w:tcBorders>
              <w:top w:val="single" w:sz="6" w:space="0" w:color="BDBDBD"/>
              <w:left w:val="single" w:sz="6" w:space="0" w:color="BDBDBD"/>
              <w:bottom w:val="single" w:sz="6" w:space="0" w:color="BDBDBD"/>
              <w:right w:val="single" w:sz="6" w:space="0" w:color="BDBDBD"/>
            </w:tcBorders>
            <w:hideMark/>
          </w:tcPr>
          <w:p w14:paraId="4F3683F1" w14:textId="77777777" w:rsidR="00000000" w:rsidRDefault="00B935B4">
            <w:pPr>
              <w:rPr>
                <w:rFonts w:eastAsia="Times New Roman"/>
                <w:color w:val="000000"/>
                <w:sz w:val="21"/>
                <w:szCs w:val="21"/>
                <w:rtl/>
              </w:rPr>
            </w:pPr>
            <w:r>
              <w:rPr>
                <w:rFonts w:eastAsia="Times New Roman"/>
                <w:color w:val="000000"/>
                <w:sz w:val="21"/>
                <w:szCs w:val="21"/>
                <w:rtl/>
              </w:rPr>
              <w:t>הועדה לא מאשרת את הבקשה. במוהליבר קיים פס האטה. לא ניתן להוסיף פס נוסף בקרבת צומת בר אילן בשל תצורתו הגאומטרית של הרחוב (עיקול).</w:t>
            </w:r>
          </w:p>
        </w:tc>
        <w:tc>
          <w:tcPr>
            <w:tcW w:w="0" w:type="auto"/>
            <w:tcBorders>
              <w:top w:val="single" w:sz="6" w:space="0" w:color="BDBDBD"/>
              <w:left w:val="single" w:sz="6" w:space="0" w:color="BDBDBD"/>
              <w:bottom w:val="single" w:sz="6" w:space="0" w:color="BDBDBD"/>
              <w:right w:val="single" w:sz="6" w:space="0" w:color="BDBDBD"/>
            </w:tcBorders>
            <w:hideMark/>
          </w:tcPr>
          <w:p w14:paraId="79709581"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6F2477B6"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5117913" w14:textId="77777777" w:rsidR="00000000" w:rsidRDefault="00B935B4">
            <w:pPr>
              <w:rPr>
                <w:rFonts w:eastAsia="Times New Roman"/>
                <w:sz w:val="20"/>
                <w:szCs w:val="20"/>
              </w:rPr>
            </w:pPr>
          </w:p>
        </w:tc>
      </w:tr>
      <w:tr w:rsidR="00000000" w14:paraId="006F984F"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50FC0027" w14:textId="77777777" w:rsidR="00000000" w:rsidRDefault="00B935B4">
            <w:pPr>
              <w:rPr>
                <w:rFonts w:eastAsia="Times New Roman"/>
                <w:color w:val="000000"/>
                <w:sz w:val="21"/>
                <w:szCs w:val="21"/>
              </w:rPr>
            </w:pPr>
            <w:r>
              <w:rPr>
                <w:rFonts w:eastAsia="Times New Roman"/>
                <w:color w:val="000000"/>
                <w:sz w:val="21"/>
                <w:szCs w:val="21"/>
                <w:rtl/>
              </w:rPr>
              <w:t>25/25/4</w:t>
            </w:r>
          </w:p>
        </w:tc>
        <w:tc>
          <w:tcPr>
            <w:tcW w:w="0" w:type="auto"/>
            <w:tcBorders>
              <w:top w:val="single" w:sz="6" w:space="0" w:color="BDBDBD"/>
              <w:left w:val="single" w:sz="6" w:space="0" w:color="BDBDBD"/>
              <w:bottom w:val="single" w:sz="6" w:space="0" w:color="BDBDBD"/>
              <w:right w:val="single" w:sz="6" w:space="0" w:color="BDBDBD"/>
            </w:tcBorders>
            <w:hideMark/>
          </w:tcPr>
          <w:p w14:paraId="6E9EC5C9" w14:textId="77777777" w:rsidR="00000000" w:rsidRDefault="00B935B4">
            <w:pPr>
              <w:rPr>
                <w:rFonts w:eastAsia="Times New Roman"/>
                <w:color w:val="000000"/>
                <w:sz w:val="21"/>
                <w:szCs w:val="21"/>
                <w:rtl/>
              </w:rPr>
            </w:pPr>
            <w:r>
              <w:rPr>
                <w:rFonts w:eastAsia="Times New Roman"/>
                <w:color w:val="000000"/>
                <w:sz w:val="21"/>
                <w:szCs w:val="21"/>
                <w:rtl/>
              </w:rPr>
              <w:t>בקשת תוש</w:t>
            </w:r>
            <w:r>
              <w:rPr>
                <w:rFonts w:eastAsia="Times New Roman"/>
                <w:color w:val="000000"/>
                <w:sz w:val="21"/>
                <w:szCs w:val="21"/>
                <w:rtl/>
              </w:rPr>
              <w:t xml:space="preserve">ב להצבת פסי האטה ברח' הפרגים, לטענתו נוסעים מהר ברחוב ומסכנים הולכי רגל </w:t>
            </w:r>
          </w:p>
        </w:tc>
        <w:tc>
          <w:tcPr>
            <w:tcW w:w="0" w:type="auto"/>
            <w:tcBorders>
              <w:top w:val="single" w:sz="6" w:space="0" w:color="BDBDBD"/>
              <w:left w:val="single" w:sz="6" w:space="0" w:color="BDBDBD"/>
              <w:bottom w:val="single" w:sz="6" w:space="0" w:color="BDBDBD"/>
              <w:right w:val="single" w:sz="6" w:space="0" w:color="BDBDBD"/>
            </w:tcBorders>
            <w:hideMark/>
          </w:tcPr>
          <w:p w14:paraId="5C16A641" w14:textId="77777777" w:rsidR="00000000" w:rsidRDefault="00B935B4">
            <w:pPr>
              <w:rPr>
                <w:rFonts w:eastAsia="Times New Roman"/>
                <w:color w:val="000000"/>
                <w:sz w:val="21"/>
                <w:szCs w:val="21"/>
                <w:rtl/>
              </w:rPr>
            </w:pPr>
            <w:r>
              <w:rPr>
                <w:rFonts w:eastAsia="Times New Roman"/>
                <w:color w:val="000000"/>
                <w:sz w:val="21"/>
                <w:szCs w:val="21"/>
                <w:rtl/>
              </w:rPr>
              <w:t>הועדה לא מאשרת את הבקשה. רחוב צר וקצר, אין מרחק לצורך האצה.</w:t>
            </w:r>
          </w:p>
        </w:tc>
        <w:tc>
          <w:tcPr>
            <w:tcW w:w="0" w:type="auto"/>
            <w:tcBorders>
              <w:top w:val="single" w:sz="6" w:space="0" w:color="BDBDBD"/>
              <w:left w:val="single" w:sz="6" w:space="0" w:color="BDBDBD"/>
              <w:bottom w:val="single" w:sz="6" w:space="0" w:color="BDBDBD"/>
              <w:right w:val="single" w:sz="6" w:space="0" w:color="BDBDBD"/>
            </w:tcBorders>
            <w:hideMark/>
          </w:tcPr>
          <w:p w14:paraId="6BF4FDBA"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0B6BAEA"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D2D5DAD" w14:textId="77777777" w:rsidR="00000000" w:rsidRDefault="00B935B4">
            <w:pPr>
              <w:rPr>
                <w:rFonts w:eastAsia="Times New Roman"/>
                <w:sz w:val="20"/>
                <w:szCs w:val="20"/>
              </w:rPr>
            </w:pPr>
          </w:p>
        </w:tc>
      </w:tr>
      <w:tr w:rsidR="00000000" w14:paraId="7CC32CC3"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5432B5E3" w14:textId="77777777" w:rsidR="00000000" w:rsidRDefault="00B935B4">
            <w:pPr>
              <w:rPr>
                <w:rFonts w:eastAsia="Times New Roman"/>
                <w:color w:val="000000"/>
                <w:sz w:val="21"/>
                <w:szCs w:val="21"/>
              </w:rPr>
            </w:pPr>
            <w:r>
              <w:rPr>
                <w:rFonts w:eastAsia="Times New Roman"/>
                <w:color w:val="000000"/>
                <w:sz w:val="21"/>
                <w:szCs w:val="21"/>
                <w:rtl/>
              </w:rPr>
              <w:t>25/25/5</w:t>
            </w:r>
          </w:p>
        </w:tc>
        <w:tc>
          <w:tcPr>
            <w:tcW w:w="0" w:type="auto"/>
            <w:tcBorders>
              <w:top w:val="single" w:sz="6" w:space="0" w:color="BDBDBD"/>
              <w:left w:val="single" w:sz="6" w:space="0" w:color="BDBDBD"/>
              <w:bottom w:val="single" w:sz="6" w:space="0" w:color="BDBDBD"/>
              <w:right w:val="single" w:sz="6" w:space="0" w:color="BDBDBD"/>
            </w:tcBorders>
            <w:hideMark/>
          </w:tcPr>
          <w:p w14:paraId="38789F3B" w14:textId="77777777" w:rsidR="00000000" w:rsidRDefault="00B935B4">
            <w:pPr>
              <w:rPr>
                <w:rFonts w:eastAsia="Times New Roman"/>
                <w:color w:val="000000"/>
                <w:sz w:val="21"/>
                <w:szCs w:val="21"/>
                <w:rtl/>
              </w:rPr>
            </w:pPr>
            <w:r>
              <w:rPr>
                <w:rFonts w:eastAsia="Times New Roman"/>
                <w:color w:val="000000"/>
                <w:sz w:val="21"/>
                <w:szCs w:val="21"/>
                <w:rtl/>
              </w:rPr>
              <w:t>בקשת תושבת לפתרון בעיה בשדה הראיה לטענתה ביציאה מהחניה מרח' נתן יונתן 8 ,</w:t>
            </w:r>
          </w:p>
        </w:tc>
        <w:tc>
          <w:tcPr>
            <w:tcW w:w="0" w:type="auto"/>
            <w:tcBorders>
              <w:top w:val="single" w:sz="6" w:space="0" w:color="BDBDBD"/>
              <w:left w:val="single" w:sz="6" w:space="0" w:color="BDBDBD"/>
              <w:bottom w:val="single" w:sz="6" w:space="0" w:color="BDBDBD"/>
              <w:right w:val="single" w:sz="6" w:space="0" w:color="BDBDBD"/>
            </w:tcBorders>
            <w:hideMark/>
          </w:tcPr>
          <w:p w14:paraId="0681709B" w14:textId="77777777" w:rsidR="00000000" w:rsidRDefault="00B935B4">
            <w:pPr>
              <w:rPr>
                <w:rFonts w:eastAsia="Times New Roman"/>
                <w:color w:val="000000"/>
                <w:sz w:val="21"/>
                <w:szCs w:val="21"/>
                <w:rtl/>
              </w:rPr>
            </w:pPr>
            <w:r>
              <w:rPr>
                <w:rFonts w:eastAsia="Times New Roman"/>
                <w:color w:val="000000"/>
                <w:sz w:val="21"/>
                <w:szCs w:val="21"/>
                <w:rtl/>
              </w:rPr>
              <w:t xml:space="preserve">לא נצפתה בעיה במשולש הראות ביציאה מהחניה. במידה ויהיו תלונות נוספות הועדה תשקול איסור פניה שמאלה ביציאה מהחניה בשל קרבה יתרה למעגל תנועה. </w:t>
            </w:r>
          </w:p>
        </w:tc>
        <w:tc>
          <w:tcPr>
            <w:tcW w:w="0" w:type="auto"/>
            <w:tcBorders>
              <w:top w:val="single" w:sz="6" w:space="0" w:color="BDBDBD"/>
              <w:left w:val="single" w:sz="6" w:space="0" w:color="BDBDBD"/>
              <w:bottom w:val="single" w:sz="6" w:space="0" w:color="BDBDBD"/>
              <w:right w:val="single" w:sz="6" w:space="0" w:color="BDBDBD"/>
            </w:tcBorders>
            <w:hideMark/>
          </w:tcPr>
          <w:p w14:paraId="2EC99971" w14:textId="77777777" w:rsidR="00000000" w:rsidRDefault="00B935B4">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07104132"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5A1D709" w14:textId="77777777" w:rsidR="00000000" w:rsidRDefault="00B935B4">
            <w:pPr>
              <w:rPr>
                <w:rFonts w:eastAsia="Times New Roman"/>
                <w:sz w:val="20"/>
                <w:szCs w:val="20"/>
              </w:rPr>
            </w:pPr>
          </w:p>
        </w:tc>
      </w:tr>
      <w:tr w:rsidR="00000000" w14:paraId="079CB774"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66993364" w14:textId="77777777" w:rsidR="00000000" w:rsidRDefault="00B935B4">
            <w:pPr>
              <w:rPr>
                <w:rFonts w:eastAsia="Times New Roman"/>
                <w:color w:val="000000"/>
                <w:sz w:val="21"/>
                <w:szCs w:val="21"/>
              </w:rPr>
            </w:pPr>
            <w:r>
              <w:rPr>
                <w:rFonts w:eastAsia="Times New Roman"/>
                <w:color w:val="000000"/>
                <w:sz w:val="21"/>
                <w:szCs w:val="21"/>
                <w:rtl/>
              </w:rPr>
              <w:t>25/25/6</w:t>
            </w:r>
          </w:p>
        </w:tc>
        <w:tc>
          <w:tcPr>
            <w:tcW w:w="0" w:type="auto"/>
            <w:tcBorders>
              <w:top w:val="single" w:sz="6" w:space="0" w:color="BDBDBD"/>
              <w:left w:val="single" w:sz="6" w:space="0" w:color="BDBDBD"/>
              <w:bottom w:val="single" w:sz="6" w:space="0" w:color="BDBDBD"/>
              <w:right w:val="single" w:sz="6" w:space="0" w:color="BDBDBD"/>
            </w:tcBorders>
            <w:hideMark/>
          </w:tcPr>
          <w:p w14:paraId="1E557B97" w14:textId="77777777" w:rsidR="00000000" w:rsidRDefault="00B935B4">
            <w:pPr>
              <w:rPr>
                <w:rFonts w:eastAsia="Times New Roman"/>
                <w:color w:val="000000"/>
                <w:sz w:val="21"/>
                <w:szCs w:val="21"/>
                <w:rtl/>
              </w:rPr>
            </w:pPr>
            <w:r>
              <w:rPr>
                <w:rFonts w:eastAsia="Times New Roman"/>
                <w:color w:val="000000"/>
                <w:sz w:val="21"/>
                <w:szCs w:val="21"/>
                <w:rtl/>
              </w:rPr>
              <w:t>בקשת חברת המועצה לאש</w:t>
            </w:r>
            <w:r>
              <w:rPr>
                <w:rFonts w:eastAsia="Times New Roman"/>
                <w:color w:val="000000"/>
                <w:sz w:val="21"/>
                <w:szCs w:val="21"/>
                <w:rtl/>
              </w:rPr>
              <w:t>ר עמודי חסימה ברחוב מימון לאורך המדרכה הצפונית על מנת למנוע חניה על המדרכה ולאפשר הליכה רציפה.</w:t>
            </w:r>
          </w:p>
        </w:tc>
        <w:tc>
          <w:tcPr>
            <w:tcW w:w="0" w:type="auto"/>
            <w:tcBorders>
              <w:top w:val="single" w:sz="6" w:space="0" w:color="BDBDBD"/>
              <w:left w:val="single" w:sz="6" w:space="0" w:color="BDBDBD"/>
              <w:bottom w:val="single" w:sz="6" w:space="0" w:color="BDBDBD"/>
              <w:right w:val="single" w:sz="6" w:space="0" w:color="BDBDBD"/>
            </w:tcBorders>
            <w:hideMark/>
          </w:tcPr>
          <w:p w14:paraId="507317C9"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 במקומות המועדים לחניה על מדרכה בקטעים שבין יציאות מחניות פרטיות.</w:t>
            </w:r>
          </w:p>
        </w:tc>
        <w:tc>
          <w:tcPr>
            <w:tcW w:w="0" w:type="auto"/>
            <w:tcBorders>
              <w:top w:val="single" w:sz="6" w:space="0" w:color="BDBDBD"/>
              <w:left w:val="single" w:sz="6" w:space="0" w:color="BDBDBD"/>
              <w:bottom w:val="single" w:sz="6" w:space="0" w:color="BDBDBD"/>
              <w:right w:val="single" w:sz="6" w:space="0" w:color="BDBDBD"/>
            </w:tcBorders>
            <w:hideMark/>
          </w:tcPr>
          <w:p w14:paraId="6A64623E"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819D7C4"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הרב מימון 19</w:t>
            </w:r>
          </w:p>
          <w:p w14:paraId="02773B9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278A3B39">
                <v:rect id="_x0000_i1025" style="width:0;height:1.5pt" o:hralign="center" o:hrstd="t" o:hr="t" fillcolor="#a0a0a0" stroked="f"/>
              </w:pict>
            </w:r>
          </w:p>
          <w:p w14:paraId="3336E5D4"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הרב מימו</w:t>
            </w:r>
            <w:r>
              <w:rPr>
                <w:rFonts w:ascii="Arial" w:hAnsi="Arial" w:cs="Arial"/>
                <w:color w:val="000000"/>
                <w:sz w:val="21"/>
                <w:szCs w:val="21"/>
                <w:rtl/>
              </w:rPr>
              <w:t>ן 17</w:t>
            </w:r>
          </w:p>
          <w:p w14:paraId="5C1BD02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7D0EAF34">
                <v:rect id="_x0000_i1026" style="width:0;height:1.5pt" o:hralign="center" o:hrstd="t" o:hr="t" fillcolor="#a0a0a0" stroked="f"/>
              </w:pict>
            </w:r>
          </w:p>
          <w:p w14:paraId="320D6CB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הרב מימון 15</w:t>
            </w:r>
          </w:p>
          <w:p w14:paraId="48108EA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7645241">
                <v:rect id="_x0000_i1027" style="width:0;height:1.5pt" o:hralign="center" o:hrstd="t" o:hr="t" fillcolor="#a0a0a0" stroked="f"/>
              </w:pict>
            </w:r>
          </w:p>
          <w:p w14:paraId="3E3EA01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הרב מימון 13</w:t>
            </w:r>
          </w:p>
          <w:p w14:paraId="0391A93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1EB464E7">
                <v:rect id="_x0000_i1028" style="width:0;height:1.5pt" o:hralign="center" o:hrstd="t" o:hr="t" fillcolor="#a0a0a0" stroked="f"/>
              </w:pict>
            </w:r>
          </w:p>
          <w:p w14:paraId="061588A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הרב מימון 11</w:t>
            </w:r>
          </w:p>
          <w:p w14:paraId="0328818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lastRenderedPageBreak/>
              <w:pict w14:anchorId="098FAADE">
                <v:rect id="_x0000_i1029" style="width:0;height:1.5pt" o:hralign="center" o:hrstd="t" o:hr="t" fillcolor="#a0a0a0" stroked="f"/>
              </w:pict>
            </w:r>
          </w:p>
          <w:p w14:paraId="43FDF27B" w14:textId="77777777" w:rsidR="00000000" w:rsidRDefault="00B935B4">
            <w:pPr>
              <w:pStyle w:val="HTML"/>
              <w:bidi/>
              <w:rPr>
                <w:color w:val="000000"/>
                <w:rtl/>
              </w:rPr>
            </w:pPr>
            <w:r>
              <w:rPr>
                <w:rFonts w:ascii="Arial" w:hAnsi="Arial" w:cs="Arial"/>
                <w:color w:val="000000"/>
                <w:sz w:val="21"/>
                <w:szCs w:val="21"/>
                <w:rtl/>
              </w:rPr>
              <w:t>149 - הרב מימון 2</w:t>
            </w:r>
            <w:r>
              <w:rPr>
                <w:rFonts w:ascii="Arial" w:hAnsi="Arial" w:cs="Arial"/>
                <w:color w:val="000000"/>
                <w:sz w:val="21"/>
                <w:szCs w:val="21"/>
                <w:rtl/>
              </w:rPr>
              <w:t>1</w:t>
            </w:r>
          </w:p>
        </w:tc>
        <w:tc>
          <w:tcPr>
            <w:tcW w:w="0" w:type="auto"/>
            <w:tcBorders>
              <w:top w:val="single" w:sz="6" w:space="0" w:color="BDBDBD"/>
              <w:left w:val="single" w:sz="6" w:space="0" w:color="BDBDBD"/>
              <w:bottom w:val="single" w:sz="6" w:space="0" w:color="BDBDBD"/>
              <w:right w:val="single" w:sz="6" w:space="0" w:color="BDBDBD"/>
            </w:tcBorders>
            <w:hideMark/>
          </w:tcPr>
          <w:p w14:paraId="004C3BBF" w14:textId="77777777" w:rsidR="00000000" w:rsidRDefault="00B935B4">
            <w:pPr>
              <w:rPr>
                <w:color w:val="000000"/>
                <w:rtl/>
              </w:rPr>
            </w:pPr>
          </w:p>
        </w:tc>
      </w:tr>
      <w:tr w:rsidR="00000000" w14:paraId="7DB3236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2367EF0" w14:textId="77777777" w:rsidR="00000000" w:rsidRDefault="00B935B4">
            <w:pPr>
              <w:rPr>
                <w:rFonts w:eastAsia="Times New Roman"/>
                <w:color w:val="000000"/>
                <w:sz w:val="21"/>
                <w:szCs w:val="21"/>
              </w:rPr>
            </w:pPr>
            <w:r>
              <w:rPr>
                <w:rFonts w:eastAsia="Times New Roman"/>
                <w:color w:val="000000"/>
                <w:sz w:val="21"/>
                <w:szCs w:val="21"/>
                <w:rtl/>
              </w:rPr>
              <w:t>25/25/7</w:t>
            </w:r>
          </w:p>
        </w:tc>
        <w:tc>
          <w:tcPr>
            <w:tcW w:w="0" w:type="auto"/>
            <w:tcBorders>
              <w:top w:val="single" w:sz="6" w:space="0" w:color="BDBDBD"/>
              <w:left w:val="single" w:sz="6" w:space="0" w:color="BDBDBD"/>
              <w:bottom w:val="single" w:sz="6" w:space="0" w:color="BDBDBD"/>
              <w:right w:val="single" w:sz="6" w:space="0" w:color="BDBDBD"/>
            </w:tcBorders>
            <w:hideMark/>
          </w:tcPr>
          <w:p w14:paraId="1FB07BF8" w14:textId="77777777" w:rsidR="00000000" w:rsidRDefault="00B935B4">
            <w:pPr>
              <w:rPr>
                <w:rFonts w:eastAsia="Times New Roman"/>
                <w:color w:val="000000"/>
                <w:sz w:val="21"/>
                <w:szCs w:val="21"/>
                <w:rtl/>
              </w:rPr>
            </w:pPr>
            <w:r>
              <w:rPr>
                <w:rFonts w:eastAsia="Times New Roman"/>
                <w:color w:val="000000"/>
                <w:sz w:val="21"/>
                <w:szCs w:val="21"/>
                <w:rtl/>
              </w:rPr>
              <w:t>בקשת תושבים להצבת עמודון נוסף במתחם הגנים ברח' קריתי, לטענתם חלק מההורים מגיעים עם הרכב עד הכניסה לגן מצ"ב תמונה</w:t>
            </w:r>
          </w:p>
        </w:tc>
        <w:tc>
          <w:tcPr>
            <w:tcW w:w="0" w:type="auto"/>
            <w:tcBorders>
              <w:top w:val="single" w:sz="6" w:space="0" w:color="BDBDBD"/>
              <w:left w:val="single" w:sz="6" w:space="0" w:color="BDBDBD"/>
              <w:bottom w:val="single" w:sz="6" w:space="0" w:color="BDBDBD"/>
              <w:right w:val="single" w:sz="6" w:space="0" w:color="BDBDBD"/>
            </w:tcBorders>
            <w:hideMark/>
          </w:tcPr>
          <w:p w14:paraId="5090ABED"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9208896"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024D0C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חטיבת קרייתי 3</w:t>
            </w:r>
          </w:p>
          <w:p w14:paraId="2F6A973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79ABBEC">
                <v:rect id="_x0000_i1030" style="width:0;height:1.5pt" o:hralign="center" o:hrstd="t" o:hr="t" fillcolor="#a0a0a0" stroked="f"/>
              </w:pict>
            </w:r>
          </w:p>
          <w:p w14:paraId="273918C4"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חטיבת קרייתי 3</w:t>
            </w:r>
          </w:p>
          <w:p w14:paraId="5477D89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6282C32">
                <v:rect id="_x0000_i1031" style="width:0;height:1.5pt" o:hralign="center" o:hrstd="t" o:hr="t" fillcolor="#a0a0a0" stroked="f"/>
              </w:pict>
            </w:r>
          </w:p>
          <w:p w14:paraId="14BDEED5"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433 - חטיבת קרייתי 3</w:t>
            </w:r>
          </w:p>
          <w:p w14:paraId="5580152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E343D60">
                <v:rect id="_x0000_i1032" style="width:0;height:1.5pt" o:hralign="center" o:hrstd="t" o:hr="t" fillcolor="#a0a0a0" stroked="f"/>
              </w:pict>
            </w:r>
          </w:p>
          <w:p w14:paraId="2DB866B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חטיבת קרייתי 3</w:t>
            </w:r>
          </w:p>
          <w:p w14:paraId="1649436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שער חירום בתפעול</w:t>
            </w:r>
          </w:p>
          <w:p w14:paraId="13AAFCB1" w14:textId="77777777" w:rsidR="00000000" w:rsidRDefault="00B935B4">
            <w:pPr>
              <w:pStyle w:val="HTML"/>
              <w:bidi/>
              <w:rPr>
                <w:color w:val="000000"/>
                <w:rtl/>
              </w:rPr>
            </w:pPr>
            <w:r>
              <w:rPr>
                <w:rFonts w:ascii="Arial" w:hAnsi="Arial" w:cs="Arial"/>
                <w:color w:val="000000"/>
                <w:sz w:val="21"/>
                <w:szCs w:val="21"/>
                <w:rtl/>
              </w:rPr>
              <w:t>רכב זר יגר</w:t>
            </w:r>
            <w:r>
              <w:rPr>
                <w:rFonts w:ascii="Arial" w:hAnsi="Arial" w:cs="Arial"/>
                <w:color w:val="000000"/>
                <w:sz w:val="21"/>
                <w:szCs w:val="21"/>
                <w:rtl/>
              </w:rPr>
              <w:t>ר</w:t>
            </w:r>
          </w:p>
        </w:tc>
        <w:tc>
          <w:tcPr>
            <w:tcW w:w="0" w:type="auto"/>
            <w:tcBorders>
              <w:top w:val="single" w:sz="6" w:space="0" w:color="BDBDBD"/>
              <w:left w:val="single" w:sz="6" w:space="0" w:color="BDBDBD"/>
              <w:bottom w:val="single" w:sz="6" w:space="0" w:color="BDBDBD"/>
              <w:right w:val="single" w:sz="6" w:space="0" w:color="BDBDBD"/>
            </w:tcBorders>
            <w:hideMark/>
          </w:tcPr>
          <w:p w14:paraId="21ACCFF8" w14:textId="77777777" w:rsidR="00000000" w:rsidRDefault="00B935B4">
            <w:pPr>
              <w:rPr>
                <w:color w:val="000000"/>
                <w:rtl/>
              </w:rPr>
            </w:pPr>
          </w:p>
        </w:tc>
      </w:tr>
      <w:tr w:rsidR="00000000" w14:paraId="65C8CFE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5C610240" w14:textId="77777777" w:rsidR="00000000" w:rsidRDefault="00B935B4">
            <w:pPr>
              <w:rPr>
                <w:rFonts w:eastAsia="Times New Roman"/>
                <w:color w:val="000000"/>
                <w:sz w:val="21"/>
                <w:szCs w:val="21"/>
              </w:rPr>
            </w:pPr>
            <w:r>
              <w:rPr>
                <w:rFonts w:eastAsia="Times New Roman"/>
                <w:color w:val="000000"/>
                <w:sz w:val="21"/>
                <w:szCs w:val="21"/>
                <w:rtl/>
              </w:rPr>
              <w:t>25/25/8</w:t>
            </w:r>
          </w:p>
        </w:tc>
        <w:tc>
          <w:tcPr>
            <w:tcW w:w="0" w:type="auto"/>
            <w:tcBorders>
              <w:top w:val="single" w:sz="6" w:space="0" w:color="BDBDBD"/>
              <w:left w:val="single" w:sz="6" w:space="0" w:color="BDBDBD"/>
              <w:bottom w:val="single" w:sz="6" w:space="0" w:color="BDBDBD"/>
              <w:right w:val="single" w:sz="6" w:space="0" w:color="BDBDBD"/>
            </w:tcBorders>
            <w:hideMark/>
          </w:tcPr>
          <w:p w14:paraId="10A02C24" w14:textId="77777777" w:rsidR="00000000" w:rsidRDefault="00B935B4">
            <w:pPr>
              <w:rPr>
                <w:rFonts w:eastAsia="Times New Roman"/>
                <w:color w:val="000000"/>
                <w:sz w:val="21"/>
                <w:szCs w:val="21"/>
                <w:rtl/>
              </w:rPr>
            </w:pPr>
            <w:r>
              <w:rPr>
                <w:rFonts w:eastAsia="Times New Roman"/>
                <w:color w:val="000000"/>
                <w:sz w:val="21"/>
                <w:szCs w:val="21"/>
                <w:rtl/>
              </w:rPr>
              <w:t xml:space="preserve">בקשת תושבת להצבת פסי האטה ברח' אבנר מאיר </w:t>
            </w:r>
          </w:p>
        </w:tc>
        <w:tc>
          <w:tcPr>
            <w:tcW w:w="0" w:type="auto"/>
            <w:tcBorders>
              <w:top w:val="single" w:sz="6" w:space="0" w:color="BDBDBD"/>
              <w:left w:val="single" w:sz="6" w:space="0" w:color="BDBDBD"/>
              <w:bottom w:val="single" w:sz="6" w:space="0" w:color="BDBDBD"/>
              <w:right w:val="single" w:sz="6" w:space="0" w:color="BDBDBD"/>
            </w:tcBorders>
            <w:hideMark/>
          </w:tcPr>
          <w:p w14:paraId="6BCA2137" w14:textId="77777777" w:rsidR="00000000" w:rsidRDefault="00B935B4">
            <w:pPr>
              <w:rPr>
                <w:rFonts w:eastAsia="Times New Roman"/>
                <w:color w:val="000000"/>
                <w:sz w:val="21"/>
                <w:szCs w:val="21"/>
                <w:rtl/>
              </w:rPr>
            </w:pPr>
            <w:r>
              <w:rPr>
                <w:rFonts w:eastAsia="Times New Roman"/>
                <w:color w:val="000000"/>
                <w:sz w:val="21"/>
                <w:szCs w:val="21"/>
                <w:rtl/>
              </w:rPr>
              <w:t>הועדה לא מאשרת את הבקשה. ברחוב אבנר מאיר כבר קיימים פסי האטה, אחד לפני מעבר החציה ואחד לפני העיק</w:t>
            </w:r>
            <w:r>
              <w:rPr>
                <w:rFonts w:eastAsia="Times New Roman"/>
                <w:color w:val="000000"/>
                <w:sz w:val="21"/>
                <w:szCs w:val="21"/>
                <w:rtl/>
              </w:rPr>
              <w:t>ול, לא נמצא צורך בהתקנת פסים נוספים ברחוב.</w:t>
            </w:r>
          </w:p>
        </w:tc>
        <w:tc>
          <w:tcPr>
            <w:tcW w:w="0" w:type="auto"/>
            <w:tcBorders>
              <w:top w:val="single" w:sz="6" w:space="0" w:color="BDBDBD"/>
              <w:left w:val="single" w:sz="6" w:space="0" w:color="BDBDBD"/>
              <w:bottom w:val="single" w:sz="6" w:space="0" w:color="BDBDBD"/>
              <w:right w:val="single" w:sz="6" w:space="0" w:color="BDBDBD"/>
            </w:tcBorders>
            <w:hideMark/>
          </w:tcPr>
          <w:p w14:paraId="44692767"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11196DF7"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79C6484" w14:textId="77777777" w:rsidR="00000000" w:rsidRDefault="00B935B4">
            <w:pPr>
              <w:rPr>
                <w:rFonts w:eastAsia="Times New Roman"/>
                <w:sz w:val="20"/>
                <w:szCs w:val="20"/>
              </w:rPr>
            </w:pPr>
          </w:p>
        </w:tc>
      </w:tr>
      <w:tr w:rsidR="00000000" w14:paraId="77999BF9"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63DBBFDB" w14:textId="77777777" w:rsidR="00000000" w:rsidRDefault="00B935B4">
            <w:pPr>
              <w:rPr>
                <w:rFonts w:eastAsia="Times New Roman"/>
                <w:color w:val="000000"/>
                <w:sz w:val="21"/>
                <w:szCs w:val="21"/>
              </w:rPr>
            </w:pPr>
            <w:r>
              <w:rPr>
                <w:rFonts w:eastAsia="Times New Roman"/>
                <w:color w:val="000000"/>
                <w:sz w:val="21"/>
                <w:szCs w:val="21"/>
                <w:rtl/>
              </w:rPr>
              <w:t>25/25/9</w:t>
            </w:r>
          </w:p>
        </w:tc>
        <w:tc>
          <w:tcPr>
            <w:tcW w:w="0" w:type="auto"/>
            <w:tcBorders>
              <w:top w:val="single" w:sz="6" w:space="0" w:color="BDBDBD"/>
              <w:left w:val="single" w:sz="6" w:space="0" w:color="BDBDBD"/>
              <w:bottom w:val="single" w:sz="6" w:space="0" w:color="BDBDBD"/>
              <w:right w:val="single" w:sz="6" w:space="0" w:color="BDBDBD"/>
            </w:tcBorders>
            <w:hideMark/>
          </w:tcPr>
          <w:p w14:paraId="005C1B97" w14:textId="77777777" w:rsidR="00000000" w:rsidRDefault="00B935B4">
            <w:pPr>
              <w:rPr>
                <w:rFonts w:eastAsia="Times New Roman"/>
                <w:color w:val="000000"/>
                <w:sz w:val="21"/>
                <w:szCs w:val="21"/>
                <w:rtl/>
              </w:rPr>
            </w:pPr>
            <w:r>
              <w:rPr>
                <w:rFonts w:eastAsia="Times New Roman"/>
                <w:color w:val="000000"/>
                <w:sz w:val="21"/>
                <w:szCs w:val="21"/>
                <w:rtl/>
              </w:rPr>
              <w:t>בקשת תושבת לאשר סימון אדום לבן בכניסה לחניה פרטית רחוב גורדון 60 ובגורדון 58 עקב חסימת כניסה ויציאה לבניין המגורים ע"י רכבים החונים במקום.</w:t>
            </w:r>
          </w:p>
        </w:tc>
        <w:tc>
          <w:tcPr>
            <w:tcW w:w="0" w:type="auto"/>
            <w:tcBorders>
              <w:top w:val="single" w:sz="6" w:space="0" w:color="BDBDBD"/>
              <w:left w:val="single" w:sz="6" w:space="0" w:color="BDBDBD"/>
              <w:bottom w:val="single" w:sz="6" w:space="0" w:color="BDBDBD"/>
              <w:right w:val="single" w:sz="6" w:space="0" w:color="BDBDBD"/>
            </w:tcBorders>
            <w:hideMark/>
          </w:tcPr>
          <w:p w14:paraId="689B19F7"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13FF5B8"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DC265AB" w14:textId="77777777" w:rsidR="00000000" w:rsidRDefault="00B935B4">
            <w:pPr>
              <w:pStyle w:val="HTML"/>
              <w:bidi/>
              <w:rPr>
                <w:color w:val="000000"/>
                <w:rtl/>
              </w:rPr>
            </w:pPr>
            <w:r>
              <w:rPr>
                <w:rFonts w:ascii="Arial" w:hAnsi="Arial" w:cs="Arial"/>
                <w:color w:val="000000"/>
                <w:sz w:val="21"/>
                <w:szCs w:val="21"/>
                <w:rtl/>
              </w:rPr>
              <w:t>818 - גורדון אהרון 60, גורדון אהרון 5</w:t>
            </w:r>
            <w:r>
              <w:rPr>
                <w:rFonts w:ascii="Arial" w:hAnsi="Arial" w:cs="Arial"/>
                <w:color w:val="000000"/>
                <w:sz w:val="21"/>
                <w:szCs w:val="21"/>
                <w:rtl/>
              </w:rPr>
              <w:t>8</w:t>
            </w:r>
          </w:p>
        </w:tc>
        <w:tc>
          <w:tcPr>
            <w:tcW w:w="0" w:type="auto"/>
            <w:tcBorders>
              <w:top w:val="single" w:sz="6" w:space="0" w:color="BDBDBD"/>
              <w:left w:val="single" w:sz="6" w:space="0" w:color="BDBDBD"/>
              <w:bottom w:val="single" w:sz="6" w:space="0" w:color="BDBDBD"/>
              <w:right w:val="single" w:sz="6" w:space="0" w:color="BDBDBD"/>
            </w:tcBorders>
            <w:hideMark/>
          </w:tcPr>
          <w:p w14:paraId="15C31216" w14:textId="77777777" w:rsidR="00000000" w:rsidRDefault="00B935B4">
            <w:pPr>
              <w:rPr>
                <w:color w:val="000000"/>
                <w:rtl/>
              </w:rPr>
            </w:pPr>
          </w:p>
        </w:tc>
      </w:tr>
      <w:tr w:rsidR="00000000" w14:paraId="5BFFAA9E"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5B019252" w14:textId="77777777" w:rsidR="00000000" w:rsidRDefault="00B935B4">
            <w:pPr>
              <w:rPr>
                <w:rFonts w:eastAsia="Times New Roman"/>
                <w:color w:val="000000"/>
                <w:sz w:val="21"/>
                <w:szCs w:val="21"/>
              </w:rPr>
            </w:pPr>
            <w:r>
              <w:rPr>
                <w:rFonts w:eastAsia="Times New Roman"/>
                <w:color w:val="000000"/>
                <w:sz w:val="21"/>
                <w:szCs w:val="21"/>
                <w:rtl/>
              </w:rPr>
              <w:t>25/25/10</w:t>
            </w:r>
          </w:p>
        </w:tc>
        <w:tc>
          <w:tcPr>
            <w:tcW w:w="0" w:type="auto"/>
            <w:tcBorders>
              <w:top w:val="single" w:sz="6" w:space="0" w:color="BDBDBD"/>
              <w:left w:val="single" w:sz="6" w:space="0" w:color="BDBDBD"/>
              <w:bottom w:val="single" w:sz="6" w:space="0" w:color="BDBDBD"/>
              <w:right w:val="single" w:sz="6" w:space="0" w:color="BDBDBD"/>
            </w:tcBorders>
            <w:hideMark/>
          </w:tcPr>
          <w:p w14:paraId="66573F29" w14:textId="77777777" w:rsidR="00000000" w:rsidRDefault="00B935B4">
            <w:pPr>
              <w:rPr>
                <w:rFonts w:eastAsia="Times New Roman"/>
                <w:color w:val="000000"/>
                <w:sz w:val="21"/>
                <w:szCs w:val="21"/>
                <w:rtl/>
              </w:rPr>
            </w:pPr>
            <w:r>
              <w:rPr>
                <w:rFonts w:eastAsia="Times New Roman"/>
                <w:color w:val="000000"/>
                <w:sz w:val="21"/>
                <w:szCs w:val="21"/>
                <w:rtl/>
              </w:rPr>
              <w:t>בקשת תושב לאשר סלילת פס האטה במקטע של רח</w:t>
            </w:r>
            <w:r>
              <w:rPr>
                <w:rFonts w:eastAsia="Times New Roman"/>
                <w:color w:val="000000"/>
                <w:sz w:val="21"/>
                <w:szCs w:val="21"/>
                <w:rtl/>
              </w:rPr>
              <w:t>' הרב קוק בין אנדריוס צפונה בעקבות נסיעה מהירה</w:t>
            </w:r>
          </w:p>
        </w:tc>
        <w:tc>
          <w:tcPr>
            <w:tcW w:w="0" w:type="auto"/>
            <w:tcBorders>
              <w:top w:val="single" w:sz="6" w:space="0" w:color="BDBDBD"/>
              <w:left w:val="single" w:sz="6" w:space="0" w:color="BDBDBD"/>
              <w:bottom w:val="single" w:sz="6" w:space="0" w:color="BDBDBD"/>
              <w:right w:val="single" w:sz="6" w:space="0" w:color="BDBDBD"/>
            </w:tcBorders>
            <w:hideMark/>
          </w:tcPr>
          <w:p w14:paraId="3C1EECE6"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 להציבת פס האטה צפונית לרחוב מעלות הרב לאו לפני העיקול בשל סמיכות לבית ספר ברקאי.</w:t>
            </w:r>
          </w:p>
        </w:tc>
        <w:tc>
          <w:tcPr>
            <w:tcW w:w="0" w:type="auto"/>
            <w:tcBorders>
              <w:top w:val="single" w:sz="6" w:space="0" w:color="BDBDBD"/>
              <w:left w:val="single" w:sz="6" w:space="0" w:color="BDBDBD"/>
              <w:bottom w:val="single" w:sz="6" w:space="0" w:color="BDBDBD"/>
              <w:right w:val="single" w:sz="6" w:space="0" w:color="BDBDBD"/>
            </w:tcBorders>
            <w:hideMark/>
          </w:tcPr>
          <w:p w14:paraId="097307B4"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CFB373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144 - הרב קוק 64</w:t>
            </w:r>
          </w:p>
          <w:p w14:paraId="6C81327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75236317">
                <v:rect id="_x0000_i1033" style="width:0;height:1.5pt" o:hralign="center" o:hrstd="t" o:hr="t" fillcolor="#a0a0a0" stroked="f"/>
              </w:pict>
            </w:r>
          </w:p>
          <w:p w14:paraId="337A972A" w14:textId="77777777" w:rsidR="00000000" w:rsidRDefault="00B935B4">
            <w:pPr>
              <w:pStyle w:val="HTML"/>
              <w:bidi/>
              <w:rPr>
                <w:color w:val="000000"/>
                <w:rtl/>
              </w:rPr>
            </w:pPr>
            <w:r>
              <w:rPr>
                <w:rFonts w:ascii="Arial" w:hAnsi="Arial" w:cs="Arial"/>
                <w:color w:val="000000"/>
                <w:sz w:val="21"/>
                <w:szCs w:val="21"/>
                <w:rtl/>
              </w:rPr>
              <w:t>821 - הרב קוק 6</w:t>
            </w:r>
            <w:r>
              <w:rPr>
                <w:rFonts w:ascii="Arial" w:hAnsi="Arial" w:cs="Arial"/>
                <w:color w:val="000000"/>
                <w:sz w:val="21"/>
                <w:szCs w:val="21"/>
                <w:rtl/>
              </w:rPr>
              <w:t>9</w:t>
            </w:r>
          </w:p>
        </w:tc>
        <w:tc>
          <w:tcPr>
            <w:tcW w:w="0" w:type="auto"/>
            <w:tcBorders>
              <w:top w:val="single" w:sz="6" w:space="0" w:color="BDBDBD"/>
              <w:left w:val="single" w:sz="6" w:space="0" w:color="BDBDBD"/>
              <w:bottom w:val="single" w:sz="6" w:space="0" w:color="BDBDBD"/>
              <w:right w:val="single" w:sz="6" w:space="0" w:color="BDBDBD"/>
            </w:tcBorders>
            <w:hideMark/>
          </w:tcPr>
          <w:p w14:paraId="0105F11E" w14:textId="77777777" w:rsidR="00000000" w:rsidRDefault="00B935B4">
            <w:pPr>
              <w:rPr>
                <w:color w:val="000000"/>
                <w:rtl/>
              </w:rPr>
            </w:pPr>
          </w:p>
        </w:tc>
      </w:tr>
      <w:tr w:rsidR="00000000" w14:paraId="75C51881"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7A415B5E" w14:textId="77777777" w:rsidR="00000000" w:rsidRDefault="00B935B4">
            <w:pPr>
              <w:rPr>
                <w:rFonts w:eastAsia="Times New Roman"/>
                <w:color w:val="000000"/>
                <w:sz w:val="21"/>
                <w:szCs w:val="21"/>
              </w:rPr>
            </w:pPr>
            <w:r>
              <w:rPr>
                <w:rFonts w:eastAsia="Times New Roman"/>
                <w:color w:val="000000"/>
                <w:sz w:val="21"/>
                <w:szCs w:val="21"/>
                <w:rtl/>
              </w:rPr>
              <w:t>25/25/11</w:t>
            </w:r>
          </w:p>
        </w:tc>
        <w:tc>
          <w:tcPr>
            <w:tcW w:w="0" w:type="auto"/>
            <w:tcBorders>
              <w:top w:val="single" w:sz="6" w:space="0" w:color="BDBDBD"/>
              <w:left w:val="single" w:sz="6" w:space="0" w:color="BDBDBD"/>
              <w:bottom w:val="single" w:sz="6" w:space="0" w:color="BDBDBD"/>
              <w:right w:val="single" w:sz="6" w:space="0" w:color="BDBDBD"/>
            </w:tcBorders>
            <w:hideMark/>
          </w:tcPr>
          <w:p w14:paraId="385B2700" w14:textId="77777777" w:rsidR="00000000" w:rsidRDefault="00B935B4">
            <w:pPr>
              <w:rPr>
                <w:rFonts w:eastAsia="Times New Roman"/>
                <w:color w:val="000000"/>
                <w:sz w:val="21"/>
                <w:szCs w:val="21"/>
                <w:rtl/>
              </w:rPr>
            </w:pPr>
            <w:r>
              <w:rPr>
                <w:rFonts w:eastAsia="Times New Roman"/>
                <w:color w:val="000000"/>
                <w:sz w:val="21"/>
                <w:szCs w:val="21"/>
                <w:rtl/>
              </w:rPr>
              <w:t>בקשה חוזרת לאשר הוספ</w:t>
            </w:r>
            <w:r>
              <w:rPr>
                <w:rFonts w:eastAsia="Times New Roman"/>
                <w:color w:val="000000"/>
                <w:sz w:val="21"/>
                <w:szCs w:val="21"/>
                <w:rtl/>
              </w:rPr>
              <w:t>ת עמודי חסימה ברחוב דב הוז 4 עקב חסימת כניסה ויציאה לבניין ע"י רכבים החונים במקום.</w:t>
            </w:r>
          </w:p>
        </w:tc>
        <w:tc>
          <w:tcPr>
            <w:tcW w:w="0" w:type="auto"/>
            <w:tcBorders>
              <w:top w:val="single" w:sz="6" w:space="0" w:color="BDBDBD"/>
              <w:left w:val="single" w:sz="6" w:space="0" w:color="BDBDBD"/>
              <w:bottom w:val="single" w:sz="6" w:space="0" w:color="BDBDBD"/>
              <w:right w:val="single" w:sz="6" w:space="0" w:color="BDBDBD"/>
            </w:tcBorders>
            <w:hideMark/>
          </w:tcPr>
          <w:p w14:paraId="1BF3FC99"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A2E4C00"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D2694B5" w14:textId="77777777" w:rsidR="00000000" w:rsidRDefault="00B935B4">
            <w:pPr>
              <w:pStyle w:val="HTML"/>
              <w:bidi/>
              <w:rPr>
                <w:color w:val="000000"/>
                <w:rtl/>
              </w:rPr>
            </w:pPr>
            <w:r>
              <w:rPr>
                <w:rFonts w:ascii="Arial" w:hAnsi="Arial" w:cs="Arial"/>
                <w:color w:val="000000"/>
                <w:sz w:val="21"/>
                <w:szCs w:val="21"/>
                <w:rtl/>
              </w:rPr>
              <w:t xml:space="preserve">149 - הוז דב </w:t>
            </w:r>
            <w:r>
              <w:rPr>
                <w:rFonts w:ascii="Arial" w:hAnsi="Arial" w:cs="Arial"/>
                <w:color w:val="000000"/>
                <w:sz w:val="21"/>
                <w:szCs w:val="21"/>
                <w:rtl/>
              </w:rPr>
              <w:t>4</w:t>
            </w:r>
          </w:p>
        </w:tc>
        <w:tc>
          <w:tcPr>
            <w:tcW w:w="0" w:type="auto"/>
            <w:tcBorders>
              <w:top w:val="single" w:sz="6" w:space="0" w:color="BDBDBD"/>
              <w:left w:val="single" w:sz="6" w:space="0" w:color="BDBDBD"/>
              <w:bottom w:val="single" w:sz="6" w:space="0" w:color="BDBDBD"/>
              <w:right w:val="single" w:sz="6" w:space="0" w:color="BDBDBD"/>
            </w:tcBorders>
            <w:hideMark/>
          </w:tcPr>
          <w:p w14:paraId="2C23D592" w14:textId="77777777" w:rsidR="00000000" w:rsidRDefault="00B935B4">
            <w:pPr>
              <w:rPr>
                <w:color w:val="000000"/>
                <w:rtl/>
              </w:rPr>
            </w:pPr>
          </w:p>
        </w:tc>
      </w:tr>
      <w:tr w:rsidR="00000000" w14:paraId="253B27D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549FE3B" w14:textId="77777777" w:rsidR="00000000" w:rsidRDefault="00B935B4">
            <w:pPr>
              <w:rPr>
                <w:rFonts w:eastAsia="Times New Roman"/>
                <w:color w:val="000000"/>
                <w:sz w:val="21"/>
                <w:szCs w:val="21"/>
              </w:rPr>
            </w:pPr>
            <w:r>
              <w:rPr>
                <w:rFonts w:eastAsia="Times New Roman"/>
                <w:color w:val="000000"/>
                <w:sz w:val="21"/>
                <w:szCs w:val="21"/>
                <w:rtl/>
              </w:rPr>
              <w:t>25/25/12</w:t>
            </w:r>
          </w:p>
        </w:tc>
        <w:tc>
          <w:tcPr>
            <w:tcW w:w="0" w:type="auto"/>
            <w:tcBorders>
              <w:top w:val="single" w:sz="6" w:space="0" w:color="BDBDBD"/>
              <w:left w:val="single" w:sz="6" w:space="0" w:color="BDBDBD"/>
              <w:bottom w:val="single" w:sz="6" w:space="0" w:color="BDBDBD"/>
              <w:right w:val="single" w:sz="6" w:space="0" w:color="BDBDBD"/>
            </w:tcBorders>
            <w:hideMark/>
          </w:tcPr>
          <w:p w14:paraId="22AAF088" w14:textId="77777777" w:rsidR="00000000" w:rsidRDefault="00B935B4">
            <w:pPr>
              <w:rPr>
                <w:rFonts w:eastAsia="Times New Roman"/>
                <w:color w:val="000000"/>
                <w:sz w:val="21"/>
                <w:szCs w:val="21"/>
                <w:rtl/>
              </w:rPr>
            </w:pPr>
            <w:r>
              <w:rPr>
                <w:rFonts w:eastAsia="Times New Roman"/>
                <w:color w:val="000000"/>
                <w:sz w:val="21"/>
                <w:szCs w:val="21"/>
                <w:rtl/>
              </w:rPr>
              <w:t>בקשת מזכירות הוועדה בהמשך לפרוטוקול דיון לבחינת חניות אקספרס ברחוב שער העמק</w:t>
            </w:r>
          </w:p>
        </w:tc>
        <w:tc>
          <w:tcPr>
            <w:tcW w:w="0" w:type="auto"/>
            <w:tcBorders>
              <w:top w:val="single" w:sz="6" w:space="0" w:color="BDBDBD"/>
              <w:left w:val="single" w:sz="6" w:space="0" w:color="BDBDBD"/>
              <w:bottom w:val="single" w:sz="6" w:space="0" w:color="BDBDBD"/>
              <w:right w:val="single" w:sz="6" w:space="0" w:color="BDBDBD"/>
            </w:tcBorders>
            <w:hideMark/>
          </w:tcPr>
          <w:p w14:paraId="12DA55BE" w14:textId="77777777" w:rsidR="00000000" w:rsidRDefault="00B935B4">
            <w:pPr>
              <w:rPr>
                <w:rFonts w:eastAsia="Times New Roman"/>
                <w:color w:val="000000"/>
                <w:sz w:val="21"/>
                <w:szCs w:val="21"/>
                <w:rtl/>
              </w:rPr>
            </w:pPr>
            <w:r>
              <w:rPr>
                <w:rFonts w:eastAsia="Times New Roman"/>
                <w:color w:val="000000"/>
                <w:sz w:val="21"/>
                <w:szCs w:val="21"/>
                <w:rtl/>
              </w:rPr>
              <w:t>הועדה מאשרת חניות אקספרס בכניסה לרחוב שלא במפרץ חניה מסודר.</w:t>
            </w:r>
          </w:p>
        </w:tc>
        <w:tc>
          <w:tcPr>
            <w:tcW w:w="0" w:type="auto"/>
            <w:tcBorders>
              <w:top w:val="single" w:sz="6" w:space="0" w:color="BDBDBD"/>
              <w:left w:val="single" w:sz="6" w:space="0" w:color="BDBDBD"/>
              <w:bottom w:val="single" w:sz="6" w:space="0" w:color="BDBDBD"/>
              <w:right w:val="single" w:sz="6" w:space="0" w:color="BDBDBD"/>
            </w:tcBorders>
            <w:hideMark/>
          </w:tcPr>
          <w:p w14:paraId="5D1826AC"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2908DB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626 - שער העמק 23</w:t>
            </w:r>
          </w:p>
          <w:p w14:paraId="7E99A1A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99D53AD">
                <v:rect id="_x0000_i1034" style="width:0;height:1.5pt" o:hralign="center" o:hrstd="t" o:hr="t" fillcolor="#a0a0a0" stroked="f"/>
              </w:pict>
            </w:r>
          </w:p>
          <w:p w14:paraId="66DAC33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ס-13 - שער העמק 23</w:t>
            </w:r>
          </w:p>
          <w:p w14:paraId="7180974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אכיפה באמצעים </w:t>
            </w:r>
            <w:r>
              <w:rPr>
                <w:rFonts w:ascii="Arial" w:hAnsi="Arial" w:cs="Arial"/>
                <w:color w:val="000000"/>
                <w:sz w:val="21"/>
                <w:szCs w:val="21"/>
                <w:rtl/>
              </w:rPr>
              <w:lastRenderedPageBreak/>
              <w:t>אלקטרוניים</w:t>
            </w:r>
          </w:p>
          <w:p w14:paraId="6D379D3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53A00A75">
                <v:rect id="_x0000_i1035" style="width:0;height:1.5pt" o:hralign="center" o:hrstd="t" o:hr="t" fillcolor="#a0a0a0" stroked="f"/>
              </w:pict>
            </w:r>
          </w:p>
          <w:p w14:paraId="0997F41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שער העמק 23</w:t>
            </w:r>
          </w:p>
          <w:p w14:paraId="257CFD5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חניה חינם לזמן קצר</w:t>
            </w:r>
          </w:p>
          <w:p w14:paraId="470FAF4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החניה מוגבלת ל 30- דקות רצופות בלבד</w:t>
            </w:r>
          </w:p>
          <w:p w14:paraId="3FC4D565"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רכב העומד במקום מעל 30 דקות ייקנס!</w:t>
            </w:r>
          </w:p>
          <w:p w14:paraId="7D3B54E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בתוקף בימים א' עד ה' משעה 08:00 עד 22:00</w:t>
            </w:r>
          </w:p>
          <w:p w14:paraId="68356AF3" w14:textId="77777777" w:rsidR="00000000" w:rsidRDefault="00B935B4">
            <w:pPr>
              <w:pStyle w:val="HTML"/>
              <w:bidi/>
              <w:rPr>
                <w:color w:val="000000"/>
                <w:rtl/>
              </w:rPr>
            </w:pPr>
            <w:r>
              <w:rPr>
                <w:rFonts w:ascii="Arial" w:hAnsi="Arial" w:cs="Arial"/>
                <w:color w:val="000000"/>
                <w:sz w:val="21"/>
                <w:szCs w:val="21"/>
                <w:rtl/>
              </w:rPr>
              <w:t>ובימי ו' וערבי חד משעה 08:00 עד 13:0</w:t>
            </w:r>
            <w:r>
              <w:rPr>
                <w:rFonts w:ascii="Arial" w:hAnsi="Arial" w:cs="Arial"/>
                <w:color w:val="000000"/>
                <w:sz w:val="21"/>
                <w:szCs w:val="21"/>
                <w:rtl/>
              </w:rPr>
              <w:t>0</w:t>
            </w:r>
          </w:p>
        </w:tc>
        <w:tc>
          <w:tcPr>
            <w:tcW w:w="0" w:type="auto"/>
            <w:tcBorders>
              <w:top w:val="single" w:sz="6" w:space="0" w:color="BDBDBD"/>
              <w:left w:val="single" w:sz="6" w:space="0" w:color="BDBDBD"/>
              <w:bottom w:val="single" w:sz="6" w:space="0" w:color="BDBDBD"/>
              <w:right w:val="single" w:sz="6" w:space="0" w:color="BDBDBD"/>
            </w:tcBorders>
            <w:hideMark/>
          </w:tcPr>
          <w:p w14:paraId="6454D34D" w14:textId="77777777" w:rsidR="00000000" w:rsidRDefault="00B935B4">
            <w:pPr>
              <w:rPr>
                <w:color w:val="000000"/>
                <w:rtl/>
              </w:rPr>
            </w:pPr>
          </w:p>
        </w:tc>
      </w:tr>
      <w:tr w:rsidR="00000000" w14:paraId="0E8EB9A2"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69730D2F" w14:textId="77777777" w:rsidR="00000000" w:rsidRDefault="00B935B4">
            <w:pPr>
              <w:rPr>
                <w:rFonts w:eastAsia="Times New Roman"/>
                <w:color w:val="000000"/>
                <w:sz w:val="21"/>
                <w:szCs w:val="21"/>
              </w:rPr>
            </w:pPr>
            <w:r>
              <w:rPr>
                <w:rFonts w:eastAsia="Times New Roman"/>
                <w:color w:val="000000"/>
                <w:sz w:val="21"/>
                <w:szCs w:val="21"/>
                <w:rtl/>
              </w:rPr>
              <w:t>25/25/13</w:t>
            </w:r>
          </w:p>
        </w:tc>
        <w:tc>
          <w:tcPr>
            <w:tcW w:w="0" w:type="auto"/>
            <w:tcBorders>
              <w:top w:val="single" w:sz="6" w:space="0" w:color="BDBDBD"/>
              <w:left w:val="single" w:sz="6" w:space="0" w:color="BDBDBD"/>
              <w:bottom w:val="single" w:sz="6" w:space="0" w:color="BDBDBD"/>
              <w:right w:val="single" w:sz="6" w:space="0" w:color="BDBDBD"/>
            </w:tcBorders>
            <w:hideMark/>
          </w:tcPr>
          <w:p w14:paraId="7DCDADDF" w14:textId="77777777" w:rsidR="00000000" w:rsidRDefault="00B935B4">
            <w:pPr>
              <w:rPr>
                <w:rFonts w:eastAsia="Times New Roman"/>
                <w:color w:val="000000"/>
                <w:sz w:val="21"/>
                <w:szCs w:val="21"/>
                <w:rtl/>
              </w:rPr>
            </w:pPr>
            <w:r>
              <w:rPr>
                <w:rFonts w:eastAsia="Times New Roman"/>
                <w:color w:val="000000"/>
                <w:sz w:val="21"/>
                <w:szCs w:val="21"/>
                <w:rtl/>
              </w:rPr>
              <w:t>בקשת יו"ר הועדה לאשר ביטול אחת מחניות "נשק וסע " החוסמת את השער לכניסה ויציאה להכנסת ציוד חיוני לשטח בית הספר ולאשר במקומה סימון מעטפה ברחוב רמבה אייזיק</w:t>
            </w:r>
          </w:p>
        </w:tc>
        <w:tc>
          <w:tcPr>
            <w:tcW w:w="0" w:type="auto"/>
            <w:tcBorders>
              <w:top w:val="single" w:sz="6" w:space="0" w:color="BDBDBD"/>
              <w:left w:val="single" w:sz="6" w:space="0" w:color="BDBDBD"/>
              <w:bottom w:val="single" w:sz="6" w:space="0" w:color="BDBDBD"/>
              <w:right w:val="single" w:sz="6" w:space="0" w:color="BDBDBD"/>
            </w:tcBorders>
            <w:hideMark/>
          </w:tcPr>
          <w:p w14:paraId="56943022"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E076664"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CEFBC3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820 - רמבה אייזיק 6  בית ספר עוזיאל</w:t>
            </w:r>
          </w:p>
          <w:p w14:paraId="2414FC3A"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DBE18F3">
                <v:rect id="_x0000_i1036" style="width:0;height:1.5pt" o:hralign="center" o:hrstd="t" o:hr="t" fillcolor="#a0a0a0" stroked="f"/>
              </w:pict>
            </w:r>
          </w:p>
          <w:p w14:paraId="541CF9E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439 </w:t>
            </w:r>
            <w:r>
              <w:rPr>
                <w:rFonts w:ascii="Arial" w:hAnsi="Arial" w:cs="Arial"/>
                <w:color w:val="000000"/>
                <w:sz w:val="21"/>
                <w:szCs w:val="21"/>
                <w:rtl/>
              </w:rPr>
              <w:t>- רמבה אייזיק</w:t>
            </w:r>
          </w:p>
          <w:p w14:paraId="76AC4C5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בתוקף משעה 07:30 ועד שעה 08:00</w:t>
            </w:r>
          </w:p>
          <w:p w14:paraId="4AFA7B2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בימים א'-ו' מותרת העלאת והורדת תלמידים כולל אוטובוסים</w:t>
            </w:r>
          </w:p>
          <w:p w14:paraId="065277D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40CFF214">
                <v:rect id="_x0000_i1037" style="width:0;height:1.5pt" o:hralign="center" o:hrstd="t" o:hr="t" fillcolor="#a0a0a0" stroked="f"/>
              </w:pict>
            </w:r>
          </w:p>
          <w:p w14:paraId="24CBEDDD" w14:textId="77777777" w:rsidR="00000000" w:rsidRDefault="00B935B4">
            <w:pPr>
              <w:pStyle w:val="HTML"/>
              <w:bidi/>
              <w:rPr>
                <w:color w:val="000000"/>
                <w:rtl/>
              </w:rPr>
            </w:pPr>
            <w:r>
              <w:rPr>
                <w:rFonts w:ascii="Arial" w:hAnsi="Arial" w:cs="Arial"/>
                <w:color w:val="000000"/>
                <w:sz w:val="21"/>
                <w:szCs w:val="21"/>
                <w:rtl/>
              </w:rPr>
              <w:t>432 - רמבה אייזי</w:t>
            </w:r>
            <w:r>
              <w:rPr>
                <w:rFonts w:ascii="Arial" w:hAnsi="Arial" w:cs="Arial"/>
                <w:color w:val="000000"/>
                <w:sz w:val="21"/>
                <w:szCs w:val="21"/>
                <w:rtl/>
              </w:rPr>
              <w:t>ק</w:t>
            </w:r>
          </w:p>
        </w:tc>
        <w:tc>
          <w:tcPr>
            <w:tcW w:w="0" w:type="auto"/>
            <w:tcBorders>
              <w:top w:val="single" w:sz="6" w:space="0" w:color="BDBDBD"/>
              <w:left w:val="single" w:sz="6" w:space="0" w:color="BDBDBD"/>
              <w:bottom w:val="single" w:sz="6" w:space="0" w:color="BDBDBD"/>
              <w:right w:val="single" w:sz="6" w:space="0" w:color="BDBDBD"/>
            </w:tcBorders>
            <w:hideMark/>
          </w:tcPr>
          <w:p w14:paraId="3E70F5B3" w14:textId="77777777" w:rsidR="00000000" w:rsidRDefault="00B935B4">
            <w:pPr>
              <w:rPr>
                <w:color w:val="000000"/>
                <w:rtl/>
              </w:rPr>
            </w:pPr>
          </w:p>
        </w:tc>
      </w:tr>
      <w:tr w:rsidR="00000000" w14:paraId="18EBDF6B"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14743B05" w14:textId="77777777" w:rsidR="00000000" w:rsidRDefault="00B935B4">
            <w:pPr>
              <w:rPr>
                <w:rFonts w:eastAsia="Times New Roman"/>
                <w:color w:val="000000"/>
                <w:sz w:val="21"/>
                <w:szCs w:val="21"/>
              </w:rPr>
            </w:pPr>
            <w:r>
              <w:rPr>
                <w:rFonts w:eastAsia="Times New Roman"/>
                <w:color w:val="000000"/>
                <w:sz w:val="21"/>
                <w:szCs w:val="21"/>
                <w:rtl/>
              </w:rPr>
              <w:t>25/25/14</w:t>
            </w:r>
          </w:p>
        </w:tc>
        <w:tc>
          <w:tcPr>
            <w:tcW w:w="0" w:type="auto"/>
            <w:tcBorders>
              <w:top w:val="single" w:sz="6" w:space="0" w:color="BDBDBD"/>
              <w:left w:val="single" w:sz="6" w:space="0" w:color="BDBDBD"/>
              <w:bottom w:val="single" w:sz="6" w:space="0" w:color="BDBDBD"/>
              <w:right w:val="single" w:sz="6" w:space="0" w:color="BDBDBD"/>
            </w:tcBorders>
            <w:hideMark/>
          </w:tcPr>
          <w:p w14:paraId="4A08E703" w14:textId="77777777" w:rsidR="00000000" w:rsidRDefault="00B935B4">
            <w:pPr>
              <w:rPr>
                <w:rFonts w:eastAsia="Times New Roman"/>
                <w:color w:val="000000"/>
                <w:sz w:val="21"/>
                <w:szCs w:val="21"/>
                <w:rtl/>
              </w:rPr>
            </w:pPr>
            <w:r>
              <w:rPr>
                <w:rFonts w:eastAsia="Times New Roman"/>
                <w:color w:val="000000"/>
                <w:sz w:val="21"/>
                <w:szCs w:val="21"/>
                <w:rtl/>
              </w:rPr>
              <w:t xml:space="preserve">בקשת התושב להוספת מפרץ חניות ברח' הרטום 4 </w:t>
            </w:r>
          </w:p>
        </w:tc>
        <w:tc>
          <w:tcPr>
            <w:tcW w:w="0" w:type="auto"/>
            <w:tcBorders>
              <w:top w:val="single" w:sz="6" w:space="0" w:color="BDBDBD"/>
              <w:left w:val="single" w:sz="6" w:space="0" w:color="BDBDBD"/>
              <w:bottom w:val="single" w:sz="6" w:space="0" w:color="BDBDBD"/>
              <w:right w:val="single" w:sz="6" w:space="0" w:color="BDBDBD"/>
            </w:tcBorders>
            <w:hideMark/>
          </w:tcPr>
          <w:p w14:paraId="529340C5" w14:textId="77777777" w:rsidR="00000000" w:rsidRDefault="00B935B4">
            <w:pPr>
              <w:rPr>
                <w:rFonts w:eastAsia="Times New Roman"/>
                <w:color w:val="000000"/>
                <w:sz w:val="21"/>
                <w:szCs w:val="21"/>
                <w:rtl/>
              </w:rPr>
            </w:pPr>
            <w:r>
              <w:rPr>
                <w:rFonts w:eastAsia="Times New Roman"/>
                <w:color w:val="000000"/>
                <w:sz w:val="21"/>
                <w:szCs w:val="21"/>
                <w:rtl/>
              </w:rPr>
              <w:t>הועדה לא מאשרת את הבקשה. המקום המבוקש הינו מפגש עם צומת וכניסה לחניות פרטיות.</w:t>
            </w:r>
          </w:p>
        </w:tc>
        <w:tc>
          <w:tcPr>
            <w:tcW w:w="0" w:type="auto"/>
            <w:tcBorders>
              <w:top w:val="single" w:sz="6" w:space="0" w:color="BDBDBD"/>
              <w:left w:val="single" w:sz="6" w:space="0" w:color="BDBDBD"/>
              <w:bottom w:val="single" w:sz="6" w:space="0" w:color="BDBDBD"/>
              <w:right w:val="single" w:sz="6" w:space="0" w:color="BDBDBD"/>
            </w:tcBorders>
            <w:hideMark/>
          </w:tcPr>
          <w:p w14:paraId="7628A7DF"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10BCFBD8"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D163B40" w14:textId="77777777" w:rsidR="00000000" w:rsidRDefault="00B935B4">
            <w:pPr>
              <w:rPr>
                <w:rFonts w:eastAsia="Times New Roman"/>
                <w:sz w:val="20"/>
                <w:szCs w:val="20"/>
              </w:rPr>
            </w:pPr>
          </w:p>
        </w:tc>
      </w:tr>
      <w:tr w:rsidR="00000000" w14:paraId="74DB37A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BE6C531" w14:textId="77777777" w:rsidR="00000000" w:rsidRDefault="00B935B4">
            <w:pPr>
              <w:rPr>
                <w:rFonts w:eastAsia="Times New Roman"/>
                <w:color w:val="000000"/>
                <w:sz w:val="21"/>
                <w:szCs w:val="21"/>
              </w:rPr>
            </w:pPr>
            <w:r>
              <w:rPr>
                <w:rFonts w:eastAsia="Times New Roman"/>
                <w:color w:val="000000"/>
                <w:sz w:val="21"/>
                <w:szCs w:val="21"/>
                <w:rtl/>
              </w:rPr>
              <w:t>25/25/15</w:t>
            </w:r>
          </w:p>
        </w:tc>
        <w:tc>
          <w:tcPr>
            <w:tcW w:w="0" w:type="auto"/>
            <w:tcBorders>
              <w:top w:val="single" w:sz="6" w:space="0" w:color="BDBDBD"/>
              <w:left w:val="single" w:sz="6" w:space="0" w:color="BDBDBD"/>
              <w:bottom w:val="single" w:sz="6" w:space="0" w:color="BDBDBD"/>
              <w:right w:val="single" w:sz="6" w:space="0" w:color="BDBDBD"/>
            </w:tcBorders>
            <w:hideMark/>
          </w:tcPr>
          <w:p w14:paraId="4F27C0EA" w14:textId="77777777" w:rsidR="00000000" w:rsidRDefault="00B935B4">
            <w:pPr>
              <w:rPr>
                <w:rFonts w:eastAsia="Times New Roman"/>
                <w:color w:val="000000"/>
                <w:sz w:val="21"/>
                <w:szCs w:val="21"/>
                <w:rtl/>
              </w:rPr>
            </w:pPr>
            <w:r>
              <w:rPr>
                <w:rFonts w:eastAsia="Times New Roman"/>
                <w:color w:val="000000"/>
                <w:sz w:val="21"/>
                <w:szCs w:val="21"/>
                <w:rtl/>
              </w:rPr>
              <w:t>בקשת תושב להצבת עמודון ברח' השילוח</w:t>
            </w:r>
          </w:p>
        </w:tc>
        <w:tc>
          <w:tcPr>
            <w:tcW w:w="0" w:type="auto"/>
            <w:tcBorders>
              <w:top w:val="single" w:sz="6" w:space="0" w:color="BDBDBD"/>
              <w:left w:val="single" w:sz="6" w:space="0" w:color="BDBDBD"/>
              <w:bottom w:val="single" w:sz="6" w:space="0" w:color="BDBDBD"/>
              <w:right w:val="single" w:sz="6" w:space="0" w:color="BDBDBD"/>
            </w:tcBorders>
            <w:hideMark/>
          </w:tcPr>
          <w:p w14:paraId="4320C239" w14:textId="77777777" w:rsidR="00000000" w:rsidRDefault="00B935B4">
            <w:pPr>
              <w:rPr>
                <w:rFonts w:eastAsia="Times New Roman"/>
                <w:color w:val="000000"/>
                <w:sz w:val="21"/>
                <w:szCs w:val="21"/>
                <w:rtl/>
              </w:rPr>
            </w:pPr>
            <w:r>
              <w:rPr>
                <w:rFonts w:eastAsia="Times New Roman"/>
                <w:color w:val="000000"/>
                <w:sz w:val="21"/>
                <w:szCs w:val="21"/>
                <w:rtl/>
              </w:rPr>
              <w:t>הועדה מאשרת עמוד ס</w:t>
            </w:r>
            <w:r>
              <w:rPr>
                <w:rFonts w:eastAsia="Times New Roman"/>
                <w:color w:val="000000"/>
                <w:sz w:val="21"/>
                <w:szCs w:val="21"/>
                <w:rtl/>
              </w:rPr>
              <w:t>לחני.</w:t>
            </w:r>
          </w:p>
        </w:tc>
        <w:tc>
          <w:tcPr>
            <w:tcW w:w="0" w:type="auto"/>
            <w:tcBorders>
              <w:top w:val="single" w:sz="6" w:space="0" w:color="BDBDBD"/>
              <w:left w:val="single" w:sz="6" w:space="0" w:color="BDBDBD"/>
              <w:bottom w:val="single" w:sz="6" w:space="0" w:color="BDBDBD"/>
              <w:right w:val="single" w:sz="6" w:space="0" w:color="BDBDBD"/>
            </w:tcBorders>
            <w:hideMark/>
          </w:tcPr>
          <w:p w14:paraId="5AC7F027"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354F424"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השילוח, קדושי בלזן</w:t>
            </w:r>
          </w:p>
          <w:p w14:paraId="2D26D91A"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486ADE7">
                <v:rect id="_x0000_i1038" style="width:0;height:1.5pt" o:hralign="center" o:hrstd="t" o:hr="t" fillcolor="#a0a0a0" stroked="f"/>
              </w:pict>
            </w:r>
          </w:p>
          <w:p w14:paraId="466393FC" w14:textId="77777777" w:rsidR="00000000" w:rsidRDefault="00B935B4">
            <w:pPr>
              <w:pStyle w:val="HTML"/>
              <w:bidi/>
              <w:rPr>
                <w:color w:val="000000"/>
                <w:rtl/>
              </w:rPr>
            </w:pPr>
            <w:r>
              <w:rPr>
                <w:rFonts w:ascii="Arial" w:hAnsi="Arial" w:cs="Arial"/>
                <w:color w:val="000000"/>
                <w:sz w:val="21"/>
                <w:szCs w:val="21"/>
                <w:rtl/>
              </w:rPr>
              <w:t>149 - השילוח, אליהו עטי</w:t>
            </w:r>
            <w:r>
              <w:rPr>
                <w:rFonts w:ascii="Arial" w:hAnsi="Arial" w:cs="Arial"/>
                <w:color w:val="000000"/>
                <w:sz w:val="21"/>
                <w:szCs w:val="21"/>
                <w:rtl/>
              </w:rPr>
              <w:t>ה</w:t>
            </w:r>
          </w:p>
        </w:tc>
        <w:tc>
          <w:tcPr>
            <w:tcW w:w="0" w:type="auto"/>
            <w:tcBorders>
              <w:top w:val="single" w:sz="6" w:space="0" w:color="BDBDBD"/>
              <w:left w:val="single" w:sz="6" w:space="0" w:color="BDBDBD"/>
              <w:bottom w:val="single" w:sz="6" w:space="0" w:color="BDBDBD"/>
              <w:right w:val="single" w:sz="6" w:space="0" w:color="BDBDBD"/>
            </w:tcBorders>
            <w:hideMark/>
          </w:tcPr>
          <w:p w14:paraId="753106B5" w14:textId="77777777" w:rsidR="00000000" w:rsidRDefault="00B935B4">
            <w:pPr>
              <w:rPr>
                <w:color w:val="000000"/>
                <w:rtl/>
              </w:rPr>
            </w:pPr>
          </w:p>
        </w:tc>
      </w:tr>
      <w:tr w:rsidR="00000000" w14:paraId="37B7E57B"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18F1E84B" w14:textId="77777777" w:rsidR="00000000" w:rsidRDefault="00B935B4">
            <w:pPr>
              <w:rPr>
                <w:rFonts w:eastAsia="Times New Roman"/>
                <w:color w:val="000000"/>
                <w:sz w:val="21"/>
                <w:szCs w:val="21"/>
              </w:rPr>
            </w:pPr>
            <w:r>
              <w:rPr>
                <w:rFonts w:eastAsia="Times New Roman"/>
                <w:color w:val="000000"/>
                <w:sz w:val="21"/>
                <w:szCs w:val="21"/>
                <w:rtl/>
              </w:rPr>
              <w:t>25/25/16</w:t>
            </w:r>
          </w:p>
        </w:tc>
        <w:tc>
          <w:tcPr>
            <w:tcW w:w="0" w:type="auto"/>
            <w:tcBorders>
              <w:top w:val="single" w:sz="6" w:space="0" w:color="BDBDBD"/>
              <w:left w:val="single" w:sz="6" w:space="0" w:color="BDBDBD"/>
              <w:bottom w:val="single" w:sz="6" w:space="0" w:color="BDBDBD"/>
              <w:right w:val="single" w:sz="6" w:space="0" w:color="BDBDBD"/>
            </w:tcBorders>
            <w:hideMark/>
          </w:tcPr>
          <w:p w14:paraId="13693FC5" w14:textId="77777777" w:rsidR="00000000" w:rsidRDefault="00B935B4">
            <w:pPr>
              <w:rPr>
                <w:rFonts w:eastAsia="Times New Roman"/>
                <w:color w:val="000000"/>
                <w:sz w:val="21"/>
                <w:szCs w:val="21"/>
                <w:rtl/>
              </w:rPr>
            </w:pPr>
            <w:r>
              <w:rPr>
                <w:rFonts w:eastAsia="Times New Roman"/>
                <w:color w:val="000000"/>
                <w:sz w:val="21"/>
                <w:szCs w:val="21"/>
                <w:rtl/>
              </w:rPr>
              <w:t>בקשת תושב לתמרור מקדים למעבר החציה ברח' הרב קוק בסמוך ל- 26</w:t>
            </w:r>
          </w:p>
        </w:tc>
        <w:tc>
          <w:tcPr>
            <w:tcW w:w="0" w:type="auto"/>
            <w:tcBorders>
              <w:top w:val="single" w:sz="6" w:space="0" w:color="BDBDBD"/>
              <w:left w:val="single" w:sz="6" w:space="0" w:color="BDBDBD"/>
              <w:bottom w:val="single" w:sz="6" w:space="0" w:color="BDBDBD"/>
              <w:right w:val="single" w:sz="6" w:space="0" w:color="BDBDBD"/>
            </w:tcBorders>
            <w:hideMark/>
          </w:tcPr>
          <w:p w14:paraId="47C016B9"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F348CDA"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E0C5247" w14:textId="77777777" w:rsidR="00000000" w:rsidRDefault="00B935B4">
            <w:pPr>
              <w:pStyle w:val="HTML"/>
              <w:bidi/>
              <w:rPr>
                <w:color w:val="000000"/>
                <w:rtl/>
              </w:rPr>
            </w:pPr>
            <w:r>
              <w:rPr>
                <w:rFonts w:ascii="Arial" w:hAnsi="Arial" w:cs="Arial"/>
                <w:color w:val="000000"/>
                <w:sz w:val="21"/>
                <w:szCs w:val="21"/>
                <w:rtl/>
              </w:rPr>
              <w:t>135 - הרב קוק 2</w:t>
            </w:r>
            <w:r>
              <w:rPr>
                <w:rFonts w:ascii="Arial" w:hAnsi="Arial" w:cs="Arial"/>
                <w:color w:val="000000"/>
                <w:sz w:val="21"/>
                <w:szCs w:val="21"/>
                <w:rtl/>
              </w:rPr>
              <w:t>9</w:t>
            </w:r>
          </w:p>
        </w:tc>
        <w:tc>
          <w:tcPr>
            <w:tcW w:w="0" w:type="auto"/>
            <w:tcBorders>
              <w:top w:val="single" w:sz="6" w:space="0" w:color="BDBDBD"/>
              <w:left w:val="single" w:sz="6" w:space="0" w:color="BDBDBD"/>
              <w:bottom w:val="single" w:sz="6" w:space="0" w:color="BDBDBD"/>
              <w:right w:val="single" w:sz="6" w:space="0" w:color="BDBDBD"/>
            </w:tcBorders>
            <w:hideMark/>
          </w:tcPr>
          <w:p w14:paraId="09BD216C" w14:textId="77777777" w:rsidR="00000000" w:rsidRDefault="00B935B4">
            <w:pPr>
              <w:rPr>
                <w:color w:val="000000"/>
                <w:rtl/>
              </w:rPr>
            </w:pPr>
          </w:p>
        </w:tc>
      </w:tr>
      <w:tr w:rsidR="00000000" w14:paraId="167C8BA1"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4EB70D5" w14:textId="77777777" w:rsidR="00000000" w:rsidRDefault="00B935B4">
            <w:pPr>
              <w:rPr>
                <w:rFonts w:eastAsia="Times New Roman"/>
                <w:color w:val="000000"/>
                <w:sz w:val="21"/>
                <w:szCs w:val="21"/>
              </w:rPr>
            </w:pPr>
            <w:r>
              <w:rPr>
                <w:rFonts w:eastAsia="Times New Roman"/>
                <w:color w:val="000000"/>
                <w:sz w:val="21"/>
                <w:szCs w:val="21"/>
                <w:rtl/>
              </w:rPr>
              <w:lastRenderedPageBreak/>
              <w:t>25/25/17</w:t>
            </w:r>
          </w:p>
        </w:tc>
        <w:tc>
          <w:tcPr>
            <w:tcW w:w="0" w:type="auto"/>
            <w:tcBorders>
              <w:top w:val="single" w:sz="6" w:space="0" w:color="BDBDBD"/>
              <w:left w:val="single" w:sz="6" w:space="0" w:color="BDBDBD"/>
              <w:bottom w:val="single" w:sz="6" w:space="0" w:color="BDBDBD"/>
              <w:right w:val="single" w:sz="6" w:space="0" w:color="BDBDBD"/>
            </w:tcBorders>
            <w:hideMark/>
          </w:tcPr>
          <w:p w14:paraId="77546A5A" w14:textId="77777777" w:rsidR="00000000" w:rsidRDefault="00B935B4">
            <w:pPr>
              <w:rPr>
                <w:rFonts w:eastAsia="Times New Roman"/>
                <w:color w:val="000000"/>
                <w:sz w:val="21"/>
                <w:szCs w:val="21"/>
                <w:rtl/>
              </w:rPr>
            </w:pPr>
            <w:r>
              <w:rPr>
                <w:rFonts w:eastAsia="Times New Roman"/>
                <w:color w:val="000000"/>
                <w:sz w:val="21"/>
                <w:szCs w:val="21"/>
                <w:rtl/>
              </w:rPr>
              <w:t xml:space="preserve">בקשת יו"ר הועדה לאשר סימון אדום לבן משני צידי רחוב הרב שבח והצבת עמודונים מול בניין המגורים במספר 5. מבקשת להציב תמרור או עמוד שילוט לא להחנות </w:t>
            </w:r>
          </w:p>
        </w:tc>
        <w:tc>
          <w:tcPr>
            <w:tcW w:w="0" w:type="auto"/>
            <w:tcBorders>
              <w:top w:val="single" w:sz="6" w:space="0" w:color="BDBDBD"/>
              <w:left w:val="single" w:sz="6" w:space="0" w:color="BDBDBD"/>
              <w:bottom w:val="single" w:sz="6" w:space="0" w:color="BDBDBD"/>
              <w:right w:val="single" w:sz="6" w:space="0" w:color="BDBDBD"/>
            </w:tcBorders>
            <w:hideMark/>
          </w:tcPr>
          <w:p w14:paraId="7C80E9C4"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 לסימון אדום לבן ברחוב.</w:t>
            </w:r>
          </w:p>
        </w:tc>
        <w:tc>
          <w:tcPr>
            <w:tcW w:w="0" w:type="auto"/>
            <w:tcBorders>
              <w:top w:val="single" w:sz="6" w:space="0" w:color="BDBDBD"/>
              <w:left w:val="single" w:sz="6" w:space="0" w:color="BDBDBD"/>
              <w:bottom w:val="single" w:sz="6" w:space="0" w:color="BDBDBD"/>
              <w:right w:val="single" w:sz="6" w:space="0" w:color="BDBDBD"/>
            </w:tcBorders>
            <w:hideMark/>
          </w:tcPr>
          <w:p w14:paraId="7894F3C5"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558B83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818 - הרב שבח  מדרכה צפונית</w:t>
            </w:r>
          </w:p>
          <w:p w14:paraId="37A0D6C0"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DCA3915">
                <v:rect id="_x0000_i1039" style="width:0;height:1.5pt" o:hralign="center" o:hrstd="t" o:hr="t" fillcolor="#a0a0a0" stroked="f"/>
              </w:pict>
            </w:r>
          </w:p>
          <w:p w14:paraId="305B4E61" w14:textId="77777777" w:rsidR="00000000" w:rsidRDefault="00B935B4">
            <w:pPr>
              <w:pStyle w:val="HTML"/>
              <w:bidi/>
              <w:rPr>
                <w:color w:val="000000"/>
                <w:rtl/>
              </w:rPr>
            </w:pPr>
            <w:r>
              <w:rPr>
                <w:rFonts w:ascii="Arial" w:hAnsi="Arial" w:cs="Arial"/>
                <w:color w:val="000000"/>
                <w:sz w:val="21"/>
                <w:szCs w:val="21"/>
                <w:rtl/>
              </w:rPr>
              <w:t>818 - הרב שבח  מדרכה דרומי</w:t>
            </w:r>
            <w:r>
              <w:rPr>
                <w:rFonts w:ascii="Arial" w:hAnsi="Arial" w:cs="Arial"/>
                <w:color w:val="000000"/>
                <w:sz w:val="21"/>
                <w:szCs w:val="21"/>
                <w:rtl/>
              </w:rPr>
              <w:t>ת</w:t>
            </w:r>
          </w:p>
        </w:tc>
        <w:tc>
          <w:tcPr>
            <w:tcW w:w="0" w:type="auto"/>
            <w:tcBorders>
              <w:top w:val="single" w:sz="6" w:space="0" w:color="BDBDBD"/>
              <w:left w:val="single" w:sz="6" w:space="0" w:color="BDBDBD"/>
              <w:bottom w:val="single" w:sz="6" w:space="0" w:color="BDBDBD"/>
              <w:right w:val="single" w:sz="6" w:space="0" w:color="BDBDBD"/>
            </w:tcBorders>
            <w:hideMark/>
          </w:tcPr>
          <w:p w14:paraId="39DAB5C8" w14:textId="77777777" w:rsidR="00000000" w:rsidRDefault="00B935B4">
            <w:pPr>
              <w:rPr>
                <w:color w:val="000000"/>
                <w:rtl/>
              </w:rPr>
            </w:pPr>
          </w:p>
        </w:tc>
      </w:tr>
      <w:tr w:rsidR="00000000" w14:paraId="70C16AD7"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3056E63" w14:textId="77777777" w:rsidR="00000000" w:rsidRDefault="00B935B4">
            <w:pPr>
              <w:rPr>
                <w:rFonts w:eastAsia="Times New Roman"/>
                <w:color w:val="000000"/>
                <w:sz w:val="21"/>
                <w:szCs w:val="21"/>
              </w:rPr>
            </w:pPr>
            <w:r>
              <w:rPr>
                <w:rFonts w:eastAsia="Times New Roman"/>
                <w:color w:val="000000"/>
                <w:sz w:val="21"/>
                <w:szCs w:val="21"/>
                <w:rtl/>
              </w:rPr>
              <w:t>25/25/18</w:t>
            </w:r>
          </w:p>
        </w:tc>
        <w:tc>
          <w:tcPr>
            <w:tcW w:w="0" w:type="auto"/>
            <w:tcBorders>
              <w:top w:val="single" w:sz="6" w:space="0" w:color="BDBDBD"/>
              <w:left w:val="single" w:sz="6" w:space="0" w:color="BDBDBD"/>
              <w:bottom w:val="single" w:sz="6" w:space="0" w:color="BDBDBD"/>
              <w:right w:val="single" w:sz="6" w:space="0" w:color="BDBDBD"/>
            </w:tcBorders>
            <w:hideMark/>
          </w:tcPr>
          <w:p w14:paraId="4268B012" w14:textId="77777777" w:rsidR="00000000" w:rsidRDefault="00B935B4">
            <w:pPr>
              <w:rPr>
                <w:rFonts w:eastAsia="Times New Roman"/>
                <w:color w:val="000000"/>
                <w:sz w:val="21"/>
                <w:szCs w:val="21"/>
                <w:rtl/>
              </w:rPr>
            </w:pPr>
            <w:r>
              <w:rPr>
                <w:rFonts w:eastAsia="Times New Roman"/>
                <w:color w:val="000000"/>
                <w:sz w:val="21"/>
                <w:szCs w:val="21"/>
                <w:rtl/>
              </w:rPr>
              <w:t>בהמשך להחלטת ועדה למעבר חציה ברחוב נפתלי ולאחר מפגש עם התושב מזכירות הוועדה מבקשת לעדכן מיקום לקצה השטח הציבורי (יוסבר בוועדה)</w:t>
            </w:r>
          </w:p>
        </w:tc>
        <w:tc>
          <w:tcPr>
            <w:tcW w:w="0" w:type="auto"/>
            <w:tcBorders>
              <w:top w:val="single" w:sz="6" w:space="0" w:color="BDBDBD"/>
              <w:left w:val="single" w:sz="6" w:space="0" w:color="BDBDBD"/>
              <w:bottom w:val="single" w:sz="6" w:space="0" w:color="BDBDBD"/>
              <w:right w:val="single" w:sz="6" w:space="0" w:color="BDBDBD"/>
            </w:tcBorders>
            <w:hideMark/>
          </w:tcPr>
          <w:p w14:paraId="45376FCA" w14:textId="77777777" w:rsidR="00000000" w:rsidRDefault="00B935B4">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AC87CA2"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8625466"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F4CCF81" w14:textId="77777777" w:rsidR="00000000" w:rsidRDefault="00B935B4">
            <w:pPr>
              <w:rPr>
                <w:rFonts w:eastAsia="Times New Roman"/>
                <w:sz w:val="20"/>
                <w:szCs w:val="20"/>
              </w:rPr>
            </w:pPr>
          </w:p>
        </w:tc>
      </w:tr>
      <w:tr w:rsidR="00000000" w14:paraId="7DE728EC"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72CB85C" w14:textId="77777777" w:rsidR="00000000" w:rsidRDefault="00B935B4">
            <w:pPr>
              <w:rPr>
                <w:rFonts w:eastAsia="Times New Roman"/>
                <w:color w:val="000000"/>
                <w:sz w:val="21"/>
                <w:szCs w:val="21"/>
              </w:rPr>
            </w:pPr>
            <w:r>
              <w:rPr>
                <w:rFonts w:eastAsia="Times New Roman"/>
                <w:color w:val="000000"/>
                <w:sz w:val="21"/>
                <w:szCs w:val="21"/>
                <w:rtl/>
              </w:rPr>
              <w:t>25/25/19</w:t>
            </w:r>
          </w:p>
        </w:tc>
        <w:tc>
          <w:tcPr>
            <w:tcW w:w="0" w:type="auto"/>
            <w:tcBorders>
              <w:top w:val="single" w:sz="6" w:space="0" w:color="BDBDBD"/>
              <w:left w:val="single" w:sz="6" w:space="0" w:color="BDBDBD"/>
              <w:bottom w:val="single" w:sz="6" w:space="0" w:color="BDBDBD"/>
              <w:right w:val="single" w:sz="6" w:space="0" w:color="BDBDBD"/>
            </w:tcBorders>
            <w:hideMark/>
          </w:tcPr>
          <w:p w14:paraId="19A97DD0" w14:textId="77777777" w:rsidR="00000000" w:rsidRDefault="00B935B4">
            <w:pPr>
              <w:rPr>
                <w:rFonts w:eastAsia="Times New Roman"/>
                <w:color w:val="000000"/>
                <w:sz w:val="21"/>
                <w:szCs w:val="21"/>
                <w:rtl/>
              </w:rPr>
            </w:pPr>
            <w:r>
              <w:rPr>
                <w:rFonts w:eastAsia="Times New Roman"/>
                <w:color w:val="000000"/>
                <w:sz w:val="21"/>
                <w:szCs w:val="21"/>
                <w:rtl/>
              </w:rPr>
              <w:t>בקשת תושב להצבת עמודונים על המדרכה של אשר 6 בעקבו</w:t>
            </w:r>
            <w:r>
              <w:rPr>
                <w:rFonts w:eastAsia="Times New Roman"/>
                <w:color w:val="000000"/>
                <w:sz w:val="21"/>
                <w:szCs w:val="21"/>
                <w:rtl/>
              </w:rPr>
              <w:t>ת רכבים שחונים על המדרכה וחוסמים מעבר לעגלות ותושבת עיוורת שגרה בבניין</w:t>
            </w:r>
          </w:p>
        </w:tc>
        <w:tc>
          <w:tcPr>
            <w:tcW w:w="0" w:type="auto"/>
            <w:tcBorders>
              <w:top w:val="single" w:sz="6" w:space="0" w:color="BDBDBD"/>
              <w:left w:val="single" w:sz="6" w:space="0" w:color="BDBDBD"/>
              <w:bottom w:val="single" w:sz="6" w:space="0" w:color="BDBDBD"/>
              <w:right w:val="single" w:sz="6" w:space="0" w:color="BDBDBD"/>
            </w:tcBorders>
            <w:hideMark/>
          </w:tcPr>
          <w:p w14:paraId="164C469E"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73DDBC4"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B24A2CD" w14:textId="77777777" w:rsidR="00000000" w:rsidRDefault="00B935B4">
            <w:pPr>
              <w:pStyle w:val="HTML"/>
              <w:bidi/>
              <w:rPr>
                <w:color w:val="000000"/>
                <w:rtl/>
              </w:rPr>
            </w:pPr>
            <w:r>
              <w:rPr>
                <w:rFonts w:ascii="Arial" w:hAnsi="Arial" w:cs="Arial"/>
                <w:color w:val="000000"/>
                <w:sz w:val="21"/>
                <w:szCs w:val="21"/>
                <w:rtl/>
              </w:rPr>
              <w:t>149 - אשר 6, נפתל</w:t>
            </w:r>
            <w:r>
              <w:rPr>
                <w:rFonts w:ascii="Arial" w:hAnsi="Arial" w:cs="Arial"/>
                <w:color w:val="000000"/>
                <w:sz w:val="21"/>
                <w:szCs w:val="21"/>
                <w:rtl/>
              </w:rPr>
              <w:t>י</w:t>
            </w:r>
          </w:p>
        </w:tc>
        <w:tc>
          <w:tcPr>
            <w:tcW w:w="0" w:type="auto"/>
            <w:tcBorders>
              <w:top w:val="single" w:sz="6" w:space="0" w:color="BDBDBD"/>
              <w:left w:val="single" w:sz="6" w:space="0" w:color="BDBDBD"/>
              <w:bottom w:val="single" w:sz="6" w:space="0" w:color="BDBDBD"/>
              <w:right w:val="single" w:sz="6" w:space="0" w:color="BDBDBD"/>
            </w:tcBorders>
            <w:hideMark/>
          </w:tcPr>
          <w:p w14:paraId="77867FF1" w14:textId="77777777" w:rsidR="00000000" w:rsidRDefault="00B935B4">
            <w:pPr>
              <w:rPr>
                <w:color w:val="000000"/>
                <w:rtl/>
              </w:rPr>
            </w:pPr>
          </w:p>
        </w:tc>
      </w:tr>
      <w:tr w:rsidR="00000000" w14:paraId="5A6641C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819E6FD" w14:textId="77777777" w:rsidR="00000000" w:rsidRDefault="00B935B4">
            <w:pPr>
              <w:rPr>
                <w:rFonts w:eastAsia="Times New Roman"/>
                <w:color w:val="000000"/>
                <w:sz w:val="21"/>
                <w:szCs w:val="21"/>
              </w:rPr>
            </w:pPr>
            <w:r>
              <w:rPr>
                <w:rFonts w:eastAsia="Times New Roman"/>
                <w:color w:val="000000"/>
                <w:sz w:val="21"/>
                <w:szCs w:val="21"/>
                <w:rtl/>
              </w:rPr>
              <w:t>25/25/20</w:t>
            </w:r>
          </w:p>
        </w:tc>
        <w:tc>
          <w:tcPr>
            <w:tcW w:w="0" w:type="auto"/>
            <w:tcBorders>
              <w:top w:val="single" w:sz="6" w:space="0" w:color="BDBDBD"/>
              <w:left w:val="single" w:sz="6" w:space="0" w:color="BDBDBD"/>
              <w:bottom w:val="single" w:sz="6" w:space="0" w:color="BDBDBD"/>
              <w:right w:val="single" w:sz="6" w:space="0" w:color="BDBDBD"/>
            </w:tcBorders>
            <w:hideMark/>
          </w:tcPr>
          <w:p w14:paraId="04BF3821" w14:textId="77777777" w:rsidR="00000000" w:rsidRDefault="00B935B4">
            <w:pPr>
              <w:rPr>
                <w:rFonts w:eastAsia="Times New Roman"/>
                <w:color w:val="000000"/>
                <w:sz w:val="21"/>
                <w:szCs w:val="21"/>
                <w:rtl/>
              </w:rPr>
            </w:pPr>
            <w:r>
              <w:rPr>
                <w:rFonts w:eastAsia="Times New Roman"/>
                <w:color w:val="000000"/>
                <w:sz w:val="21"/>
                <w:szCs w:val="21"/>
                <w:rtl/>
              </w:rPr>
              <w:t>בקשת יו"ר הוועדה להצבת פס האטה ברח' שד' בנימין 67</w:t>
            </w:r>
          </w:p>
        </w:tc>
        <w:tc>
          <w:tcPr>
            <w:tcW w:w="0" w:type="auto"/>
            <w:tcBorders>
              <w:top w:val="single" w:sz="6" w:space="0" w:color="BDBDBD"/>
              <w:left w:val="single" w:sz="6" w:space="0" w:color="BDBDBD"/>
              <w:bottom w:val="single" w:sz="6" w:space="0" w:color="BDBDBD"/>
              <w:right w:val="single" w:sz="6" w:space="0" w:color="BDBDBD"/>
            </w:tcBorders>
            <w:hideMark/>
          </w:tcPr>
          <w:p w14:paraId="36D8F0A7"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 בניגוד לחוו"ד יועצת תנועה</w:t>
            </w:r>
          </w:p>
        </w:tc>
        <w:tc>
          <w:tcPr>
            <w:tcW w:w="0" w:type="auto"/>
            <w:tcBorders>
              <w:top w:val="single" w:sz="6" w:space="0" w:color="BDBDBD"/>
              <w:left w:val="single" w:sz="6" w:space="0" w:color="BDBDBD"/>
              <w:bottom w:val="single" w:sz="6" w:space="0" w:color="BDBDBD"/>
              <w:right w:val="single" w:sz="6" w:space="0" w:color="BDBDBD"/>
            </w:tcBorders>
            <w:hideMark/>
          </w:tcPr>
          <w:p w14:paraId="3B950605"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F14AF01"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78A9441" w14:textId="77777777" w:rsidR="00000000" w:rsidRDefault="00B935B4">
            <w:pPr>
              <w:rPr>
                <w:rFonts w:eastAsia="Times New Roman"/>
                <w:sz w:val="20"/>
                <w:szCs w:val="20"/>
              </w:rPr>
            </w:pPr>
          </w:p>
        </w:tc>
      </w:tr>
      <w:tr w:rsidR="00000000" w14:paraId="168DC94D"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1FF54F2C" w14:textId="77777777" w:rsidR="00000000" w:rsidRDefault="00B935B4">
            <w:pPr>
              <w:rPr>
                <w:rFonts w:eastAsia="Times New Roman"/>
                <w:color w:val="000000"/>
                <w:sz w:val="21"/>
                <w:szCs w:val="21"/>
              </w:rPr>
            </w:pPr>
            <w:r>
              <w:rPr>
                <w:rFonts w:eastAsia="Times New Roman"/>
                <w:color w:val="000000"/>
                <w:sz w:val="21"/>
                <w:szCs w:val="21"/>
                <w:rtl/>
              </w:rPr>
              <w:t>25/25/21</w:t>
            </w:r>
          </w:p>
        </w:tc>
        <w:tc>
          <w:tcPr>
            <w:tcW w:w="0" w:type="auto"/>
            <w:tcBorders>
              <w:top w:val="single" w:sz="6" w:space="0" w:color="BDBDBD"/>
              <w:left w:val="single" w:sz="6" w:space="0" w:color="BDBDBD"/>
              <w:bottom w:val="single" w:sz="6" w:space="0" w:color="BDBDBD"/>
              <w:right w:val="single" w:sz="6" w:space="0" w:color="BDBDBD"/>
            </w:tcBorders>
            <w:hideMark/>
          </w:tcPr>
          <w:p w14:paraId="20EB1E75" w14:textId="77777777" w:rsidR="00000000" w:rsidRDefault="00B935B4">
            <w:pPr>
              <w:rPr>
                <w:rFonts w:eastAsia="Times New Roman"/>
                <w:color w:val="000000"/>
                <w:sz w:val="21"/>
                <w:szCs w:val="21"/>
                <w:rtl/>
              </w:rPr>
            </w:pPr>
            <w:r>
              <w:rPr>
                <w:rFonts w:eastAsia="Times New Roman"/>
                <w:color w:val="000000"/>
                <w:sz w:val="21"/>
                <w:szCs w:val="21"/>
                <w:rtl/>
              </w:rPr>
              <w:t>בקשת בני טטרו לאישור תכנית 10486 עם ההערות המופיעות במייל המצורף</w:t>
            </w:r>
          </w:p>
        </w:tc>
        <w:tc>
          <w:tcPr>
            <w:tcW w:w="0" w:type="auto"/>
            <w:tcBorders>
              <w:top w:val="single" w:sz="6" w:space="0" w:color="BDBDBD"/>
              <w:left w:val="single" w:sz="6" w:space="0" w:color="BDBDBD"/>
              <w:bottom w:val="single" w:sz="6" w:space="0" w:color="BDBDBD"/>
              <w:right w:val="single" w:sz="6" w:space="0" w:color="BDBDBD"/>
            </w:tcBorders>
            <w:hideMark/>
          </w:tcPr>
          <w:p w14:paraId="76FC2F50" w14:textId="77777777" w:rsidR="00000000" w:rsidRDefault="00B935B4">
            <w:pPr>
              <w:rPr>
                <w:rFonts w:eastAsia="Times New Roman"/>
                <w:color w:val="000000"/>
                <w:sz w:val="21"/>
                <w:szCs w:val="21"/>
                <w:rtl/>
              </w:rPr>
            </w:pPr>
            <w:r>
              <w:rPr>
                <w:rFonts w:eastAsia="Times New Roman"/>
                <w:color w:val="000000"/>
                <w:sz w:val="21"/>
                <w:szCs w:val="21"/>
                <w:rtl/>
              </w:rPr>
              <w:t>הועדה לא מאשרת את הבקשה. עצים חודרים לתוך רחבת הכיבוי ומתבטלות חניות אופציונליות ברחוב. לא ניתן לראות את פרטי התוכנית כולל גוש/</w:t>
            </w:r>
            <w:r>
              <w:rPr>
                <w:rFonts w:eastAsia="Times New Roman"/>
                <w:color w:val="000000"/>
                <w:sz w:val="21"/>
                <w:szCs w:val="21"/>
                <w:rtl/>
              </w:rPr>
              <w:t xml:space="preserve"> חלקה ויש לציין כתובות ושמות רחובות.</w:t>
            </w:r>
          </w:p>
        </w:tc>
        <w:tc>
          <w:tcPr>
            <w:tcW w:w="0" w:type="auto"/>
            <w:tcBorders>
              <w:top w:val="single" w:sz="6" w:space="0" w:color="BDBDBD"/>
              <w:left w:val="single" w:sz="6" w:space="0" w:color="BDBDBD"/>
              <w:bottom w:val="single" w:sz="6" w:space="0" w:color="BDBDBD"/>
              <w:right w:val="single" w:sz="6" w:space="0" w:color="BDBDBD"/>
            </w:tcBorders>
            <w:hideMark/>
          </w:tcPr>
          <w:p w14:paraId="43B014D6"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551C2A7C"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496C199" w14:textId="77777777" w:rsidR="00000000" w:rsidRDefault="00B935B4">
            <w:pPr>
              <w:rPr>
                <w:rFonts w:eastAsia="Times New Roman"/>
                <w:sz w:val="20"/>
                <w:szCs w:val="20"/>
              </w:rPr>
            </w:pPr>
          </w:p>
        </w:tc>
      </w:tr>
      <w:tr w:rsidR="00000000" w14:paraId="49286D5D"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587043B9" w14:textId="77777777" w:rsidR="00000000" w:rsidRDefault="00B935B4">
            <w:pPr>
              <w:rPr>
                <w:rFonts w:eastAsia="Times New Roman"/>
                <w:color w:val="000000"/>
                <w:sz w:val="21"/>
                <w:szCs w:val="21"/>
              </w:rPr>
            </w:pPr>
            <w:r>
              <w:rPr>
                <w:rFonts w:eastAsia="Times New Roman"/>
                <w:color w:val="000000"/>
                <w:sz w:val="21"/>
                <w:szCs w:val="21"/>
                <w:rtl/>
              </w:rPr>
              <w:t>25/25/22</w:t>
            </w:r>
          </w:p>
        </w:tc>
        <w:tc>
          <w:tcPr>
            <w:tcW w:w="0" w:type="auto"/>
            <w:tcBorders>
              <w:top w:val="single" w:sz="6" w:space="0" w:color="BDBDBD"/>
              <w:left w:val="single" w:sz="6" w:space="0" w:color="BDBDBD"/>
              <w:bottom w:val="single" w:sz="6" w:space="0" w:color="BDBDBD"/>
              <w:right w:val="single" w:sz="6" w:space="0" w:color="BDBDBD"/>
            </w:tcBorders>
            <w:hideMark/>
          </w:tcPr>
          <w:p w14:paraId="65E2E540" w14:textId="77777777" w:rsidR="00000000" w:rsidRDefault="00B935B4">
            <w:pPr>
              <w:rPr>
                <w:rFonts w:eastAsia="Times New Roman"/>
                <w:color w:val="000000"/>
                <w:sz w:val="21"/>
                <w:szCs w:val="21"/>
                <w:rtl/>
              </w:rPr>
            </w:pPr>
            <w:r>
              <w:rPr>
                <w:rFonts w:eastAsia="Times New Roman"/>
                <w:color w:val="000000"/>
                <w:sz w:val="21"/>
                <w:szCs w:val="21"/>
                <w:rtl/>
              </w:rPr>
              <w:t>בקשת אגף הפיקוח להסדרת שעות פריקה וטעינה 09:0 עד השעה 12:00 והורדת ילדים בברנר פינת גורדון .</w:t>
            </w:r>
          </w:p>
        </w:tc>
        <w:tc>
          <w:tcPr>
            <w:tcW w:w="0" w:type="auto"/>
            <w:tcBorders>
              <w:top w:val="single" w:sz="6" w:space="0" w:color="BDBDBD"/>
              <w:left w:val="single" w:sz="6" w:space="0" w:color="BDBDBD"/>
              <w:bottom w:val="single" w:sz="6" w:space="0" w:color="BDBDBD"/>
              <w:right w:val="single" w:sz="6" w:space="0" w:color="BDBDBD"/>
            </w:tcBorders>
            <w:hideMark/>
          </w:tcPr>
          <w:p w14:paraId="4C81A84F"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 לפריקה וטעינה .</w:t>
            </w:r>
          </w:p>
        </w:tc>
        <w:tc>
          <w:tcPr>
            <w:tcW w:w="0" w:type="auto"/>
            <w:tcBorders>
              <w:top w:val="single" w:sz="6" w:space="0" w:color="BDBDBD"/>
              <w:left w:val="single" w:sz="6" w:space="0" w:color="BDBDBD"/>
              <w:bottom w:val="single" w:sz="6" w:space="0" w:color="BDBDBD"/>
              <w:right w:val="single" w:sz="6" w:space="0" w:color="BDBDBD"/>
            </w:tcBorders>
            <w:hideMark/>
          </w:tcPr>
          <w:p w14:paraId="2522B34C" w14:textId="77777777" w:rsidR="00000000" w:rsidRDefault="00B935B4">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3F4520D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439 - ברנר 14, גורדון אהרון  </w:t>
            </w:r>
            <w:r>
              <w:rPr>
                <w:rFonts w:ascii="Arial" w:hAnsi="Arial" w:cs="Arial"/>
                <w:color w:val="000000"/>
                <w:sz w:val="21"/>
                <w:szCs w:val="21"/>
                <w:rtl/>
              </w:rPr>
              <w:t>לאורך 10 מ' בימים א'-ו'</w:t>
            </w:r>
          </w:p>
          <w:p w14:paraId="5A0A5EE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משעה 09:00 עד 12:00</w:t>
            </w:r>
          </w:p>
          <w:p w14:paraId="5AE6B81A"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פרט לפריקה וטעינה</w:t>
            </w:r>
          </w:p>
          <w:p w14:paraId="60319988" w14:textId="77777777" w:rsidR="00000000" w:rsidRDefault="00B935B4">
            <w:pPr>
              <w:pStyle w:val="HTML"/>
              <w:bidi/>
              <w:rPr>
                <w:rFonts w:ascii="Arial" w:hAnsi="Arial" w:cs="Arial"/>
                <w:color w:val="000000"/>
                <w:sz w:val="21"/>
                <w:szCs w:val="21"/>
                <w:rtl/>
              </w:rPr>
            </w:pPr>
          </w:p>
          <w:p w14:paraId="69DBD94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11FC9D05">
                <v:rect id="_x0000_i1040" style="width:0;height:1.5pt" o:hralign="center" o:hrstd="t" o:hr="t" fillcolor="#a0a0a0" stroked="f"/>
              </w:pict>
            </w:r>
          </w:p>
          <w:p w14:paraId="322CA2E9" w14:textId="77777777" w:rsidR="00000000" w:rsidRDefault="00B935B4">
            <w:pPr>
              <w:pStyle w:val="HTML"/>
              <w:bidi/>
              <w:rPr>
                <w:color w:val="000000"/>
                <w:rtl/>
              </w:rPr>
            </w:pPr>
            <w:r>
              <w:rPr>
                <w:rFonts w:ascii="Arial" w:hAnsi="Arial" w:cs="Arial"/>
                <w:color w:val="000000"/>
                <w:sz w:val="21"/>
                <w:szCs w:val="21"/>
                <w:rtl/>
              </w:rPr>
              <w:t>433 - ברנר 14, גורדון אהרו</w:t>
            </w:r>
            <w:r>
              <w:rPr>
                <w:rFonts w:ascii="Arial" w:hAnsi="Arial" w:cs="Arial"/>
                <w:color w:val="000000"/>
                <w:sz w:val="21"/>
                <w:szCs w:val="21"/>
                <w:rtl/>
              </w:rPr>
              <w:t>ן</w:t>
            </w:r>
          </w:p>
        </w:tc>
        <w:tc>
          <w:tcPr>
            <w:tcW w:w="0" w:type="auto"/>
            <w:tcBorders>
              <w:top w:val="single" w:sz="6" w:space="0" w:color="BDBDBD"/>
              <w:left w:val="single" w:sz="6" w:space="0" w:color="BDBDBD"/>
              <w:bottom w:val="single" w:sz="6" w:space="0" w:color="BDBDBD"/>
              <w:right w:val="single" w:sz="6" w:space="0" w:color="BDBDBD"/>
            </w:tcBorders>
            <w:hideMark/>
          </w:tcPr>
          <w:p w14:paraId="75729E1B" w14:textId="77777777" w:rsidR="00000000" w:rsidRDefault="00B935B4">
            <w:pPr>
              <w:rPr>
                <w:color w:val="000000"/>
                <w:rtl/>
              </w:rPr>
            </w:pPr>
          </w:p>
        </w:tc>
      </w:tr>
      <w:tr w:rsidR="00000000" w14:paraId="1F395394"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EF876DB" w14:textId="77777777" w:rsidR="00000000" w:rsidRDefault="00B935B4">
            <w:pPr>
              <w:rPr>
                <w:rFonts w:eastAsia="Times New Roman"/>
                <w:color w:val="000000"/>
                <w:sz w:val="21"/>
                <w:szCs w:val="21"/>
              </w:rPr>
            </w:pPr>
            <w:r>
              <w:rPr>
                <w:rFonts w:eastAsia="Times New Roman"/>
                <w:color w:val="000000"/>
                <w:sz w:val="21"/>
                <w:szCs w:val="21"/>
                <w:rtl/>
              </w:rPr>
              <w:t>25/25/23</w:t>
            </w:r>
          </w:p>
        </w:tc>
        <w:tc>
          <w:tcPr>
            <w:tcW w:w="0" w:type="auto"/>
            <w:tcBorders>
              <w:top w:val="single" w:sz="6" w:space="0" w:color="BDBDBD"/>
              <w:left w:val="single" w:sz="6" w:space="0" w:color="BDBDBD"/>
              <w:bottom w:val="single" w:sz="6" w:space="0" w:color="BDBDBD"/>
              <w:right w:val="single" w:sz="6" w:space="0" w:color="BDBDBD"/>
            </w:tcBorders>
            <w:hideMark/>
          </w:tcPr>
          <w:p w14:paraId="0CF482E2" w14:textId="77777777" w:rsidR="00000000" w:rsidRDefault="00B935B4">
            <w:pPr>
              <w:rPr>
                <w:rFonts w:eastAsia="Times New Roman"/>
                <w:color w:val="000000"/>
                <w:sz w:val="21"/>
                <w:szCs w:val="21"/>
                <w:rtl/>
              </w:rPr>
            </w:pPr>
            <w:r>
              <w:rPr>
                <w:rFonts w:eastAsia="Times New Roman"/>
                <w:color w:val="000000"/>
                <w:sz w:val="21"/>
                <w:szCs w:val="21"/>
                <w:rtl/>
              </w:rPr>
              <w:t>בקשת תושבת לאשר סימון תא חניה בסמוך לכניסה לביתה ברחוב הגולן 11 בשל חסימת רכבים בכניסה לחניה פרטית.</w:t>
            </w:r>
          </w:p>
        </w:tc>
        <w:tc>
          <w:tcPr>
            <w:tcW w:w="0" w:type="auto"/>
            <w:tcBorders>
              <w:top w:val="single" w:sz="6" w:space="0" w:color="BDBDBD"/>
              <w:left w:val="single" w:sz="6" w:space="0" w:color="BDBDBD"/>
              <w:bottom w:val="single" w:sz="6" w:space="0" w:color="BDBDBD"/>
              <w:right w:val="single" w:sz="6" w:space="0" w:color="BDBDBD"/>
            </w:tcBorders>
            <w:hideMark/>
          </w:tcPr>
          <w:p w14:paraId="1B4DCAFB"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1270BF7A"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A6E58F5" w14:textId="77777777" w:rsidR="00000000" w:rsidRDefault="00B935B4">
            <w:pPr>
              <w:pStyle w:val="HTML"/>
              <w:bidi/>
              <w:rPr>
                <w:color w:val="000000"/>
                <w:rtl/>
              </w:rPr>
            </w:pPr>
            <w:r>
              <w:rPr>
                <w:rFonts w:ascii="Arial" w:hAnsi="Arial" w:cs="Arial"/>
                <w:color w:val="000000"/>
                <w:sz w:val="21"/>
                <w:szCs w:val="21"/>
                <w:rtl/>
              </w:rPr>
              <w:t>819 - הגולן 1</w:t>
            </w:r>
            <w:r>
              <w:rPr>
                <w:rFonts w:ascii="Arial" w:hAnsi="Arial" w:cs="Arial"/>
                <w:color w:val="000000"/>
                <w:sz w:val="21"/>
                <w:szCs w:val="21"/>
                <w:rtl/>
              </w:rPr>
              <w:t>1</w:t>
            </w:r>
          </w:p>
        </w:tc>
        <w:tc>
          <w:tcPr>
            <w:tcW w:w="0" w:type="auto"/>
            <w:tcBorders>
              <w:top w:val="single" w:sz="6" w:space="0" w:color="BDBDBD"/>
              <w:left w:val="single" w:sz="6" w:space="0" w:color="BDBDBD"/>
              <w:bottom w:val="single" w:sz="6" w:space="0" w:color="BDBDBD"/>
              <w:right w:val="single" w:sz="6" w:space="0" w:color="BDBDBD"/>
            </w:tcBorders>
            <w:hideMark/>
          </w:tcPr>
          <w:p w14:paraId="465753DE" w14:textId="77777777" w:rsidR="00000000" w:rsidRDefault="00B935B4">
            <w:pPr>
              <w:rPr>
                <w:color w:val="000000"/>
                <w:rtl/>
              </w:rPr>
            </w:pPr>
          </w:p>
        </w:tc>
      </w:tr>
      <w:tr w:rsidR="00000000" w14:paraId="465C0355"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754805C4" w14:textId="77777777" w:rsidR="00000000" w:rsidRDefault="00B935B4">
            <w:pPr>
              <w:rPr>
                <w:rFonts w:eastAsia="Times New Roman"/>
                <w:color w:val="000000"/>
                <w:sz w:val="21"/>
                <w:szCs w:val="21"/>
              </w:rPr>
            </w:pPr>
            <w:r>
              <w:rPr>
                <w:rFonts w:eastAsia="Times New Roman"/>
                <w:color w:val="000000"/>
                <w:sz w:val="21"/>
                <w:szCs w:val="21"/>
                <w:rtl/>
              </w:rPr>
              <w:lastRenderedPageBreak/>
              <w:t>25/25/24</w:t>
            </w:r>
          </w:p>
        </w:tc>
        <w:tc>
          <w:tcPr>
            <w:tcW w:w="0" w:type="auto"/>
            <w:tcBorders>
              <w:top w:val="single" w:sz="6" w:space="0" w:color="BDBDBD"/>
              <w:left w:val="single" w:sz="6" w:space="0" w:color="BDBDBD"/>
              <w:bottom w:val="single" w:sz="6" w:space="0" w:color="BDBDBD"/>
              <w:right w:val="single" w:sz="6" w:space="0" w:color="BDBDBD"/>
            </w:tcBorders>
            <w:hideMark/>
          </w:tcPr>
          <w:p w14:paraId="67122876" w14:textId="77777777" w:rsidR="00000000" w:rsidRDefault="00B935B4">
            <w:pPr>
              <w:rPr>
                <w:rFonts w:eastAsia="Times New Roman"/>
                <w:color w:val="000000"/>
                <w:sz w:val="21"/>
                <w:szCs w:val="21"/>
                <w:rtl/>
              </w:rPr>
            </w:pPr>
            <w:r>
              <w:rPr>
                <w:rFonts w:eastAsia="Times New Roman"/>
                <w:color w:val="000000"/>
                <w:sz w:val="21"/>
                <w:szCs w:val="21"/>
                <w:rtl/>
              </w:rPr>
              <w:t>בקשת מזכירות הועדה להסדיר את</w:t>
            </w:r>
            <w:r>
              <w:rPr>
                <w:rFonts w:eastAsia="Times New Roman"/>
                <w:color w:val="000000"/>
                <w:sz w:val="21"/>
                <w:szCs w:val="21"/>
                <w:rtl/>
              </w:rPr>
              <w:t xml:space="preserve"> צמת הנופר הארז האורן הירכייה של הצמת לא מובנת לכולם יש פס עצירה</w:t>
            </w:r>
          </w:p>
        </w:tc>
        <w:tc>
          <w:tcPr>
            <w:tcW w:w="0" w:type="auto"/>
            <w:tcBorders>
              <w:top w:val="single" w:sz="6" w:space="0" w:color="BDBDBD"/>
              <w:left w:val="single" w:sz="6" w:space="0" w:color="BDBDBD"/>
              <w:bottom w:val="single" w:sz="6" w:space="0" w:color="BDBDBD"/>
              <w:right w:val="single" w:sz="6" w:space="0" w:color="BDBDBD"/>
            </w:tcBorders>
            <w:hideMark/>
          </w:tcPr>
          <w:p w14:paraId="3EA7253D"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D4C5DFE"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5BEA20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302 - האורן, הנופר</w:t>
            </w:r>
          </w:p>
          <w:p w14:paraId="5D5ACEB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232079BF">
                <v:rect id="_x0000_i1041" style="width:0;height:1.5pt" o:hralign="center" o:hrstd="t" o:hr="t" fillcolor="#a0a0a0" stroked="f"/>
              </w:pict>
            </w:r>
          </w:p>
          <w:p w14:paraId="7FB84892" w14:textId="77777777" w:rsidR="00000000" w:rsidRDefault="00B935B4">
            <w:pPr>
              <w:pStyle w:val="HTML"/>
              <w:bidi/>
              <w:rPr>
                <w:color w:val="000000"/>
                <w:rtl/>
              </w:rPr>
            </w:pPr>
            <w:r>
              <w:rPr>
                <w:rFonts w:ascii="Arial" w:hAnsi="Arial" w:cs="Arial"/>
                <w:color w:val="000000"/>
                <w:sz w:val="21"/>
                <w:szCs w:val="21"/>
                <w:rtl/>
              </w:rPr>
              <w:t>302 - האורן, הנופ</w:t>
            </w:r>
            <w:r>
              <w:rPr>
                <w:rFonts w:ascii="Arial" w:hAnsi="Arial" w:cs="Arial"/>
                <w:color w:val="000000"/>
                <w:sz w:val="21"/>
                <w:szCs w:val="21"/>
                <w:rtl/>
              </w:rPr>
              <w:t>ר</w:t>
            </w:r>
          </w:p>
        </w:tc>
        <w:tc>
          <w:tcPr>
            <w:tcW w:w="0" w:type="auto"/>
            <w:tcBorders>
              <w:top w:val="single" w:sz="6" w:space="0" w:color="BDBDBD"/>
              <w:left w:val="single" w:sz="6" w:space="0" w:color="BDBDBD"/>
              <w:bottom w:val="single" w:sz="6" w:space="0" w:color="BDBDBD"/>
              <w:right w:val="single" w:sz="6" w:space="0" w:color="BDBDBD"/>
            </w:tcBorders>
            <w:hideMark/>
          </w:tcPr>
          <w:p w14:paraId="5BC4F4E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301 - האורן, הנופר</w:t>
            </w:r>
          </w:p>
          <w:p w14:paraId="2DF5643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2FEB5F51">
                <v:rect id="_x0000_i1042" style="width:0;height:1.5pt" o:hralign="center" o:hrstd="t" o:hr="t" fillcolor="#a0a0a0" stroked="f"/>
              </w:pict>
            </w:r>
          </w:p>
          <w:p w14:paraId="3A137C2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301 - האורן, הנופר</w:t>
            </w:r>
          </w:p>
          <w:p w14:paraId="188FF2D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73B4727A">
                <v:rect id="_x0000_i1043" style="width:0;height:1.5pt" o:hralign="center" o:hrstd="t" o:hr="t" fillcolor="#a0a0a0" stroked="f"/>
              </w:pict>
            </w:r>
          </w:p>
          <w:p w14:paraId="6564CF5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810 - הנופר</w:t>
            </w:r>
          </w:p>
          <w:p w14:paraId="677237C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C989A2B">
                <v:rect id="_x0000_i1044" style="width:0;height:1.5pt" o:hralign="center" o:hrstd="t" o:hr="t" fillcolor="#a0a0a0" stroked="f"/>
              </w:pict>
            </w:r>
          </w:p>
          <w:p w14:paraId="23D1E572" w14:textId="77777777" w:rsidR="00000000" w:rsidRDefault="00B935B4">
            <w:pPr>
              <w:pStyle w:val="HTML"/>
              <w:bidi/>
              <w:rPr>
                <w:color w:val="000000"/>
                <w:rtl/>
              </w:rPr>
            </w:pPr>
            <w:r>
              <w:rPr>
                <w:rFonts w:ascii="Arial" w:hAnsi="Arial" w:cs="Arial"/>
                <w:color w:val="000000"/>
                <w:sz w:val="21"/>
                <w:szCs w:val="21"/>
                <w:rtl/>
              </w:rPr>
              <w:t xml:space="preserve">810 - הנופר </w:t>
            </w:r>
            <w:r>
              <w:rPr>
                <w:rFonts w:ascii="Arial" w:hAnsi="Arial" w:cs="Arial"/>
                <w:color w:val="000000"/>
                <w:sz w:val="21"/>
                <w:szCs w:val="21"/>
                <w:rtl/>
              </w:rPr>
              <w:t>5</w:t>
            </w:r>
          </w:p>
        </w:tc>
      </w:tr>
      <w:tr w:rsidR="00000000" w14:paraId="6950257E"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52F8A134" w14:textId="77777777" w:rsidR="00000000" w:rsidRDefault="00B935B4">
            <w:pPr>
              <w:rPr>
                <w:rFonts w:eastAsia="Times New Roman"/>
                <w:color w:val="000000"/>
                <w:sz w:val="21"/>
                <w:szCs w:val="21"/>
                <w:rtl/>
              </w:rPr>
            </w:pPr>
            <w:r>
              <w:rPr>
                <w:rFonts w:eastAsia="Times New Roman"/>
                <w:color w:val="000000"/>
                <w:sz w:val="21"/>
                <w:szCs w:val="21"/>
                <w:rtl/>
              </w:rPr>
              <w:t>25/25/25</w:t>
            </w:r>
          </w:p>
        </w:tc>
        <w:tc>
          <w:tcPr>
            <w:tcW w:w="0" w:type="auto"/>
            <w:tcBorders>
              <w:top w:val="single" w:sz="6" w:space="0" w:color="BDBDBD"/>
              <w:left w:val="single" w:sz="6" w:space="0" w:color="BDBDBD"/>
              <w:bottom w:val="single" w:sz="6" w:space="0" w:color="BDBDBD"/>
              <w:right w:val="single" w:sz="6" w:space="0" w:color="BDBDBD"/>
            </w:tcBorders>
            <w:hideMark/>
          </w:tcPr>
          <w:p w14:paraId="274D331D" w14:textId="77777777" w:rsidR="00000000" w:rsidRDefault="00B935B4">
            <w:pPr>
              <w:rPr>
                <w:rFonts w:eastAsia="Times New Roman"/>
                <w:color w:val="000000"/>
                <w:sz w:val="21"/>
                <w:szCs w:val="21"/>
                <w:rtl/>
              </w:rPr>
            </w:pPr>
            <w:r>
              <w:rPr>
                <w:rFonts w:eastAsia="Times New Roman"/>
                <w:color w:val="000000"/>
                <w:sz w:val="21"/>
                <w:szCs w:val="21"/>
                <w:rtl/>
              </w:rPr>
              <w:t>בקשת תושבת בנוגע לאי תנועה שאינו מואר בחושך בפניה מרח' היהלומן אברהמס לבן צבי. תמונה מצ"ב</w:t>
            </w:r>
          </w:p>
        </w:tc>
        <w:tc>
          <w:tcPr>
            <w:tcW w:w="0" w:type="auto"/>
            <w:tcBorders>
              <w:top w:val="single" w:sz="6" w:space="0" w:color="BDBDBD"/>
              <w:left w:val="single" w:sz="6" w:space="0" w:color="BDBDBD"/>
              <w:bottom w:val="single" w:sz="6" w:space="0" w:color="BDBDBD"/>
              <w:right w:val="single" w:sz="6" w:space="0" w:color="BDBDBD"/>
            </w:tcBorders>
            <w:hideMark/>
          </w:tcPr>
          <w:p w14:paraId="57AEB69A" w14:textId="77777777" w:rsidR="00000000" w:rsidRDefault="00B935B4">
            <w:pPr>
              <w:rPr>
                <w:rFonts w:eastAsia="Times New Roman"/>
                <w:color w:val="000000"/>
                <w:sz w:val="21"/>
                <w:szCs w:val="21"/>
                <w:rtl/>
              </w:rPr>
            </w:pPr>
            <w:r>
              <w:rPr>
                <w:rFonts w:eastAsia="Times New Roman"/>
                <w:color w:val="000000"/>
                <w:sz w:val="21"/>
                <w:szCs w:val="21"/>
                <w:rtl/>
              </w:rPr>
              <w:t>יש להעביר להמשך טיפול מיידי של ח"לת.</w:t>
            </w:r>
          </w:p>
        </w:tc>
        <w:tc>
          <w:tcPr>
            <w:tcW w:w="0" w:type="auto"/>
            <w:tcBorders>
              <w:top w:val="single" w:sz="6" w:space="0" w:color="BDBDBD"/>
              <w:left w:val="single" w:sz="6" w:space="0" w:color="BDBDBD"/>
              <w:bottom w:val="single" w:sz="6" w:space="0" w:color="BDBDBD"/>
              <w:right w:val="single" w:sz="6" w:space="0" w:color="BDBDBD"/>
            </w:tcBorders>
            <w:hideMark/>
          </w:tcPr>
          <w:p w14:paraId="64A00E54"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B52AB4B"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D8242F9" w14:textId="77777777" w:rsidR="00000000" w:rsidRDefault="00B935B4">
            <w:pPr>
              <w:rPr>
                <w:rFonts w:eastAsia="Times New Roman"/>
                <w:sz w:val="20"/>
                <w:szCs w:val="20"/>
              </w:rPr>
            </w:pPr>
          </w:p>
        </w:tc>
      </w:tr>
      <w:tr w:rsidR="00000000" w14:paraId="3BB16A69"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2BB4736" w14:textId="77777777" w:rsidR="00000000" w:rsidRDefault="00B935B4">
            <w:pPr>
              <w:rPr>
                <w:rFonts w:eastAsia="Times New Roman"/>
                <w:color w:val="000000"/>
                <w:sz w:val="21"/>
                <w:szCs w:val="21"/>
              </w:rPr>
            </w:pPr>
            <w:r>
              <w:rPr>
                <w:rFonts w:eastAsia="Times New Roman"/>
                <w:color w:val="000000"/>
                <w:sz w:val="21"/>
                <w:szCs w:val="21"/>
                <w:rtl/>
              </w:rPr>
              <w:t>25/25/26</w:t>
            </w:r>
          </w:p>
        </w:tc>
        <w:tc>
          <w:tcPr>
            <w:tcW w:w="0" w:type="auto"/>
            <w:tcBorders>
              <w:top w:val="single" w:sz="6" w:space="0" w:color="BDBDBD"/>
              <w:left w:val="single" w:sz="6" w:space="0" w:color="BDBDBD"/>
              <w:bottom w:val="single" w:sz="6" w:space="0" w:color="BDBDBD"/>
              <w:right w:val="single" w:sz="6" w:space="0" w:color="BDBDBD"/>
            </w:tcBorders>
            <w:hideMark/>
          </w:tcPr>
          <w:p w14:paraId="25A7C6CC" w14:textId="77777777" w:rsidR="00000000" w:rsidRDefault="00B935B4">
            <w:pPr>
              <w:rPr>
                <w:rFonts w:eastAsia="Times New Roman"/>
                <w:color w:val="000000"/>
                <w:sz w:val="21"/>
                <w:szCs w:val="21"/>
                <w:rtl/>
              </w:rPr>
            </w:pPr>
            <w:r>
              <w:rPr>
                <w:rFonts w:eastAsia="Times New Roman"/>
                <w:color w:val="000000"/>
                <w:sz w:val="21"/>
                <w:szCs w:val="21"/>
                <w:rtl/>
              </w:rPr>
              <w:t xml:space="preserve">בקשת תושב להצבת פסי האטה ברח' הר ציון, בעקבות נסיעה </w:t>
            </w:r>
            <w:r>
              <w:rPr>
                <w:rFonts w:eastAsia="Times New Roman"/>
                <w:color w:val="000000"/>
                <w:sz w:val="21"/>
                <w:szCs w:val="21"/>
                <w:rtl/>
              </w:rPr>
              <w:t>מסוכנת ברחוב לטענתו</w:t>
            </w:r>
          </w:p>
        </w:tc>
        <w:tc>
          <w:tcPr>
            <w:tcW w:w="0" w:type="auto"/>
            <w:tcBorders>
              <w:top w:val="single" w:sz="6" w:space="0" w:color="BDBDBD"/>
              <w:left w:val="single" w:sz="6" w:space="0" w:color="BDBDBD"/>
              <w:bottom w:val="single" w:sz="6" w:space="0" w:color="BDBDBD"/>
              <w:right w:val="single" w:sz="6" w:space="0" w:color="BDBDBD"/>
            </w:tcBorders>
            <w:hideMark/>
          </w:tcPr>
          <w:p w14:paraId="30825454" w14:textId="77777777" w:rsidR="00000000" w:rsidRDefault="00B935B4">
            <w:pPr>
              <w:rPr>
                <w:rFonts w:eastAsia="Times New Roman"/>
                <w:color w:val="000000"/>
                <w:sz w:val="21"/>
                <w:szCs w:val="21"/>
                <w:rtl/>
              </w:rPr>
            </w:pPr>
            <w:r>
              <w:rPr>
                <w:rFonts w:eastAsia="Times New Roman"/>
                <w:color w:val="000000"/>
                <w:sz w:val="21"/>
                <w:szCs w:val="21"/>
                <w:rtl/>
              </w:rPr>
              <w:t>הועדה לא מאשרת את הבקשה. רחוב צר מדי להצבה. אין יכולת האצה ברחוב זה.</w:t>
            </w:r>
          </w:p>
        </w:tc>
        <w:tc>
          <w:tcPr>
            <w:tcW w:w="0" w:type="auto"/>
            <w:tcBorders>
              <w:top w:val="single" w:sz="6" w:space="0" w:color="BDBDBD"/>
              <w:left w:val="single" w:sz="6" w:space="0" w:color="BDBDBD"/>
              <w:bottom w:val="single" w:sz="6" w:space="0" w:color="BDBDBD"/>
              <w:right w:val="single" w:sz="6" w:space="0" w:color="BDBDBD"/>
            </w:tcBorders>
            <w:hideMark/>
          </w:tcPr>
          <w:p w14:paraId="12E9FAA7"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5418DDE"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EEC5624" w14:textId="77777777" w:rsidR="00000000" w:rsidRDefault="00B935B4">
            <w:pPr>
              <w:rPr>
                <w:rFonts w:eastAsia="Times New Roman"/>
                <w:sz w:val="20"/>
                <w:szCs w:val="20"/>
              </w:rPr>
            </w:pPr>
          </w:p>
        </w:tc>
      </w:tr>
      <w:tr w:rsidR="00000000" w14:paraId="2EA08F14"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04C14FD" w14:textId="77777777" w:rsidR="00000000" w:rsidRDefault="00B935B4">
            <w:pPr>
              <w:rPr>
                <w:rFonts w:eastAsia="Times New Roman"/>
                <w:color w:val="000000"/>
                <w:sz w:val="21"/>
                <w:szCs w:val="21"/>
              </w:rPr>
            </w:pPr>
            <w:r>
              <w:rPr>
                <w:rFonts w:eastAsia="Times New Roman"/>
                <w:color w:val="000000"/>
                <w:sz w:val="21"/>
                <w:szCs w:val="21"/>
                <w:rtl/>
              </w:rPr>
              <w:t>25/25/27</w:t>
            </w:r>
          </w:p>
        </w:tc>
        <w:tc>
          <w:tcPr>
            <w:tcW w:w="0" w:type="auto"/>
            <w:tcBorders>
              <w:top w:val="single" w:sz="6" w:space="0" w:color="BDBDBD"/>
              <w:left w:val="single" w:sz="6" w:space="0" w:color="BDBDBD"/>
              <w:bottom w:val="single" w:sz="6" w:space="0" w:color="BDBDBD"/>
              <w:right w:val="single" w:sz="6" w:space="0" w:color="BDBDBD"/>
            </w:tcBorders>
            <w:hideMark/>
          </w:tcPr>
          <w:p w14:paraId="21CDF565" w14:textId="77777777" w:rsidR="00000000" w:rsidRDefault="00B935B4">
            <w:pPr>
              <w:rPr>
                <w:rFonts w:eastAsia="Times New Roman"/>
                <w:color w:val="000000"/>
                <w:sz w:val="21"/>
                <w:szCs w:val="21"/>
                <w:rtl/>
              </w:rPr>
            </w:pPr>
            <w:r>
              <w:rPr>
                <w:rFonts w:eastAsia="Times New Roman"/>
                <w:color w:val="000000"/>
                <w:sz w:val="21"/>
                <w:szCs w:val="21"/>
                <w:rtl/>
              </w:rPr>
              <w:t>בקשת תושב לאסור חניית משאיות מול הבית אבות ברחוב שמחה ארליך 24</w:t>
            </w:r>
          </w:p>
        </w:tc>
        <w:tc>
          <w:tcPr>
            <w:tcW w:w="0" w:type="auto"/>
            <w:tcBorders>
              <w:top w:val="single" w:sz="6" w:space="0" w:color="BDBDBD"/>
              <w:left w:val="single" w:sz="6" w:space="0" w:color="BDBDBD"/>
              <w:bottom w:val="single" w:sz="6" w:space="0" w:color="BDBDBD"/>
              <w:right w:val="single" w:sz="6" w:space="0" w:color="BDBDBD"/>
            </w:tcBorders>
            <w:hideMark/>
          </w:tcPr>
          <w:p w14:paraId="754BE21B"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B2E0B68"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078A0A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433 - ארליך שמחה 24</w:t>
            </w:r>
          </w:p>
          <w:p w14:paraId="1EB8C51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55F5A89">
                <v:rect id="_x0000_i1045" style="width:0;height:1.5pt" o:hralign="center" o:hrstd="t" o:hr="t" fillcolor="#a0a0a0" stroked="f"/>
              </w:pict>
            </w:r>
          </w:p>
          <w:p w14:paraId="316EF98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ארליך שמחה 24</w:t>
            </w:r>
          </w:p>
          <w:p w14:paraId="09684E0C" w14:textId="77777777" w:rsidR="00000000" w:rsidRDefault="00B935B4">
            <w:pPr>
              <w:pStyle w:val="HTML"/>
              <w:bidi/>
              <w:rPr>
                <w:color w:val="000000"/>
                <w:rtl/>
              </w:rPr>
            </w:pPr>
            <w:r>
              <w:rPr>
                <w:rFonts w:ascii="Arial" w:hAnsi="Arial" w:cs="Arial"/>
                <w:color w:val="000000"/>
                <w:sz w:val="21"/>
                <w:szCs w:val="21"/>
                <w:rtl/>
              </w:rPr>
              <w:t>לרכב שמשקלו הכולל מעל 4 טו</w:t>
            </w:r>
            <w:r>
              <w:rPr>
                <w:rFonts w:ascii="Arial" w:hAnsi="Arial" w:cs="Arial"/>
                <w:color w:val="000000"/>
                <w:sz w:val="21"/>
                <w:szCs w:val="21"/>
                <w:rtl/>
              </w:rPr>
              <w:t>ן</w:t>
            </w:r>
          </w:p>
        </w:tc>
        <w:tc>
          <w:tcPr>
            <w:tcW w:w="0" w:type="auto"/>
            <w:tcBorders>
              <w:top w:val="single" w:sz="6" w:space="0" w:color="BDBDBD"/>
              <w:left w:val="single" w:sz="6" w:space="0" w:color="BDBDBD"/>
              <w:bottom w:val="single" w:sz="6" w:space="0" w:color="BDBDBD"/>
              <w:right w:val="single" w:sz="6" w:space="0" w:color="BDBDBD"/>
            </w:tcBorders>
            <w:hideMark/>
          </w:tcPr>
          <w:p w14:paraId="0186E234" w14:textId="77777777" w:rsidR="00000000" w:rsidRDefault="00B935B4">
            <w:pPr>
              <w:rPr>
                <w:color w:val="000000"/>
                <w:rtl/>
              </w:rPr>
            </w:pPr>
          </w:p>
        </w:tc>
      </w:tr>
      <w:tr w:rsidR="00000000" w14:paraId="0A2B767B"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609DAFDB" w14:textId="77777777" w:rsidR="00000000" w:rsidRDefault="00B935B4">
            <w:pPr>
              <w:rPr>
                <w:rFonts w:eastAsia="Times New Roman"/>
                <w:color w:val="000000"/>
                <w:sz w:val="21"/>
                <w:szCs w:val="21"/>
              </w:rPr>
            </w:pPr>
            <w:r>
              <w:rPr>
                <w:rFonts w:eastAsia="Times New Roman"/>
                <w:color w:val="000000"/>
                <w:sz w:val="21"/>
                <w:szCs w:val="21"/>
                <w:rtl/>
              </w:rPr>
              <w:t>25/25/28</w:t>
            </w:r>
          </w:p>
        </w:tc>
        <w:tc>
          <w:tcPr>
            <w:tcW w:w="0" w:type="auto"/>
            <w:tcBorders>
              <w:top w:val="single" w:sz="6" w:space="0" w:color="BDBDBD"/>
              <w:left w:val="single" w:sz="6" w:space="0" w:color="BDBDBD"/>
              <w:bottom w:val="single" w:sz="6" w:space="0" w:color="BDBDBD"/>
              <w:right w:val="single" w:sz="6" w:space="0" w:color="BDBDBD"/>
            </w:tcBorders>
            <w:hideMark/>
          </w:tcPr>
          <w:p w14:paraId="1C7055BE" w14:textId="77777777" w:rsidR="00000000" w:rsidRDefault="00B935B4">
            <w:pPr>
              <w:rPr>
                <w:rFonts w:eastAsia="Times New Roman"/>
                <w:color w:val="000000"/>
                <w:sz w:val="21"/>
                <w:szCs w:val="21"/>
                <w:rtl/>
              </w:rPr>
            </w:pPr>
            <w:r>
              <w:rPr>
                <w:rFonts w:eastAsia="Times New Roman"/>
                <w:color w:val="000000"/>
                <w:sz w:val="21"/>
                <w:szCs w:val="21"/>
                <w:rtl/>
              </w:rPr>
              <w:t xml:space="preserve">בקשת תושב לאשר סימון מעברי חציה על שלום עליכם בקטע הדרך בין שד' בן צבי לכיכר השוטר </w:t>
            </w:r>
          </w:p>
        </w:tc>
        <w:tc>
          <w:tcPr>
            <w:tcW w:w="0" w:type="auto"/>
            <w:tcBorders>
              <w:top w:val="single" w:sz="6" w:space="0" w:color="BDBDBD"/>
              <w:left w:val="single" w:sz="6" w:space="0" w:color="BDBDBD"/>
              <w:bottom w:val="single" w:sz="6" w:space="0" w:color="BDBDBD"/>
              <w:right w:val="single" w:sz="6" w:space="0" w:color="BDBDBD"/>
            </w:tcBorders>
            <w:hideMark/>
          </w:tcPr>
          <w:p w14:paraId="1C96087B" w14:textId="77777777" w:rsidR="00000000" w:rsidRDefault="00B935B4">
            <w:pPr>
              <w:rPr>
                <w:rFonts w:eastAsia="Times New Roman"/>
                <w:color w:val="000000"/>
                <w:sz w:val="21"/>
                <w:szCs w:val="21"/>
                <w:rtl/>
              </w:rPr>
            </w:pPr>
            <w:r>
              <w:rPr>
                <w:rFonts w:eastAsia="Times New Roman"/>
                <w:color w:val="000000"/>
                <w:sz w:val="21"/>
                <w:szCs w:val="21"/>
                <w:rtl/>
              </w:rPr>
              <w:t xml:space="preserve">הועדה מאשרת את הבקשה בניגוד לחוו"ד יועצת תנועה. </w:t>
            </w:r>
          </w:p>
        </w:tc>
        <w:tc>
          <w:tcPr>
            <w:tcW w:w="0" w:type="auto"/>
            <w:tcBorders>
              <w:top w:val="single" w:sz="6" w:space="0" w:color="BDBDBD"/>
              <w:left w:val="single" w:sz="6" w:space="0" w:color="BDBDBD"/>
              <w:bottom w:val="single" w:sz="6" w:space="0" w:color="BDBDBD"/>
              <w:right w:val="single" w:sz="6" w:space="0" w:color="BDBDBD"/>
            </w:tcBorders>
            <w:hideMark/>
          </w:tcPr>
          <w:p w14:paraId="42D021D6"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5AEEFB3"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32E8183" w14:textId="77777777" w:rsidR="00000000" w:rsidRDefault="00B935B4">
            <w:pPr>
              <w:rPr>
                <w:rFonts w:eastAsia="Times New Roman"/>
                <w:sz w:val="20"/>
                <w:szCs w:val="20"/>
              </w:rPr>
            </w:pPr>
          </w:p>
        </w:tc>
      </w:tr>
      <w:tr w:rsidR="00000000" w14:paraId="78563E97"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06CF1C6" w14:textId="77777777" w:rsidR="00000000" w:rsidRDefault="00B935B4">
            <w:pPr>
              <w:rPr>
                <w:rFonts w:eastAsia="Times New Roman"/>
                <w:color w:val="000000"/>
                <w:sz w:val="21"/>
                <w:szCs w:val="21"/>
              </w:rPr>
            </w:pPr>
            <w:r>
              <w:rPr>
                <w:rFonts w:eastAsia="Times New Roman"/>
                <w:color w:val="000000"/>
                <w:sz w:val="21"/>
                <w:szCs w:val="21"/>
                <w:rtl/>
              </w:rPr>
              <w:t>25/25/29</w:t>
            </w:r>
          </w:p>
        </w:tc>
        <w:tc>
          <w:tcPr>
            <w:tcW w:w="0" w:type="auto"/>
            <w:tcBorders>
              <w:top w:val="single" w:sz="6" w:space="0" w:color="BDBDBD"/>
              <w:left w:val="single" w:sz="6" w:space="0" w:color="BDBDBD"/>
              <w:bottom w:val="single" w:sz="6" w:space="0" w:color="BDBDBD"/>
              <w:right w:val="single" w:sz="6" w:space="0" w:color="BDBDBD"/>
            </w:tcBorders>
            <w:hideMark/>
          </w:tcPr>
          <w:p w14:paraId="2E840F66" w14:textId="77777777" w:rsidR="00000000" w:rsidRDefault="00B935B4">
            <w:pPr>
              <w:rPr>
                <w:rFonts w:eastAsia="Times New Roman"/>
                <w:color w:val="000000"/>
                <w:sz w:val="21"/>
                <w:szCs w:val="21"/>
                <w:rtl/>
              </w:rPr>
            </w:pPr>
            <w:r>
              <w:rPr>
                <w:rFonts w:eastAsia="Times New Roman"/>
                <w:color w:val="000000"/>
                <w:sz w:val="21"/>
                <w:szCs w:val="21"/>
                <w:rtl/>
              </w:rPr>
              <w:t>בבקשת תושב לסלילת פס האטה בטרומפלדור 27</w:t>
            </w:r>
          </w:p>
        </w:tc>
        <w:tc>
          <w:tcPr>
            <w:tcW w:w="0" w:type="auto"/>
            <w:tcBorders>
              <w:top w:val="single" w:sz="6" w:space="0" w:color="BDBDBD"/>
              <w:left w:val="single" w:sz="6" w:space="0" w:color="BDBDBD"/>
              <w:bottom w:val="single" w:sz="6" w:space="0" w:color="BDBDBD"/>
              <w:right w:val="single" w:sz="6" w:space="0" w:color="BDBDBD"/>
            </w:tcBorders>
            <w:hideMark/>
          </w:tcPr>
          <w:p w14:paraId="1B4F870F" w14:textId="77777777" w:rsidR="00000000" w:rsidRDefault="00B935B4">
            <w:pPr>
              <w:rPr>
                <w:rFonts w:eastAsia="Times New Roman"/>
                <w:color w:val="000000"/>
                <w:sz w:val="21"/>
                <w:szCs w:val="21"/>
                <w:rtl/>
              </w:rPr>
            </w:pPr>
            <w:r>
              <w:rPr>
                <w:rFonts w:eastAsia="Times New Roman"/>
                <w:color w:val="000000"/>
                <w:sz w:val="21"/>
                <w:szCs w:val="21"/>
                <w:rtl/>
              </w:rPr>
              <w:t>הועדה לא מאשרת את הבקשה. רחוב חד סטרי מעוקל, לא מומלץ להציב פס האטה ברחוב ובעיקר מול טרומפלדור 27 הממוקם בתחילת הרחוב.</w:t>
            </w:r>
          </w:p>
        </w:tc>
        <w:tc>
          <w:tcPr>
            <w:tcW w:w="0" w:type="auto"/>
            <w:tcBorders>
              <w:top w:val="single" w:sz="6" w:space="0" w:color="BDBDBD"/>
              <w:left w:val="single" w:sz="6" w:space="0" w:color="BDBDBD"/>
              <w:bottom w:val="single" w:sz="6" w:space="0" w:color="BDBDBD"/>
              <w:right w:val="single" w:sz="6" w:space="0" w:color="BDBDBD"/>
            </w:tcBorders>
            <w:hideMark/>
          </w:tcPr>
          <w:p w14:paraId="54FD1D78"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0D606854"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68F08ED" w14:textId="77777777" w:rsidR="00000000" w:rsidRDefault="00B935B4">
            <w:pPr>
              <w:rPr>
                <w:rFonts w:eastAsia="Times New Roman"/>
                <w:sz w:val="20"/>
                <w:szCs w:val="20"/>
              </w:rPr>
            </w:pPr>
          </w:p>
        </w:tc>
      </w:tr>
      <w:tr w:rsidR="00000000" w14:paraId="1884360A"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1FAC2689" w14:textId="77777777" w:rsidR="00000000" w:rsidRDefault="00B935B4">
            <w:pPr>
              <w:rPr>
                <w:rFonts w:eastAsia="Times New Roman"/>
                <w:color w:val="000000"/>
                <w:sz w:val="21"/>
                <w:szCs w:val="21"/>
              </w:rPr>
            </w:pPr>
            <w:r>
              <w:rPr>
                <w:rFonts w:eastAsia="Times New Roman"/>
                <w:color w:val="000000"/>
                <w:sz w:val="21"/>
                <w:szCs w:val="21"/>
                <w:rtl/>
              </w:rPr>
              <w:t>25/25/30</w:t>
            </w:r>
          </w:p>
        </w:tc>
        <w:tc>
          <w:tcPr>
            <w:tcW w:w="0" w:type="auto"/>
            <w:tcBorders>
              <w:top w:val="single" w:sz="6" w:space="0" w:color="BDBDBD"/>
              <w:left w:val="single" w:sz="6" w:space="0" w:color="BDBDBD"/>
              <w:bottom w:val="single" w:sz="6" w:space="0" w:color="BDBDBD"/>
              <w:right w:val="single" w:sz="6" w:space="0" w:color="BDBDBD"/>
            </w:tcBorders>
            <w:hideMark/>
          </w:tcPr>
          <w:p w14:paraId="2A4F1D07" w14:textId="77777777" w:rsidR="00000000" w:rsidRDefault="00B935B4">
            <w:pPr>
              <w:rPr>
                <w:rFonts w:eastAsia="Times New Roman"/>
                <w:color w:val="000000"/>
                <w:sz w:val="21"/>
                <w:szCs w:val="21"/>
                <w:rtl/>
              </w:rPr>
            </w:pPr>
            <w:r>
              <w:rPr>
                <w:rFonts w:eastAsia="Times New Roman"/>
                <w:color w:val="000000"/>
                <w:sz w:val="21"/>
                <w:szCs w:val="21"/>
                <w:rtl/>
              </w:rPr>
              <w:t>בקשת מינהל אכיפה לאשר סימון חניות אקספרס חניה מותרת 30 דק בלבד ובהמשך איסור חניה</w:t>
            </w:r>
            <w:r>
              <w:rPr>
                <w:rFonts w:eastAsia="Times New Roman"/>
                <w:color w:val="000000"/>
                <w:sz w:val="21"/>
                <w:szCs w:val="21"/>
                <w:rtl/>
              </w:rPr>
              <w:t xml:space="preserve"> בימים א-ה משעה 08:00 עד 22:00 וביום ו' משעה 08:00 עד 13:00 .ברחוב טום לנטוס בחזית בית מס' 60 מרכז נעימי </w:t>
            </w:r>
          </w:p>
        </w:tc>
        <w:tc>
          <w:tcPr>
            <w:tcW w:w="0" w:type="auto"/>
            <w:tcBorders>
              <w:top w:val="single" w:sz="6" w:space="0" w:color="BDBDBD"/>
              <w:left w:val="single" w:sz="6" w:space="0" w:color="BDBDBD"/>
              <w:bottom w:val="single" w:sz="6" w:space="0" w:color="BDBDBD"/>
              <w:right w:val="single" w:sz="6" w:space="0" w:color="BDBDBD"/>
            </w:tcBorders>
            <w:hideMark/>
          </w:tcPr>
          <w:p w14:paraId="3819656B" w14:textId="77777777" w:rsidR="00000000" w:rsidRDefault="00B935B4">
            <w:pPr>
              <w:rPr>
                <w:rFonts w:eastAsia="Times New Roman"/>
                <w:color w:val="000000"/>
                <w:sz w:val="21"/>
                <w:szCs w:val="21"/>
                <w:rtl/>
              </w:rPr>
            </w:pPr>
            <w:r>
              <w:rPr>
                <w:rFonts w:eastAsia="Times New Roman"/>
                <w:color w:val="000000"/>
                <w:sz w:val="21"/>
                <w:szCs w:val="21"/>
                <w:rtl/>
              </w:rPr>
              <w:t xml:space="preserve">הועדה מאשרת את הבקשה. </w:t>
            </w:r>
          </w:p>
        </w:tc>
        <w:tc>
          <w:tcPr>
            <w:tcW w:w="0" w:type="auto"/>
            <w:tcBorders>
              <w:top w:val="single" w:sz="6" w:space="0" w:color="BDBDBD"/>
              <w:left w:val="single" w:sz="6" w:space="0" w:color="BDBDBD"/>
              <w:bottom w:val="single" w:sz="6" w:space="0" w:color="BDBDBD"/>
              <w:right w:val="single" w:sz="6" w:space="0" w:color="BDBDBD"/>
            </w:tcBorders>
            <w:hideMark/>
          </w:tcPr>
          <w:p w14:paraId="41548579"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291575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626 - שד לנטוס טום 60</w:t>
            </w:r>
          </w:p>
          <w:p w14:paraId="7CD14D8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2620F770">
                <v:rect id="_x0000_i1046" style="width:0;height:1.5pt" o:hralign="center" o:hrstd="t" o:hr="t" fillcolor="#a0a0a0" stroked="f"/>
              </w:pict>
            </w:r>
          </w:p>
          <w:p w14:paraId="0498C7A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ס-13 - שד לנטוס טום 60</w:t>
            </w:r>
          </w:p>
          <w:p w14:paraId="742F485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59C149F8">
                <v:rect id="_x0000_i1047" style="width:0;height:1.5pt" o:hralign="center" o:hrstd="t" o:hr="t" fillcolor="#a0a0a0" stroked="f"/>
              </w:pict>
            </w:r>
          </w:p>
          <w:p w14:paraId="54F6740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שד לנטוס טום 60</w:t>
            </w:r>
          </w:p>
          <w:p w14:paraId="0DCD8B9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t>FREE SHORT-TERM PARKING</w:t>
            </w:r>
          </w:p>
          <w:p w14:paraId="21717E1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lastRenderedPageBreak/>
              <w:t>חניה חינם לזמן קצר</w:t>
            </w:r>
          </w:p>
          <w:p w14:paraId="19FF2ED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החניה מוגבלת ל-30 דקות רצופות בלבד</w:t>
            </w:r>
          </w:p>
          <w:p w14:paraId="6DB3E86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רכב העומד במקום מעל 30 דקות ייקנס!</w:t>
            </w:r>
          </w:p>
          <w:p w14:paraId="29E8C25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בתוקף בימים א' עד ה' משעה 08:00 עד 22:00 ובימי ו' וערבי חג משעה 08:00 עד 13:00</w:t>
            </w:r>
          </w:p>
          <w:p w14:paraId="6175541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 </w:t>
            </w:r>
            <w:r>
              <w:rPr>
                <w:rFonts w:ascii="Arial" w:hAnsi="Arial" w:cs="Arial"/>
                <w:color w:val="000000"/>
                <w:sz w:val="21"/>
                <w:szCs w:val="21"/>
              </w:rPr>
              <w:t>Parki</w:t>
            </w:r>
            <w:r>
              <w:rPr>
                <w:rFonts w:ascii="Arial" w:hAnsi="Arial" w:cs="Arial"/>
                <w:color w:val="000000"/>
                <w:sz w:val="21"/>
                <w:szCs w:val="21"/>
              </w:rPr>
              <w:t>ng is limited to 30 minutes only. Vehicles parked for mor</w:t>
            </w:r>
          </w:p>
          <w:p w14:paraId="6D28865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73F9777">
                <v:rect id="_x0000_i1048" style="width:0;height:1.5pt" o:hralign="center" o:hrstd="t" o:hr="t" fillcolor="#a0a0a0" stroked="f"/>
              </w:pict>
            </w:r>
          </w:p>
          <w:p w14:paraId="46B6C57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626 - שד לנטוס טום 60</w:t>
            </w:r>
          </w:p>
          <w:p w14:paraId="6CC17A6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DA2B169">
                <v:rect id="_x0000_i1049" style="width:0;height:1.5pt" o:hralign="center" o:hrstd="t" o:hr="t" fillcolor="#a0a0a0" stroked="f"/>
              </w:pict>
            </w:r>
          </w:p>
          <w:p w14:paraId="5581D95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ס-13 - שד לנטוס טום 60</w:t>
            </w:r>
          </w:p>
          <w:p w14:paraId="717CF96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57CC251">
                <v:rect id="_x0000_i1050" style="width:0;height:1.5pt" o:hralign="center" o:hrstd="t" o:hr="t" fillcolor="#a0a0a0" stroked="f"/>
              </w:pict>
            </w:r>
          </w:p>
          <w:p w14:paraId="627A150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439 - שד לנטוס טום 60  </w:t>
            </w:r>
            <w:r>
              <w:rPr>
                <w:rFonts w:ascii="Arial" w:hAnsi="Arial" w:cs="Arial"/>
                <w:color w:val="000000"/>
                <w:sz w:val="21"/>
                <w:szCs w:val="21"/>
              </w:rPr>
              <w:t>FREE SHORT-TERM PARKI</w:t>
            </w:r>
            <w:r>
              <w:rPr>
                <w:rFonts w:ascii="Arial" w:hAnsi="Arial" w:cs="Arial"/>
                <w:color w:val="000000"/>
                <w:sz w:val="21"/>
                <w:szCs w:val="21"/>
              </w:rPr>
              <w:t>NG</w:t>
            </w:r>
          </w:p>
          <w:p w14:paraId="00868C2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חניה חינם לזמן קצר</w:t>
            </w:r>
          </w:p>
          <w:p w14:paraId="44BACA3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החניה מוגבלת ל-30 דקות רצופות בלבד</w:t>
            </w:r>
          </w:p>
          <w:p w14:paraId="4CECA654"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רכב העומד במקום מעל 30 דקות ייקנס!</w:t>
            </w:r>
          </w:p>
          <w:p w14:paraId="2DB5BD9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בתוקף בימים א' עד ה' משעה 08:00 עד 22:00 ובימי ו' וערבי חג משעה 08:00 עד 13:00</w:t>
            </w:r>
          </w:p>
          <w:p w14:paraId="3037BC0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lastRenderedPageBreak/>
              <w:t xml:space="preserve"> </w:t>
            </w:r>
            <w:r>
              <w:rPr>
                <w:rFonts w:ascii="Arial" w:hAnsi="Arial" w:cs="Arial"/>
                <w:color w:val="000000"/>
                <w:sz w:val="21"/>
                <w:szCs w:val="21"/>
              </w:rPr>
              <w:t>Parking is limited to 30 minutes only. Vehicles parked for mor</w:t>
            </w:r>
          </w:p>
          <w:p w14:paraId="65350E6A"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E37679C">
                <v:rect id="_x0000_i1051" style="width:0;height:1.5pt" o:hralign="center" o:hrstd="t" o:hr="t" fillcolor="#a0a0a0" stroked="f"/>
              </w:pict>
            </w:r>
          </w:p>
          <w:p w14:paraId="3F76E95A"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819 - שד לנטוס טום 60  סימון תאי חנייה לאופנועים 5*2.0*1.0</w:t>
            </w:r>
          </w:p>
          <w:p w14:paraId="4FE2EA4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7E8E7867">
                <v:rect id="_x0000_i1052" style="width:0;height:1.5pt" o:hralign="center" o:hrstd="t" o:hr="t" fillcolor="#a0a0a0" stroked="f"/>
              </w:pict>
            </w:r>
          </w:p>
          <w:p w14:paraId="4F436630"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626 - שד לנטוס טום 60</w:t>
            </w:r>
          </w:p>
          <w:p w14:paraId="67B40D9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AADF21E">
                <v:rect id="_x0000_i1053" style="width:0;height:1.5pt" o:hralign="center" o:hrstd="t" o:hr="t" fillcolor="#a0a0a0" stroked="f"/>
              </w:pict>
            </w:r>
          </w:p>
          <w:p w14:paraId="017A1EA5"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ס-13 - שד לנטוס טום 60</w:t>
            </w:r>
          </w:p>
          <w:p w14:paraId="44F649A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E2E358D">
                <v:rect id="_x0000_i1054" style="width:0;height:1.5pt" o:hralign="center" o:hrstd="t" o:hr="t" fillcolor="#a0a0a0" stroked="f"/>
              </w:pict>
            </w:r>
          </w:p>
          <w:p w14:paraId="3775525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שד לנטוס טום 60</w:t>
            </w:r>
          </w:p>
          <w:p w14:paraId="2AE5509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t>FREE SHORT-TERM PARKING</w:t>
            </w:r>
          </w:p>
          <w:p w14:paraId="3A50868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חניה חינם לזמן קצר</w:t>
            </w:r>
          </w:p>
          <w:p w14:paraId="3E46615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החניה מוגבלת ל-30 דקות רצופות בלבד</w:t>
            </w:r>
          </w:p>
          <w:p w14:paraId="2D11B840"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רכב העומד במקום מעל 30 דקות ייקנס!</w:t>
            </w:r>
          </w:p>
          <w:p w14:paraId="1BD6411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בתוקף בימים א' עד ה' משעה 08:00 עד 22:00 ובימי ו' וערבי חג משעה 08:00 עד 13:00</w:t>
            </w:r>
          </w:p>
          <w:p w14:paraId="058B36D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 </w:t>
            </w:r>
            <w:r>
              <w:rPr>
                <w:rFonts w:ascii="Arial" w:hAnsi="Arial" w:cs="Arial"/>
                <w:color w:val="000000"/>
                <w:sz w:val="21"/>
                <w:szCs w:val="21"/>
              </w:rPr>
              <w:t>Parking is limited to 30 minutes only. Vehicles parked for mor</w:t>
            </w:r>
          </w:p>
          <w:p w14:paraId="48C4A8A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DC93519">
                <v:rect id="_x0000_i1055" style="width:0;height:1.5pt" o:hralign="center" o:hrstd="t" o:hr="t" fillcolor="#a0a0a0" stroked="f"/>
              </w:pict>
            </w:r>
          </w:p>
          <w:p w14:paraId="3B861B5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628 - שד לנטוס </w:t>
            </w:r>
            <w:r>
              <w:rPr>
                <w:rFonts w:ascii="Arial" w:hAnsi="Arial" w:cs="Arial"/>
                <w:color w:val="000000"/>
                <w:sz w:val="21"/>
                <w:szCs w:val="21"/>
                <w:rtl/>
              </w:rPr>
              <w:lastRenderedPageBreak/>
              <w:t>טום 60</w:t>
            </w:r>
          </w:p>
          <w:p w14:paraId="22D436F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7B06AF82">
                <v:rect id="_x0000_i1056" style="width:0;height:1.5pt" o:hralign="center" o:hrstd="t" o:hr="t" fillcolor="#a0a0a0" stroked="f"/>
              </w:pict>
            </w:r>
          </w:p>
          <w:p w14:paraId="424E8C4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628 - שד לנטוס טום</w:t>
            </w:r>
            <w:r>
              <w:rPr>
                <w:rFonts w:ascii="Arial" w:hAnsi="Arial" w:cs="Arial"/>
                <w:color w:val="000000"/>
                <w:sz w:val="21"/>
                <w:szCs w:val="21"/>
                <w:rtl/>
              </w:rPr>
              <w:t xml:space="preserve"> 60</w:t>
            </w:r>
          </w:p>
          <w:p w14:paraId="5A698AF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4A880D9B">
                <v:rect id="_x0000_i1057" style="width:0;height:1.5pt" o:hralign="center" o:hrstd="t" o:hr="t" fillcolor="#a0a0a0" stroked="f"/>
              </w:pict>
            </w:r>
          </w:p>
          <w:p w14:paraId="1E04FE86" w14:textId="77777777" w:rsidR="00000000" w:rsidRDefault="00B935B4">
            <w:pPr>
              <w:pStyle w:val="HTML"/>
              <w:bidi/>
              <w:rPr>
                <w:color w:val="000000"/>
                <w:rtl/>
              </w:rPr>
            </w:pPr>
            <w:r>
              <w:rPr>
                <w:rFonts w:ascii="Arial" w:hAnsi="Arial" w:cs="Arial"/>
                <w:color w:val="000000"/>
                <w:sz w:val="21"/>
                <w:szCs w:val="21"/>
                <w:rtl/>
              </w:rPr>
              <w:t>628 - שד לנטוס טום 6</w:t>
            </w:r>
            <w:r>
              <w:rPr>
                <w:rFonts w:ascii="Arial" w:hAnsi="Arial" w:cs="Arial"/>
                <w:color w:val="000000"/>
                <w:sz w:val="21"/>
                <w:szCs w:val="21"/>
                <w:rtl/>
              </w:rPr>
              <w:t>0</w:t>
            </w:r>
          </w:p>
        </w:tc>
        <w:tc>
          <w:tcPr>
            <w:tcW w:w="0" w:type="auto"/>
            <w:tcBorders>
              <w:top w:val="single" w:sz="6" w:space="0" w:color="BDBDBD"/>
              <w:left w:val="single" w:sz="6" w:space="0" w:color="BDBDBD"/>
              <w:bottom w:val="single" w:sz="6" w:space="0" w:color="BDBDBD"/>
              <w:right w:val="single" w:sz="6" w:space="0" w:color="BDBDBD"/>
            </w:tcBorders>
            <w:hideMark/>
          </w:tcPr>
          <w:p w14:paraId="40A51786" w14:textId="77777777" w:rsidR="00000000" w:rsidRDefault="00B935B4">
            <w:pPr>
              <w:rPr>
                <w:color w:val="000000"/>
                <w:rtl/>
              </w:rPr>
            </w:pPr>
          </w:p>
        </w:tc>
      </w:tr>
      <w:tr w:rsidR="00000000" w14:paraId="115BFDDF"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319E69D" w14:textId="77777777" w:rsidR="00000000" w:rsidRDefault="00B935B4">
            <w:pPr>
              <w:rPr>
                <w:rFonts w:eastAsia="Times New Roman"/>
                <w:color w:val="000000"/>
                <w:sz w:val="21"/>
                <w:szCs w:val="21"/>
              </w:rPr>
            </w:pPr>
            <w:r>
              <w:rPr>
                <w:rFonts w:eastAsia="Times New Roman"/>
                <w:color w:val="000000"/>
                <w:sz w:val="21"/>
                <w:szCs w:val="21"/>
                <w:rtl/>
              </w:rPr>
              <w:lastRenderedPageBreak/>
              <w:t>25/25/31</w:t>
            </w:r>
          </w:p>
        </w:tc>
        <w:tc>
          <w:tcPr>
            <w:tcW w:w="0" w:type="auto"/>
            <w:tcBorders>
              <w:top w:val="single" w:sz="6" w:space="0" w:color="BDBDBD"/>
              <w:left w:val="single" w:sz="6" w:space="0" w:color="BDBDBD"/>
              <w:bottom w:val="single" w:sz="6" w:space="0" w:color="BDBDBD"/>
              <w:right w:val="single" w:sz="6" w:space="0" w:color="BDBDBD"/>
            </w:tcBorders>
            <w:hideMark/>
          </w:tcPr>
          <w:p w14:paraId="33B0EBBA" w14:textId="77777777" w:rsidR="00000000" w:rsidRDefault="00B935B4">
            <w:pPr>
              <w:rPr>
                <w:rFonts w:eastAsia="Times New Roman"/>
                <w:color w:val="000000"/>
                <w:sz w:val="21"/>
                <w:szCs w:val="21"/>
                <w:rtl/>
              </w:rPr>
            </w:pPr>
            <w:r>
              <w:rPr>
                <w:rFonts w:eastAsia="Times New Roman"/>
                <w:color w:val="000000"/>
                <w:sz w:val="21"/>
                <w:szCs w:val="21"/>
                <w:rtl/>
              </w:rPr>
              <w:t>בקשת מינהל אכיפה לאשר סימון חניות אקספרס חניה מותרת 30 דק בלבד ובהמשך איסור חניה מוגבלת ל 30 דק בלבד ובהמשך איסור חניה בימים א-ה משעה 08:00 עד 22:00 וביום ו' משעה 08:00 עד 13:00 .ברחו</w:t>
            </w:r>
            <w:r>
              <w:rPr>
                <w:rFonts w:eastAsia="Times New Roman"/>
                <w:color w:val="000000"/>
                <w:sz w:val="21"/>
                <w:szCs w:val="21"/>
                <w:rtl/>
              </w:rPr>
              <w:t xml:space="preserve">ב אוסשקין בחזית בית מס' 2 מול מלון לאונרדו </w:t>
            </w:r>
          </w:p>
        </w:tc>
        <w:tc>
          <w:tcPr>
            <w:tcW w:w="0" w:type="auto"/>
            <w:tcBorders>
              <w:top w:val="single" w:sz="6" w:space="0" w:color="BDBDBD"/>
              <w:left w:val="single" w:sz="6" w:space="0" w:color="BDBDBD"/>
              <w:bottom w:val="single" w:sz="6" w:space="0" w:color="BDBDBD"/>
              <w:right w:val="single" w:sz="6" w:space="0" w:color="BDBDBD"/>
            </w:tcBorders>
            <w:hideMark/>
          </w:tcPr>
          <w:p w14:paraId="25501E7B" w14:textId="77777777" w:rsidR="00000000" w:rsidRDefault="00B935B4">
            <w:pPr>
              <w:rPr>
                <w:rFonts w:eastAsia="Times New Roman"/>
                <w:color w:val="000000"/>
                <w:sz w:val="21"/>
                <w:szCs w:val="21"/>
                <w:rtl/>
              </w:rPr>
            </w:pPr>
            <w:r>
              <w:rPr>
                <w:rFonts w:eastAsia="Times New Roman"/>
                <w:color w:val="000000"/>
                <w:sz w:val="21"/>
                <w:szCs w:val="21"/>
                <w:rtl/>
              </w:rPr>
              <w:t xml:space="preserve">הועדה מאשרת את הבקשה. </w:t>
            </w:r>
          </w:p>
        </w:tc>
        <w:tc>
          <w:tcPr>
            <w:tcW w:w="0" w:type="auto"/>
            <w:tcBorders>
              <w:top w:val="single" w:sz="6" w:space="0" w:color="BDBDBD"/>
              <w:left w:val="single" w:sz="6" w:space="0" w:color="BDBDBD"/>
              <w:bottom w:val="single" w:sz="6" w:space="0" w:color="BDBDBD"/>
              <w:right w:val="single" w:sz="6" w:space="0" w:color="BDBDBD"/>
            </w:tcBorders>
            <w:hideMark/>
          </w:tcPr>
          <w:p w14:paraId="0DAE1B58"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B5BBD75"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אוסישקין 2</w:t>
            </w:r>
          </w:p>
          <w:p w14:paraId="39801E1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t>FREE SHORT-TERM PARKING</w:t>
            </w:r>
          </w:p>
          <w:p w14:paraId="030EA06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חניה חינם לזמן קצר</w:t>
            </w:r>
          </w:p>
          <w:p w14:paraId="632BB58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החניה מוגבלת ל-30 דקות רצופות בלבד</w:t>
            </w:r>
          </w:p>
          <w:p w14:paraId="1EDEF0E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רכב העומד במקום מעל 30 דקות ייקנס!</w:t>
            </w:r>
          </w:p>
          <w:p w14:paraId="69CCB2F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בתוקף בימים א' עד ה' משעה 08:00 עד 22:00 ובימי ו' וערב</w:t>
            </w:r>
            <w:r>
              <w:rPr>
                <w:rFonts w:ascii="Arial" w:hAnsi="Arial" w:cs="Arial"/>
                <w:color w:val="000000"/>
                <w:sz w:val="21"/>
                <w:szCs w:val="21"/>
                <w:rtl/>
              </w:rPr>
              <w:t>י חג משעה 08:00 עד 13:00</w:t>
            </w:r>
          </w:p>
          <w:p w14:paraId="6CFBBBB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 </w:t>
            </w:r>
            <w:r>
              <w:rPr>
                <w:rFonts w:ascii="Arial" w:hAnsi="Arial" w:cs="Arial"/>
                <w:color w:val="000000"/>
                <w:sz w:val="21"/>
                <w:szCs w:val="21"/>
              </w:rPr>
              <w:t>Parking is limited to 30 minutes only. Vehicles parked for mor</w:t>
            </w:r>
          </w:p>
          <w:p w14:paraId="105E89C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07EC50E">
                <v:rect id="_x0000_i1058" style="width:0;height:1.5pt" o:hralign="center" o:hrstd="t" o:hr="t" fillcolor="#a0a0a0" stroked="f"/>
              </w:pict>
            </w:r>
          </w:p>
          <w:p w14:paraId="15D910E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ס-13 - אוסישקין 2</w:t>
            </w:r>
          </w:p>
          <w:p w14:paraId="4369634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7A5A8A71">
                <v:rect id="_x0000_i1059" style="width:0;height:1.5pt" o:hralign="center" o:hrstd="t" o:hr="t" fillcolor="#a0a0a0" stroked="f"/>
              </w:pict>
            </w:r>
          </w:p>
          <w:p w14:paraId="3D135977" w14:textId="77777777" w:rsidR="00000000" w:rsidRDefault="00B935B4">
            <w:pPr>
              <w:pStyle w:val="HTML"/>
              <w:bidi/>
              <w:rPr>
                <w:color w:val="000000"/>
                <w:rtl/>
              </w:rPr>
            </w:pPr>
            <w:r>
              <w:rPr>
                <w:rFonts w:ascii="Arial" w:hAnsi="Arial" w:cs="Arial"/>
                <w:color w:val="000000"/>
                <w:sz w:val="21"/>
                <w:szCs w:val="21"/>
                <w:rtl/>
              </w:rPr>
              <w:t xml:space="preserve">626 - אוסישקין </w:t>
            </w:r>
            <w:r>
              <w:rPr>
                <w:rFonts w:ascii="Arial" w:hAnsi="Arial" w:cs="Arial"/>
                <w:color w:val="000000"/>
                <w:sz w:val="21"/>
                <w:szCs w:val="21"/>
                <w:rtl/>
              </w:rPr>
              <w:t>2</w:t>
            </w:r>
          </w:p>
        </w:tc>
        <w:tc>
          <w:tcPr>
            <w:tcW w:w="0" w:type="auto"/>
            <w:tcBorders>
              <w:top w:val="single" w:sz="6" w:space="0" w:color="BDBDBD"/>
              <w:left w:val="single" w:sz="6" w:space="0" w:color="BDBDBD"/>
              <w:bottom w:val="single" w:sz="6" w:space="0" w:color="BDBDBD"/>
              <w:right w:val="single" w:sz="6" w:space="0" w:color="BDBDBD"/>
            </w:tcBorders>
            <w:hideMark/>
          </w:tcPr>
          <w:p w14:paraId="2A5BF190"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אוסישקין 2  לרכב מעל 6 טון משעה  19:00  עד שעה  07:00 למחרת .</w:t>
            </w:r>
          </w:p>
          <w:p w14:paraId="244EF82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7E7E0184">
                <v:rect id="_x0000_i1060" style="width:0;height:1.5pt" o:hralign="center" o:hrstd="t" o:hr="t" fillcolor="#a0a0a0" stroked="f"/>
              </w:pict>
            </w:r>
          </w:p>
          <w:p w14:paraId="0492DE04" w14:textId="77777777" w:rsidR="00000000" w:rsidRDefault="00B935B4">
            <w:pPr>
              <w:pStyle w:val="HTML"/>
              <w:bidi/>
              <w:rPr>
                <w:color w:val="000000"/>
                <w:rtl/>
              </w:rPr>
            </w:pPr>
            <w:r>
              <w:rPr>
                <w:rFonts w:ascii="Arial" w:hAnsi="Arial" w:cs="Arial"/>
                <w:color w:val="000000"/>
                <w:sz w:val="21"/>
                <w:szCs w:val="21"/>
                <w:rtl/>
              </w:rPr>
              <w:t xml:space="preserve">433 - אוסישקין </w:t>
            </w:r>
            <w:r>
              <w:rPr>
                <w:rFonts w:ascii="Arial" w:hAnsi="Arial" w:cs="Arial"/>
                <w:color w:val="000000"/>
                <w:sz w:val="21"/>
                <w:szCs w:val="21"/>
                <w:rtl/>
              </w:rPr>
              <w:t>2</w:t>
            </w:r>
          </w:p>
        </w:tc>
      </w:tr>
      <w:tr w:rsidR="00000000" w14:paraId="0A632BB5"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11271341" w14:textId="77777777" w:rsidR="00000000" w:rsidRDefault="00B935B4">
            <w:pPr>
              <w:rPr>
                <w:rFonts w:eastAsia="Times New Roman"/>
                <w:color w:val="000000"/>
                <w:sz w:val="21"/>
                <w:szCs w:val="21"/>
                <w:rtl/>
              </w:rPr>
            </w:pPr>
            <w:r>
              <w:rPr>
                <w:rFonts w:eastAsia="Times New Roman"/>
                <w:color w:val="000000"/>
                <w:sz w:val="21"/>
                <w:szCs w:val="21"/>
                <w:rtl/>
              </w:rPr>
              <w:t>25/25/32</w:t>
            </w:r>
          </w:p>
        </w:tc>
        <w:tc>
          <w:tcPr>
            <w:tcW w:w="0" w:type="auto"/>
            <w:tcBorders>
              <w:top w:val="single" w:sz="6" w:space="0" w:color="BDBDBD"/>
              <w:left w:val="single" w:sz="6" w:space="0" w:color="BDBDBD"/>
              <w:bottom w:val="single" w:sz="6" w:space="0" w:color="BDBDBD"/>
              <w:right w:val="single" w:sz="6" w:space="0" w:color="BDBDBD"/>
            </w:tcBorders>
            <w:hideMark/>
          </w:tcPr>
          <w:p w14:paraId="231A63C8" w14:textId="77777777" w:rsidR="00000000" w:rsidRDefault="00B935B4">
            <w:pPr>
              <w:rPr>
                <w:rFonts w:eastAsia="Times New Roman"/>
                <w:color w:val="000000"/>
                <w:sz w:val="21"/>
                <w:szCs w:val="21"/>
                <w:rtl/>
              </w:rPr>
            </w:pPr>
            <w:r>
              <w:rPr>
                <w:rFonts w:eastAsia="Times New Roman"/>
                <w:color w:val="000000"/>
                <w:sz w:val="21"/>
                <w:szCs w:val="21"/>
                <w:rtl/>
              </w:rPr>
              <w:t xml:space="preserve">בקשת מינהל אכיפה לאשר סימון חניות אופנועים על שד' טום לנטוס בחזית בית מס' 6 (מול הקיוסק ) </w:t>
            </w:r>
          </w:p>
        </w:tc>
        <w:tc>
          <w:tcPr>
            <w:tcW w:w="0" w:type="auto"/>
            <w:tcBorders>
              <w:top w:val="single" w:sz="6" w:space="0" w:color="BDBDBD"/>
              <w:left w:val="single" w:sz="6" w:space="0" w:color="BDBDBD"/>
              <w:bottom w:val="single" w:sz="6" w:space="0" w:color="BDBDBD"/>
              <w:right w:val="single" w:sz="6" w:space="0" w:color="BDBDBD"/>
            </w:tcBorders>
            <w:hideMark/>
          </w:tcPr>
          <w:p w14:paraId="4672A7DA"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79E38E0"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BF8CBAE" w14:textId="77777777" w:rsidR="00000000" w:rsidRDefault="00B935B4">
            <w:pPr>
              <w:pStyle w:val="HTML"/>
              <w:bidi/>
              <w:rPr>
                <w:color w:val="000000"/>
                <w:rtl/>
              </w:rPr>
            </w:pPr>
            <w:r>
              <w:rPr>
                <w:rFonts w:ascii="Arial" w:hAnsi="Arial" w:cs="Arial"/>
                <w:color w:val="000000"/>
                <w:sz w:val="21"/>
                <w:szCs w:val="21"/>
                <w:rtl/>
              </w:rPr>
              <w:t>819 - שד לנטוס טום 60  סימון תאי חנייה לאופנועים 5*2.0*1.</w:t>
            </w:r>
            <w:r>
              <w:rPr>
                <w:rFonts w:ascii="Arial" w:hAnsi="Arial" w:cs="Arial"/>
                <w:color w:val="000000"/>
                <w:sz w:val="21"/>
                <w:szCs w:val="21"/>
                <w:rtl/>
              </w:rPr>
              <w:t>0</w:t>
            </w:r>
          </w:p>
        </w:tc>
        <w:tc>
          <w:tcPr>
            <w:tcW w:w="0" w:type="auto"/>
            <w:tcBorders>
              <w:top w:val="single" w:sz="6" w:space="0" w:color="BDBDBD"/>
              <w:left w:val="single" w:sz="6" w:space="0" w:color="BDBDBD"/>
              <w:bottom w:val="single" w:sz="6" w:space="0" w:color="BDBDBD"/>
              <w:right w:val="single" w:sz="6" w:space="0" w:color="BDBDBD"/>
            </w:tcBorders>
            <w:hideMark/>
          </w:tcPr>
          <w:p w14:paraId="22AAB80A" w14:textId="77777777" w:rsidR="00000000" w:rsidRDefault="00B935B4">
            <w:pPr>
              <w:rPr>
                <w:color w:val="000000"/>
                <w:rtl/>
              </w:rPr>
            </w:pPr>
          </w:p>
        </w:tc>
      </w:tr>
      <w:tr w:rsidR="00000000" w14:paraId="6C7B30CE"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19906A97" w14:textId="77777777" w:rsidR="00000000" w:rsidRDefault="00B935B4">
            <w:pPr>
              <w:rPr>
                <w:rFonts w:eastAsia="Times New Roman"/>
                <w:color w:val="000000"/>
                <w:sz w:val="21"/>
                <w:szCs w:val="21"/>
              </w:rPr>
            </w:pPr>
            <w:r>
              <w:rPr>
                <w:rFonts w:eastAsia="Times New Roman"/>
                <w:color w:val="000000"/>
                <w:sz w:val="21"/>
                <w:szCs w:val="21"/>
                <w:rtl/>
              </w:rPr>
              <w:t>25/25/33</w:t>
            </w:r>
          </w:p>
        </w:tc>
        <w:tc>
          <w:tcPr>
            <w:tcW w:w="0" w:type="auto"/>
            <w:tcBorders>
              <w:top w:val="single" w:sz="6" w:space="0" w:color="BDBDBD"/>
              <w:left w:val="single" w:sz="6" w:space="0" w:color="BDBDBD"/>
              <w:bottom w:val="single" w:sz="6" w:space="0" w:color="BDBDBD"/>
              <w:right w:val="single" w:sz="6" w:space="0" w:color="BDBDBD"/>
            </w:tcBorders>
            <w:hideMark/>
          </w:tcPr>
          <w:p w14:paraId="5455E04C" w14:textId="77777777" w:rsidR="00000000" w:rsidRDefault="00B935B4">
            <w:pPr>
              <w:rPr>
                <w:rFonts w:eastAsia="Times New Roman"/>
                <w:color w:val="000000"/>
                <w:sz w:val="21"/>
                <w:szCs w:val="21"/>
                <w:rtl/>
              </w:rPr>
            </w:pPr>
            <w:r>
              <w:rPr>
                <w:rFonts w:eastAsia="Times New Roman"/>
                <w:color w:val="000000"/>
                <w:sz w:val="21"/>
                <w:szCs w:val="21"/>
                <w:rtl/>
              </w:rPr>
              <w:t xml:space="preserve">בקשת מינהל אכיפה לאשר איסור חניה ברחוב שירה </w:t>
            </w:r>
            <w:r>
              <w:rPr>
                <w:rFonts w:eastAsia="Times New Roman"/>
                <w:color w:val="000000"/>
                <w:sz w:val="21"/>
                <w:szCs w:val="21"/>
                <w:rtl/>
              </w:rPr>
              <w:lastRenderedPageBreak/>
              <w:t>גורשמן על חניה בשביל הלי</w:t>
            </w:r>
            <w:r>
              <w:rPr>
                <w:rFonts w:eastAsia="Times New Roman"/>
                <w:color w:val="000000"/>
                <w:sz w:val="21"/>
                <w:szCs w:val="21"/>
                <w:rtl/>
              </w:rPr>
              <w:t>כה של ילדים לבית הספר</w:t>
            </w:r>
          </w:p>
        </w:tc>
        <w:tc>
          <w:tcPr>
            <w:tcW w:w="0" w:type="auto"/>
            <w:tcBorders>
              <w:top w:val="single" w:sz="6" w:space="0" w:color="BDBDBD"/>
              <w:left w:val="single" w:sz="6" w:space="0" w:color="BDBDBD"/>
              <w:bottom w:val="single" w:sz="6" w:space="0" w:color="BDBDBD"/>
              <w:right w:val="single" w:sz="6" w:space="0" w:color="BDBDBD"/>
            </w:tcBorders>
            <w:hideMark/>
          </w:tcPr>
          <w:p w14:paraId="7D8A9B59" w14:textId="77777777" w:rsidR="00000000" w:rsidRDefault="00B935B4">
            <w:pPr>
              <w:rPr>
                <w:rFonts w:eastAsia="Times New Roman"/>
                <w:color w:val="000000"/>
                <w:sz w:val="21"/>
                <w:szCs w:val="21"/>
                <w:rtl/>
              </w:rPr>
            </w:pPr>
            <w:r>
              <w:rPr>
                <w:rFonts w:eastAsia="Times New Roman"/>
                <w:color w:val="000000"/>
                <w:sz w:val="21"/>
                <w:szCs w:val="21"/>
                <w:rtl/>
              </w:rPr>
              <w:lastRenderedPageBreak/>
              <w:t xml:space="preserve">הועדה מאשרת את הבקשה. </w:t>
            </w:r>
          </w:p>
        </w:tc>
        <w:tc>
          <w:tcPr>
            <w:tcW w:w="0" w:type="auto"/>
            <w:tcBorders>
              <w:top w:val="single" w:sz="6" w:space="0" w:color="BDBDBD"/>
              <w:left w:val="single" w:sz="6" w:space="0" w:color="BDBDBD"/>
              <w:bottom w:val="single" w:sz="6" w:space="0" w:color="BDBDBD"/>
              <w:right w:val="single" w:sz="6" w:space="0" w:color="BDBDBD"/>
            </w:tcBorders>
            <w:hideMark/>
          </w:tcPr>
          <w:p w14:paraId="49769A12"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6017E60"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433 - שירה גורשמן, דר' אבו </w:t>
            </w:r>
            <w:r>
              <w:rPr>
                <w:rFonts w:ascii="Arial" w:hAnsi="Arial" w:cs="Arial"/>
                <w:color w:val="000000"/>
                <w:sz w:val="21"/>
                <w:szCs w:val="21"/>
                <w:rtl/>
              </w:rPr>
              <w:lastRenderedPageBreak/>
              <w:t>שדיד אברהם</w:t>
            </w:r>
          </w:p>
          <w:p w14:paraId="625A20E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430D1785">
                <v:rect id="_x0000_i1061" style="width:0;height:1.5pt" o:hralign="center" o:hrstd="t" o:hr="t" fillcolor="#a0a0a0" stroked="f"/>
              </w:pict>
            </w:r>
          </w:p>
          <w:p w14:paraId="36AD640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שירה גורשמן, דר' אבו שדיד אברהם</w:t>
            </w:r>
          </w:p>
          <w:p w14:paraId="34E37B7F" w14:textId="77777777" w:rsidR="00000000" w:rsidRDefault="00B935B4">
            <w:pPr>
              <w:pStyle w:val="HTML"/>
              <w:bidi/>
              <w:rPr>
                <w:color w:val="000000"/>
                <w:rtl/>
              </w:rPr>
            </w:pPr>
            <w:r>
              <w:rPr>
                <w:rFonts w:ascii="Arial" w:hAnsi="Arial" w:cs="Arial"/>
                <w:color w:val="000000"/>
                <w:sz w:val="21"/>
                <w:szCs w:val="21"/>
                <w:rtl/>
              </w:rPr>
              <w:t>משני צידי המעב</w:t>
            </w:r>
            <w:r>
              <w:rPr>
                <w:rFonts w:ascii="Arial" w:hAnsi="Arial" w:cs="Arial"/>
                <w:color w:val="000000"/>
                <w:sz w:val="21"/>
                <w:szCs w:val="21"/>
                <w:rtl/>
              </w:rPr>
              <w:t>ר</w:t>
            </w:r>
          </w:p>
        </w:tc>
        <w:tc>
          <w:tcPr>
            <w:tcW w:w="0" w:type="auto"/>
            <w:tcBorders>
              <w:top w:val="single" w:sz="6" w:space="0" w:color="BDBDBD"/>
              <w:left w:val="single" w:sz="6" w:space="0" w:color="BDBDBD"/>
              <w:bottom w:val="single" w:sz="6" w:space="0" w:color="BDBDBD"/>
              <w:right w:val="single" w:sz="6" w:space="0" w:color="BDBDBD"/>
            </w:tcBorders>
            <w:hideMark/>
          </w:tcPr>
          <w:p w14:paraId="160582E4" w14:textId="77777777" w:rsidR="00000000" w:rsidRDefault="00B935B4">
            <w:pPr>
              <w:rPr>
                <w:color w:val="000000"/>
                <w:rtl/>
              </w:rPr>
            </w:pPr>
          </w:p>
        </w:tc>
      </w:tr>
      <w:tr w:rsidR="00000000" w14:paraId="0AF56292"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D0C2FB8" w14:textId="77777777" w:rsidR="00000000" w:rsidRDefault="00B935B4">
            <w:pPr>
              <w:rPr>
                <w:rFonts w:eastAsia="Times New Roman"/>
                <w:color w:val="000000"/>
                <w:sz w:val="21"/>
                <w:szCs w:val="21"/>
              </w:rPr>
            </w:pPr>
            <w:r>
              <w:rPr>
                <w:rFonts w:eastAsia="Times New Roman"/>
                <w:color w:val="000000"/>
                <w:sz w:val="21"/>
                <w:szCs w:val="21"/>
                <w:rtl/>
              </w:rPr>
              <w:t>25/25/34</w:t>
            </w:r>
          </w:p>
        </w:tc>
        <w:tc>
          <w:tcPr>
            <w:tcW w:w="0" w:type="auto"/>
            <w:tcBorders>
              <w:top w:val="single" w:sz="6" w:space="0" w:color="BDBDBD"/>
              <w:left w:val="single" w:sz="6" w:space="0" w:color="BDBDBD"/>
              <w:bottom w:val="single" w:sz="6" w:space="0" w:color="BDBDBD"/>
              <w:right w:val="single" w:sz="6" w:space="0" w:color="BDBDBD"/>
            </w:tcBorders>
            <w:hideMark/>
          </w:tcPr>
          <w:p w14:paraId="678F7A70" w14:textId="77777777" w:rsidR="00000000" w:rsidRDefault="00B935B4">
            <w:pPr>
              <w:rPr>
                <w:rFonts w:eastAsia="Times New Roman"/>
                <w:color w:val="000000"/>
                <w:sz w:val="21"/>
                <w:szCs w:val="21"/>
                <w:rtl/>
              </w:rPr>
            </w:pPr>
            <w:r>
              <w:rPr>
                <w:rFonts w:eastAsia="Times New Roman"/>
                <w:color w:val="000000"/>
                <w:sz w:val="21"/>
                <w:szCs w:val="21"/>
                <w:rtl/>
              </w:rPr>
              <w:t>בקשת חל"ת לאשר תוכנית ביניים הסדרי תנועה פרויקט נת/545 מאריך 02.04.25 מס' פרויקט 1192 מתכנן ארצי הנדסה אריה הוכברג</w:t>
            </w:r>
          </w:p>
        </w:tc>
        <w:tc>
          <w:tcPr>
            <w:tcW w:w="0" w:type="auto"/>
            <w:tcBorders>
              <w:top w:val="single" w:sz="6" w:space="0" w:color="BDBDBD"/>
              <w:left w:val="single" w:sz="6" w:space="0" w:color="BDBDBD"/>
              <w:bottom w:val="single" w:sz="6" w:space="0" w:color="BDBDBD"/>
              <w:right w:val="single" w:sz="6" w:space="0" w:color="BDBDBD"/>
            </w:tcBorders>
            <w:hideMark/>
          </w:tcPr>
          <w:p w14:paraId="0658F74D" w14:textId="77777777" w:rsidR="00000000" w:rsidRDefault="00B935B4">
            <w:pPr>
              <w:rPr>
                <w:rFonts w:eastAsia="Times New Roman"/>
                <w:color w:val="000000"/>
                <w:sz w:val="21"/>
                <w:szCs w:val="21"/>
                <w:rtl/>
              </w:rPr>
            </w:pPr>
            <w:r>
              <w:rPr>
                <w:rFonts w:eastAsia="Times New Roman"/>
                <w:color w:val="000000"/>
                <w:sz w:val="21"/>
                <w:szCs w:val="21"/>
                <w:rtl/>
              </w:rPr>
              <w:t>מומלץ לאשר את הבקשה, יש לשים לב כי במצב הקיים ישנה פניה שמאלה ממערב לצפון החוצה כביש דו נתיבי דו מסלולי ללא רמזור.</w:t>
            </w:r>
          </w:p>
        </w:tc>
        <w:tc>
          <w:tcPr>
            <w:tcW w:w="0" w:type="auto"/>
            <w:tcBorders>
              <w:top w:val="single" w:sz="6" w:space="0" w:color="BDBDBD"/>
              <w:left w:val="single" w:sz="6" w:space="0" w:color="BDBDBD"/>
              <w:bottom w:val="single" w:sz="6" w:space="0" w:color="BDBDBD"/>
              <w:right w:val="single" w:sz="6" w:space="0" w:color="BDBDBD"/>
            </w:tcBorders>
            <w:hideMark/>
          </w:tcPr>
          <w:p w14:paraId="1E140BEF"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21A83D4"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E4011BD" w14:textId="77777777" w:rsidR="00000000" w:rsidRDefault="00B935B4">
            <w:pPr>
              <w:rPr>
                <w:rFonts w:eastAsia="Times New Roman"/>
                <w:sz w:val="20"/>
                <w:szCs w:val="20"/>
              </w:rPr>
            </w:pPr>
          </w:p>
        </w:tc>
      </w:tr>
      <w:tr w:rsidR="00000000" w14:paraId="42CAAE79"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02D33C88" w14:textId="77777777" w:rsidR="00000000" w:rsidRDefault="00B935B4">
            <w:pPr>
              <w:rPr>
                <w:rFonts w:eastAsia="Times New Roman"/>
                <w:color w:val="000000"/>
                <w:sz w:val="21"/>
                <w:szCs w:val="21"/>
              </w:rPr>
            </w:pPr>
            <w:r>
              <w:rPr>
                <w:rFonts w:eastAsia="Times New Roman"/>
                <w:color w:val="000000"/>
                <w:sz w:val="21"/>
                <w:szCs w:val="21"/>
                <w:rtl/>
              </w:rPr>
              <w:t>25/25/35</w:t>
            </w:r>
          </w:p>
        </w:tc>
        <w:tc>
          <w:tcPr>
            <w:tcW w:w="0" w:type="auto"/>
            <w:tcBorders>
              <w:top w:val="single" w:sz="6" w:space="0" w:color="BDBDBD"/>
              <w:left w:val="single" w:sz="6" w:space="0" w:color="BDBDBD"/>
              <w:bottom w:val="single" w:sz="6" w:space="0" w:color="BDBDBD"/>
              <w:right w:val="single" w:sz="6" w:space="0" w:color="BDBDBD"/>
            </w:tcBorders>
            <w:hideMark/>
          </w:tcPr>
          <w:p w14:paraId="7CC5D770" w14:textId="77777777" w:rsidR="00000000" w:rsidRDefault="00B935B4">
            <w:pPr>
              <w:rPr>
                <w:rFonts w:eastAsia="Times New Roman"/>
                <w:color w:val="000000"/>
                <w:sz w:val="21"/>
                <w:szCs w:val="21"/>
                <w:rtl/>
              </w:rPr>
            </w:pPr>
            <w:r>
              <w:rPr>
                <w:rFonts w:eastAsia="Times New Roman"/>
                <w:color w:val="000000"/>
                <w:sz w:val="21"/>
                <w:szCs w:val="21"/>
                <w:rtl/>
              </w:rPr>
              <w:t>בקשת תושב</w:t>
            </w:r>
            <w:r>
              <w:rPr>
                <w:rFonts w:eastAsia="Times New Roman"/>
                <w:color w:val="000000"/>
                <w:sz w:val="21"/>
                <w:szCs w:val="21"/>
                <w:rtl/>
              </w:rPr>
              <w:t>ת לאשר סימון אדום לבן ברחוב יהושע בן נון מס' 5 עקב חסימות חניה</w:t>
            </w:r>
          </w:p>
        </w:tc>
        <w:tc>
          <w:tcPr>
            <w:tcW w:w="0" w:type="auto"/>
            <w:tcBorders>
              <w:top w:val="single" w:sz="6" w:space="0" w:color="BDBDBD"/>
              <w:left w:val="single" w:sz="6" w:space="0" w:color="BDBDBD"/>
              <w:bottom w:val="single" w:sz="6" w:space="0" w:color="BDBDBD"/>
              <w:right w:val="single" w:sz="6" w:space="0" w:color="BDBDBD"/>
            </w:tcBorders>
            <w:hideMark/>
          </w:tcPr>
          <w:p w14:paraId="4CE6E012"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02EF12C"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3E70EA2" w14:textId="77777777" w:rsidR="00000000" w:rsidRDefault="00B935B4">
            <w:pPr>
              <w:pStyle w:val="HTML"/>
              <w:bidi/>
              <w:rPr>
                <w:color w:val="000000"/>
                <w:rtl/>
              </w:rPr>
            </w:pPr>
            <w:r>
              <w:rPr>
                <w:rFonts w:ascii="Arial" w:hAnsi="Arial" w:cs="Arial"/>
                <w:color w:val="000000"/>
                <w:sz w:val="21"/>
                <w:szCs w:val="21"/>
                <w:rtl/>
              </w:rPr>
              <w:t xml:space="preserve">818 - יהושע בן נון 3, יהושע בן נון </w:t>
            </w:r>
            <w:r>
              <w:rPr>
                <w:rFonts w:ascii="Arial" w:hAnsi="Arial" w:cs="Arial"/>
                <w:color w:val="000000"/>
                <w:sz w:val="21"/>
                <w:szCs w:val="21"/>
                <w:rtl/>
              </w:rPr>
              <w:t>5</w:t>
            </w:r>
          </w:p>
        </w:tc>
        <w:tc>
          <w:tcPr>
            <w:tcW w:w="0" w:type="auto"/>
            <w:tcBorders>
              <w:top w:val="single" w:sz="6" w:space="0" w:color="BDBDBD"/>
              <w:left w:val="single" w:sz="6" w:space="0" w:color="BDBDBD"/>
              <w:bottom w:val="single" w:sz="6" w:space="0" w:color="BDBDBD"/>
              <w:right w:val="single" w:sz="6" w:space="0" w:color="BDBDBD"/>
            </w:tcBorders>
            <w:hideMark/>
          </w:tcPr>
          <w:p w14:paraId="42293B09" w14:textId="77777777" w:rsidR="00000000" w:rsidRDefault="00B935B4">
            <w:pPr>
              <w:rPr>
                <w:color w:val="000000"/>
                <w:rtl/>
              </w:rPr>
            </w:pPr>
          </w:p>
        </w:tc>
      </w:tr>
      <w:tr w:rsidR="00000000" w14:paraId="16FFAEE9"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74942881" w14:textId="77777777" w:rsidR="00000000" w:rsidRDefault="00B935B4">
            <w:pPr>
              <w:rPr>
                <w:rFonts w:eastAsia="Times New Roman"/>
                <w:color w:val="000000"/>
                <w:sz w:val="21"/>
                <w:szCs w:val="21"/>
              </w:rPr>
            </w:pPr>
            <w:r>
              <w:rPr>
                <w:rFonts w:eastAsia="Times New Roman"/>
                <w:color w:val="000000"/>
                <w:sz w:val="21"/>
                <w:szCs w:val="21"/>
                <w:rtl/>
              </w:rPr>
              <w:t>25/25/36</w:t>
            </w:r>
          </w:p>
        </w:tc>
        <w:tc>
          <w:tcPr>
            <w:tcW w:w="0" w:type="auto"/>
            <w:tcBorders>
              <w:top w:val="single" w:sz="6" w:space="0" w:color="BDBDBD"/>
              <w:left w:val="single" w:sz="6" w:space="0" w:color="BDBDBD"/>
              <w:bottom w:val="single" w:sz="6" w:space="0" w:color="BDBDBD"/>
              <w:right w:val="single" w:sz="6" w:space="0" w:color="BDBDBD"/>
            </w:tcBorders>
            <w:hideMark/>
          </w:tcPr>
          <w:p w14:paraId="72E2C0D1" w14:textId="77777777" w:rsidR="00000000" w:rsidRDefault="00B935B4">
            <w:pPr>
              <w:rPr>
                <w:rFonts w:eastAsia="Times New Roman"/>
                <w:color w:val="000000"/>
                <w:sz w:val="21"/>
                <w:szCs w:val="21"/>
                <w:rtl/>
              </w:rPr>
            </w:pPr>
            <w:r>
              <w:rPr>
                <w:rFonts w:eastAsia="Times New Roman"/>
                <w:color w:val="000000"/>
                <w:sz w:val="21"/>
                <w:szCs w:val="21"/>
                <w:rtl/>
              </w:rPr>
              <w:t>בקשת מינהל אכיפה לאשר עמוד חסימה בכניסה לשביל הולכי רגל ברחוב נחמיה 8 ו 11 עקב נסיעת רכבים בשביל</w:t>
            </w:r>
          </w:p>
        </w:tc>
        <w:tc>
          <w:tcPr>
            <w:tcW w:w="0" w:type="auto"/>
            <w:tcBorders>
              <w:top w:val="single" w:sz="6" w:space="0" w:color="BDBDBD"/>
              <w:left w:val="single" w:sz="6" w:space="0" w:color="BDBDBD"/>
              <w:bottom w:val="single" w:sz="6" w:space="0" w:color="BDBDBD"/>
              <w:right w:val="single" w:sz="6" w:space="0" w:color="BDBDBD"/>
            </w:tcBorders>
            <w:hideMark/>
          </w:tcPr>
          <w:p w14:paraId="000BF7C2"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62C7B41"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3816C24"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חולדה  צפון</w:t>
            </w:r>
          </w:p>
          <w:p w14:paraId="271E8E6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84C18D0">
                <v:rect id="_x0000_i1062" style="width:0;height:1.5pt" o:hralign="center" o:hrstd="t" o:hr="t" fillcolor="#a0a0a0" stroked="f"/>
              </w:pict>
            </w:r>
          </w:p>
          <w:p w14:paraId="5A49B96B" w14:textId="77777777" w:rsidR="00000000" w:rsidRDefault="00B935B4">
            <w:pPr>
              <w:pStyle w:val="HTML"/>
              <w:bidi/>
              <w:rPr>
                <w:color w:val="000000"/>
                <w:rtl/>
              </w:rPr>
            </w:pPr>
            <w:r>
              <w:rPr>
                <w:rFonts w:ascii="Arial" w:hAnsi="Arial" w:cs="Arial"/>
                <w:color w:val="000000"/>
                <w:sz w:val="21"/>
                <w:szCs w:val="21"/>
                <w:rtl/>
              </w:rPr>
              <w:t xml:space="preserve">149 - נחמיה </w:t>
            </w:r>
            <w:r>
              <w:rPr>
                <w:rFonts w:ascii="Arial" w:hAnsi="Arial" w:cs="Arial"/>
                <w:color w:val="000000"/>
                <w:sz w:val="21"/>
                <w:szCs w:val="21"/>
                <w:rtl/>
              </w:rPr>
              <w:t>8</w:t>
            </w:r>
          </w:p>
        </w:tc>
        <w:tc>
          <w:tcPr>
            <w:tcW w:w="0" w:type="auto"/>
            <w:tcBorders>
              <w:top w:val="single" w:sz="6" w:space="0" w:color="BDBDBD"/>
              <w:left w:val="single" w:sz="6" w:space="0" w:color="BDBDBD"/>
              <w:bottom w:val="single" w:sz="6" w:space="0" w:color="BDBDBD"/>
              <w:right w:val="single" w:sz="6" w:space="0" w:color="BDBDBD"/>
            </w:tcBorders>
            <w:hideMark/>
          </w:tcPr>
          <w:p w14:paraId="595B19F5" w14:textId="77777777" w:rsidR="00000000" w:rsidRDefault="00B935B4">
            <w:pPr>
              <w:rPr>
                <w:color w:val="000000"/>
                <w:rtl/>
              </w:rPr>
            </w:pPr>
          </w:p>
        </w:tc>
      </w:tr>
      <w:tr w:rsidR="00000000" w14:paraId="6CC0EECE"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69E5F17D" w14:textId="77777777" w:rsidR="00000000" w:rsidRDefault="00B935B4">
            <w:pPr>
              <w:rPr>
                <w:rFonts w:eastAsia="Times New Roman"/>
                <w:color w:val="000000"/>
                <w:sz w:val="21"/>
                <w:szCs w:val="21"/>
              </w:rPr>
            </w:pPr>
            <w:r>
              <w:rPr>
                <w:rFonts w:eastAsia="Times New Roman"/>
                <w:color w:val="000000"/>
                <w:sz w:val="21"/>
                <w:szCs w:val="21"/>
                <w:rtl/>
              </w:rPr>
              <w:t>25/25/37</w:t>
            </w:r>
          </w:p>
        </w:tc>
        <w:tc>
          <w:tcPr>
            <w:tcW w:w="0" w:type="auto"/>
            <w:tcBorders>
              <w:top w:val="single" w:sz="6" w:space="0" w:color="BDBDBD"/>
              <w:left w:val="single" w:sz="6" w:space="0" w:color="BDBDBD"/>
              <w:bottom w:val="single" w:sz="6" w:space="0" w:color="BDBDBD"/>
              <w:right w:val="single" w:sz="6" w:space="0" w:color="BDBDBD"/>
            </w:tcBorders>
            <w:hideMark/>
          </w:tcPr>
          <w:p w14:paraId="356E483D" w14:textId="77777777" w:rsidR="00000000" w:rsidRDefault="00B935B4">
            <w:pPr>
              <w:rPr>
                <w:rFonts w:eastAsia="Times New Roman"/>
                <w:color w:val="000000"/>
                <w:sz w:val="21"/>
                <w:szCs w:val="21"/>
                <w:rtl/>
              </w:rPr>
            </w:pPr>
            <w:r>
              <w:rPr>
                <w:rFonts w:eastAsia="Times New Roman"/>
                <w:color w:val="000000"/>
                <w:sz w:val="21"/>
                <w:szCs w:val="21"/>
                <w:rtl/>
              </w:rPr>
              <w:t>בקשת מחלקת פיקוח לאשר תמרור חניה במקביל למדרכה בלבד ברחוב בן צבי במפרץ החניה הממוקם ממול לחזית בית מס' 114.</w:t>
            </w:r>
          </w:p>
        </w:tc>
        <w:tc>
          <w:tcPr>
            <w:tcW w:w="0" w:type="auto"/>
            <w:tcBorders>
              <w:top w:val="single" w:sz="6" w:space="0" w:color="BDBDBD"/>
              <w:left w:val="single" w:sz="6" w:space="0" w:color="BDBDBD"/>
              <w:bottom w:val="single" w:sz="6" w:space="0" w:color="BDBDBD"/>
              <w:right w:val="single" w:sz="6" w:space="0" w:color="BDBDBD"/>
            </w:tcBorders>
            <w:hideMark/>
          </w:tcPr>
          <w:p w14:paraId="62D6215A"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BCA67B1"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EF8BDA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שד בן צבי 114</w:t>
            </w:r>
          </w:p>
          <w:p w14:paraId="17908D08" w14:textId="77777777" w:rsidR="00000000" w:rsidRDefault="00B935B4">
            <w:pPr>
              <w:pStyle w:val="HTML"/>
              <w:bidi/>
              <w:rPr>
                <w:color w:val="000000"/>
                <w:rtl/>
              </w:rPr>
            </w:pPr>
            <w:r>
              <w:rPr>
                <w:rFonts w:ascii="Arial" w:hAnsi="Arial" w:cs="Arial"/>
                <w:color w:val="000000"/>
                <w:sz w:val="21"/>
                <w:szCs w:val="21"/>
                <w:rtl/>
              </w:rPr>
              <w:t>חנייה במקביל למדרכה בלב</w:t>
            </w:r>
            <w:r>
              <w:rPr>
                <w:rFonts w:ascii="Arial" w:hAnsi="Arial" w:cs="Arial"/>
                <w:color w:val="000000"/>
                <w:sz w:val="21"/>
                <w:szCs w:val="21"/>
                <w:rtl/>
              </w:rPr>
              <w:t>ד</w:t>
            </w:r>
          </w:p>
        </w:tc>
        <w:tc>
          <w:tcPr>
            <w:tcW w:w="0" w:type="auto"/>
            <w:tcBorders>
              <w:top w:val="single" w:sz="6" w:space="0" w:color="BDBDBD"/>
              <w:left w:val="single" w:sz="6" w:space="0" w:color="BDBDBD"/>
              <w:bottom w:val="single" w:sz="6" w:space="0" w:color="BDBDBD"/>
              <w:right w:val="single" w:sz="6" w:space="0" w:color="BDBDBD"/>
            </w:tcBorders>
            <w:hideMark/>
          </w:tcPr>
          <w:p w14:paraId="1F7F2BD3" w14:textId="77777777" w:rsidR="00000000" w:rsidRDefault="00B935B4">
            <w:pPr>
              <w:rPr>
                <w:color w:val="000000"/>
                <w:rtl/>
              </w:rPr>
            </w:pPr>
          </w:p>
        </w:tc>
      </w:tr>
      <w:tr w:rsidR="00000000" w14:paraId="26765BBE"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09634AB" w14:textId="77777777" w:rsidR="00000000" w:rsidRDefault="00B935B4">
            <w:pPr>
              <w:rPr>
                <w:rFonts w:eastAsia="Times New Roman"/>
                <w:color w:val="000000"/>
                <w:sz w:val="21"/>
                <w:szCs w:val="21"/>
              </w:rPr>
            </w:pPr>
            <w:r>
              <w:rPr>
                <w:rFonts w:eastAsia="Times New Roman"/>
                <w:color w:val="000000"/>
                <w:sz w:val="21"/>
                <w:szCs w:val="21"/>
                <w:rtl/>
              </w:rPr>
              <w:t>25/25/38</w:t>
            </w:r>
          </w:p>
        </w:tc>
        <w:tc>
          <w:tcPr>
            <w:tcW w:w="0" w:type="auto"/>
            <w:tcBorders>
              <w:top w:val="single" w:sz="6" w:space="0" w:color="BDBDBD"/>
              <w:left w:val="single" w:sz="6" w:space="0" w:color="BDBDBD"/>
              <w:bottom w:val="single" w:sz="6" w:space="0" w:color="BDBDBD"/>
              <w:right w:val="single" w:sz="6" w:space="0" w:color="BDBDBD"/>
            </w:tcBorders>
            <w:hideMark/>
          </w:tcPr>
          <w:p w14:paraId="5D6F6A3F" w14:textId="77777777" w:rsidR="00000000" w:rsidRDefault="00B935B4">
            <w:pPr>
              <w:rPr>
                <w:rFonts w:eastAsia="Times New Roman"/>
                <w:color w:val="000000"/>
                <w:sz w:val="21"/>
                <w:szCs w:val="21"/>
                <w:rtl/>
              </w:rPr>
            </w:pPr>
            <w:r>
              <w:rPr>
                <w:rFonts w:eastAsia="Times New Roman"/>
                <w:color w:val="000000"/>
                <w:sz w:val="21"/>
                <w:szCs w:val="21"/>
                <w:rtl/>
              </w:rPr>
              <w:t>בקשת מינהל אכיפה לאשר הסרת תמרור 433+439 איסור חניה לרכב כבד והחל</w:t>
            </w:r>
            <w:r>
              <w:rPr>
                <w:rFonts w:eastAsia="Times New Roman"/>
                <w:color w:val="000000"/>
                <w:sz w:val="21"/>
                <w:szCs w:val="21"/>
                <w:rtl/>
              </w:rPr>
              <w:t xml:space="preserve">פתו בתמרור אכיפה באמצעים אלקטרוניים באוסישקין 1 </w:t>
            </w:r>
          </w:p>
        </w:tc>
        <w:tc>
          <w:tcPr>
            <w:tcW w:w="0" w:type="auto"/>
            <w:tcBorders>
              <w:top w:val="single" w:sz="6" w:space="0" w:color="BDBDBD"/>
              <w:left w:val="single" w:sz="6" w:space="0" w:color="BDBDBD"/>
              <w:bottom w:val="single" w:sz="6" w:space="0" w:color="BDBDBD"/>
              <w:right w:val="single" w:sz="6" w:space="0" w:color="BDBDBD"/>
            </w:tcBorders>
            <w:hideMark/>
          </w:tcPr>
          <w:p w14:paraId="164BE2D5"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849C717"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167A2A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ס-13 - אוסישקין 1</w:t>
            </w:r>
          </w:p>
          <w:p w14:paraId="3FD7F70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4A60D90D">
                <v:rect id="_x0000_i1063" style="width:0;height:1.5pt" o:hralign="center" o:hrstd="t" o:hr="t" fillcolor="#a0a0a0" stroked="f"/>
              </w:pict>
            </w:r>
          </w:p>
          <w:p w14:paraId="5B2D766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629 - אוסישקין 1</w:t>
            </w:r>
          </w:p>
          <w:p w14:paraId="7A242E99" w14:textId="77777777" w:rsidR="00000000" w:rsidRDefault="00B935B4">
            <w:pPr>
              <w:pStyle w:val="HTML"/>
              <w:bidi/>
              <w:rPr>
                <w:color w:val="000000"/>
                <w:rtl/>
              </w:rPr>
            </w:pPr>
            <w:r>
              <w:rPr>
                <w:rFonts w:ascii="Arial" w:hAnsi="Arial" w:cs="Arial"/>
                <w:color w:val="000000"/>
                <w:sz w:val="21"/>
                <w:szCs w:val="21"/>
                <w:rtl/>
              </w:rPr>
              <w:t>אכיפה באמצעים אלקטרוניים לרבות חניות נכי</w:t>
            </w:r>
            <w:r>
              <w:rPr>
                <w:rFonts w:ascii="Arial" w:hAnsi="Arial" w:cs="Arial"/>
                <w:color w:val="000000"/>
                <w:sz w:val="21"/>
                <w:szCs w:val="21"/>
                <w:rtl/>
              </w:rPr>
              <w:t>ם</w:t>
            </w:r>
          </w:p>
        </w:tc>
        <w:tc>
          <w:tcPr>
            <w:tcW w:w="0" w:type="auto"/>
            <w:tcBorders>
              <w:top w:val="single" w:sz="6" w:space="0" w:color="BDBDBD"/>
              <w:left w:val="single" w:sz="6" w:space="0" w:color="BDBDBD"/>
              <w:bottom w:val="single" w:sz="6" w:space="0" w:color="BDBDBD"/>
              <w:right w:val="single" w:sz="6" w:space="0" w:color="BDBDBD"/>
            </w:tcBorders>
            <w:hideMark/>
          </w:tcPr>
          <w:p w14:paraId="591C93F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433 - אוסישקין 1</w:t>
            </w:r>
          </w:p>
          <w:p w14:paraId="3865A2F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0739A5F">
                <v:rect id="_x0000_i1064" style="width:0;height:1.5pt" o:hralign="center" o:hrstd="t" o:hr="t" fillcolor="#a0a0a0" stroked="f"/>
              </w:pict>
            </w:r>
          </w:p>
          <w:p w14:paraId="2E2A43C3" w14:textId="77777777" w:rsidR="00000000" w:rsidRDefault="00B935B4">
            <w:pPr>
              <w:pStyle w:val="HTML"/>
              <w:bidi/>
              <w:rPr>
                <w:color w:val="000000"/>
                <w:rtl/>
              </w:rPr>
            </w:pPr>
            <w:r>
              <w:rPr>
                <w:rFonts w:ascii="Arial" w:hAnsi="Arial" w:cs="Arial"/>
                <w:color w:val="000000"/>
                <w:sz w:val="21"/>
                <w:szCs w:val="21"/>
                <w:rtl/>
              </w:rPr>
              <w:t>439 - אוסישקין</w:t>
            </w:r>
            <w:r>
              <w:rPr>
                <w:rFonts w:ascii="Arial" w:hAnsi="Arial" w:cs="Arial"/>
                <w:color w:val="000000"/>
                <w:sz w:val="21"/>
                <w:szCs w:val="21"/>
                <w:rtl/>
              </w:rPr>
              <w:t xml:space="preserve"> 1  לרכב שמשקלו הכולל מעל 4 טו</w:t>
            </w:r>
            <w:r>
              <w:rPr>
                <w:rFonts w:ascii="Arial" w:hAnsi="Arial" w:cs="Arial"/>
                <w:color w:val="000000"/>
                <w:sz w:val="21"/>
                <w:szCs w:val="21"/>
                <w:rtl/>
              </w:rPr>
              <w:t>ן</w:t>
            </w:r>
          </w:p>
        </w:tc>
      </w:tr>
      <w:tr w:rsidR="00000000" w14:paraId="262650E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5AA61F0" w14:textId="77777777" w:rsidR="00000000" w:rsidRDefault="00B935B4">
            <w:pPr>
              <w:rPr>
                <w:rFonts w:eastAsia="Times New Roman"/>
                <w:color w:val="000000"/>
                <w:sz w:val="21"/>
                <w:szCs w:val="21"/>
                <w:rtl/>
              </w:rPr>
            </w:pPr>
            <w:r>
              <w:rPr>
                <w:rFonts w:eastAsia="Times New Roman"/>
                <w:color w:val="000000"/>
                <w:sz w:val="21"/>
                <w:szCs w:val="21"/>
                <w:rtl/>
              </w:rPr>
              <w:t>25/25/39</w:t>
            </w:r>
          </w:p>
        </w:tc>
        <w:tc>
          <w:tcPr>
            <w:tcW w:w="0" w:type="auto"/>
            <w:tcBorders>
              <w:top w:val="single" w:sz="6" w:space="0" w:color="BDBDBD"/>
              <w:left w:val="single" w:sz="6" w:space="0" w:color="BDBDBD"/>
              <w:bottom w:val="single" w:sz="6" w:space="0" w:color="BDBDBD"/>
              <w:right w:val="single" w:sz="6" w:space="0" w:color="BDBDBD"/>
            </w:tcBorders>
            <w:hideMark/>
          </w:tcPr>
          <w:p w14:paraId="147C0CD5" w14:textId="77777777" w:rsidR="00000000" w:rsidRDefault="00B935B4">
            <w:pPr>
              <w:rPr>
                <w:rFonts w:eastAsia="Times New Roman"/>
                <w:color w:val="000000"/>
                <w:sz w:val="21"/>
                <w:szCs w:val="21"/>
                <w:rtl/>
              </w:rPr>
            </w:pPr>
            <w:r>
              <w:rPr>
                <w:rFonts w:eastAsia="Times New Roman"/>
                <w:color w:val="000000"/>
                <w:sz w:val="21"/>
                <w:szCs w:val="21"/>
                <w:rtl/>
              </w:rPr>
              <w:t>בקשת תושב לאשר הצבה של עמוד חסימה ברחוב הרב עובדיה מברטנורא 14 לאחרונה הטמינו פח נוסף חדש, האפור מצד ימין. הבוקר משאית הפינוי לא יכלה לפנות אותו עקב אי גישה מהרכב החונה (הרכב הכתום לבן). הנהג חיכה וצפר ולבסוף עזב א</w:t>
            </w:r>
            <w:r>
              <w:rPr>
                <w:rFonts w:eastAsia="Times New Roman"/>
                <w:color w:val="000000"/>
                <w:sz w:val="21"/>
                <w:szCs w:val="21"/>
                <w:rtl/>
              </w:rPr>
              <w:t xml:space="preserve">חרי שפינה רק פח אחד. לכן אני מבקש להוסיף עוד עמוד שלישי המגביל חנייה מצורף </w:t>
            </w:r>
            <w:r>
              <w:rPr>
                <w:rFonts w:eastAsia="Times New Roman"/>
                <w:color w:val="000000"/>
                <w:sz w:val="21"/>
                <w:szCs w:val="21"/>
                <w:rtl/>
              </w:rPr>
              <w:lastRenderedPageBreak/>
              <w:t>תמונה חתימת הפונה</w:t>
            </w:r>
          </w:p>
        </w:tc>
        <w:tc>
          <w:tcPr>
            <w:tcW w:w="0" w:type="auto"/>
            <w:tcBorders>
              <w:top w:val="single" w:sz="6" w:space="0" w:color="BDBDBD"/>
              <w:left w:val="single" w:sz="6" w:space="0" w:color="BDBDBD"/>
              <w:bottom w:val="single" w:sz="6" w:space="0" w:color="BDBDBD"/>
              <w:right w:val="single" w:sz="6" w:space="0" w:color="BDBDBD"/>
            </w:tcBorders>
            <w:hideMark/>
          </w:tcPr>
          <w:p w14:paraId="7604F648" w14:textId="77777777" w:rsidR="00000000" w:rsidRDefault="00B935B4">
            <w:pPr>
              <w:rPr>
                <w:rFonts w:eastAsia="Times New Roman"/>
                <w:color w:val="000000"/>
                <w:sz w:val="21"/>
                <w:szCs w:val="21"/>
                <w:rtl/>
              </w:rPr>
            </w:pPr>
            <w:r>
              <w:rPr>
                <w:rFonts w:eastAsia="Times New Roman"/>
                <w:color w:val="000000"/>
                <w:sz w:val="21"/>
                <w:szCs w:val="21"/>
                <w:rtl/>
              </w:rPr>
              <w:lastRenderedPageBreak/>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7691D1F"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68EF691"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595FD61" w14:textId="77777777" w:rsidR="00000000" w:rsidRDefault="00B935B4">
            <w:pPr>
              <w:rPr>
                <w:rFonts w:eastAsia="Times New Roman"/>
                <w:sz w:val="20"/>
                <w:szCs w:val="20"/>
              </w:rPr>
            </w:pPr>
          </w:p>
        </w:tc>
      </w:tr>
      <w:tr w:rsidR="00000000" w14:paraId="3CC03C04"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6F964AA" w14:textId="77777777" w:rsidR="00000000" w:rsidRDefault="00B935B4">
            <w:pPr>
              <w:rPr>
                <w:rFonts w:eastAsia="Times New Roman"/>
                <w:color w:val="000000"/>
                <w:sz w:val="21"/>
                <w:szCs w:val="21"/>
              </w:rPr>
            </w:pPr>
            <w:r>
              <w:rPr>
                <w:rFonts w:eastAsia="Times New Roman"/>
                <w:color w:val="000000"/>
                <w:sz w:val="21"/>
                <w:szCs w:val="21"/>
                <w:rtl/>
              </w:rPr>
              <w:t>25/25/40</w:t>
            </w:r>
          </w:p>
        </w:tc>
        <w:tc>
          <w:tcPr>
            <w:tcW w:w="0" w:type="auto"/>
            <w:tcBorders>
              <w:top w:val="single" w:sz="6" w:space="0" w:color="BDBDBD"/>
              <w:left w:val="single" w:sz="6" w:space="0" w:color="BDBDBD"/>
              <w:bottom w:val="single" w:sz="6" w:space="0" w:color="BDBDBD"/>
              <w:right w:val="single" w:sz="6" w:space="0" w:color="BDBDBD"/>
            </w:tcBorders>
            <w:hideMark/>
          </w:tcPr>
          <w:p w14:paraId="48978594" w14:textId="77777777" w:rsidR="00000000" w:rsidRDefault="00B935B4">
            <w:pPr>
              <w:rPr>
                <w:rFonts w:eastAsia="Times New Roman"/>
                <w:color w:val="000000"/>
                <w:sz w:val="21"/>
                <w:szCs w:val="21"/>
                <w:rtl/>
              </w:rPr>
            </w:pPr>
            <w:r>
              <w:rPr>
                <w:rFonts w:eastAsia="Times New Roman"/>
                <w:color w:val="000000"/>
                <w:sz w:val="21"/>
                <w:szCs w:val="21"/>
                <w:rtl/>
              </w:rPr>
              <w:t xml:space="preserve">בקשת תושב להצבת עמוד חסימה למניעת חניה על המדרכה ברחוב ויצמן 105 .מדובר ברכבי נכים שלא מקבלים דוחות </w:t>
            </w:r>
          </w:p>
        </w:tc>
        <w:tc>
          <w:tcPr>
            <w:tcW w:w="0" w:type="auto"/>
            <w:tcBorders>
              <w:top w:val="single" w:sz="6" w:space="0" w:color="BDBDBD"/>
              <w:left w:val="single" w:sz="6" w:space="0" w:color="BDBDBD"/>
              <w:bottom w:val="single" w:sz="6" w:space="0" w:color="BDBDBD"/>
              <w:right w:val="single" w:sz="6" w:space="0" w:color="BDBDBD"/>
            </w:tcBorders>
            <w:hideMark/>
          </w:tcPr>
          <w:p w14:paraId="77EC64F7"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2EA4EA4"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1D7CD9C" w14:textId="77777777" w:rsidR="00000000" w:rsidRDefault="00B935B4">
            <w:pPr>
              <w:pStyle w:val="HTML"/>
              <w:bidi/>
              <w:rPr>
                <w:color w:val="000000"/>
                <w:rtl/>
              </w:rPr>
            </w:pPr>
            <w:r>
              <w:rPr>
                <w:rFonts w:ascii="Arial" w:hAnsi="Arial" w:cs="Arial"/>
                <w:color w:val="000000"/>
                <w:sz w:val="21"/>
                <w:szCs w:val="21"/>
                <w:rtl/>
              </w:rPr>
              <w:t>149 - שד ויצמן 10</w:t>
            </w:r>
            <w:r>
              <w:rPr>
                <w:rFonts w:ascii="Arial" w:hAnsi="Arial" w:cs="Arial"/>
                <w:color w:val="000000"/>
                <w:sz w:val="21"/>
                <w:szCs w:val="21"/>
                <w:rtl/>
              </w:rPr>
              <w:t>5</w:t>
            </w:r>
          </w:p>
        </w:tc>
        <w:tc>
          <w:tcPr>
            <w:tcW w:w="0" w:type="auto"/>
            <w:tcBorders>
              <w:top w:val="single" w:sz="6" w:space="0" w:color="BDBDBD"/>
              <w:left w:val="single" w:sz="6" w:space="0" w:color="BDBDBD"/>
              <w:bottom w:val="single" w:sz="6" w:space="0" w:color="BDBDBD"/>
              <w:right w:val="single" w:sz="6" w:space="0" w:color="BDBDBD"/>
            </w:tcBorders>
            <w:hideMark/>
          </w:tcPr>
          <w:p w14:paraId="3EF79FF4" w14:textId="77777777" w:rsidR="00000000" w:rsidRDefault="00B935B4">
            <w:pPr>
              <w:rPr>
                <w:color w:val="000000"/>
                <w:rtl/>
              </w:rPr>
            </w:pPr>
          </w:p>
        </w:tc>
      </w:tr>
      <w:tr w:rsidR="00000000" w14:paraId="761DE893"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35CB4044" w14:textId="77777777" w:rsidR="00000000" w:rsidRDefault="00B935B4">
            <w:pPr>
              <w:rPr>
                <w:rFonts w:eastAsia="Times New Roman"/>
                <w:color w:val="000000"/>
                <w:sz w:val="21"/>
                <w:szCs w:val="21"/>
              </w:rPr>
            </w:pPr>
            <w:r>
              <w:rPr>
                <w:rFonts w:eastAsia="Times New Roman"/>
                <w:color w:val="000000"/>
                <w:sz w:val="21"/>
                <w:szCs w:val="21"/>
                <w:rtl/>
              </w:rPr>
              <w:t>25/25/41</w:t>
            </w:r>
          </w:p>
        </w:tc>
        <w:tc>
          <w:tcPr>
            <w:tcW w:w="0" w:type="auto"/>
            <w:tcBorders>
              <w:top w:val="single" w:sz="6" w:space="0" w:color="BDBDBD"/>
              <w:left w:val="single" w:sz="6" w:space="0" w:color="BDBDBD"/>
              <w:bottom w:val="single" w:sz="6" w:space="0" w:color="BDBDBD"/>
              <w:right w:val="single" w:sz="6" w:space="0" w:color="BDBDBD"/>
            </w:tcBorders>
            <w:hideMark/>
          </w:tcPr>
          <w:p w14:paraId="516D503C" w14:textId="77777777" w:rsidR="00000000" w:rsidRDefault="00B935B4">
            <w:pPr>
              <w:rPr>
                <w:rFonts w:eastAsia="Times New Roman"/>
                <w:color w:val="000000"/>
                <w:sz w:val="21"/>
                <w:szCs w:val="21"/>
                <w:rtl/>
              </w:rPr>
            </w:pPr>
            <w:r>
              <w:rPr>
                <w:rFonts w:eastAsia="Times New Roman"/>
                <w:color w:val="000000"/>
                <w:sz w:val="21"/>
                <w:szCs w:val="21"/>
                <w:rtl/>
              </w:rPr>
              <w:t xml:space="preserve">בקשת חל"ת לאשר תוכנית מחלף איינשטיין בהתחברות עם כביש 2. תוכנית מס' </w:t>
            </w:r>
            <w:r>
              <w:rPr>
                <w:rFonts w:eastAsia="Times New Roman"/>
                <w:color w:val="000000"/>
                <w:sz w:val="21"/>
                <w:szCs w:val="21"/>
              </w:rPr>
              <w:t>PGL-TR-NTY-3260-DD-2002-00</w:t>
            </w:r>
            <w:r>
              <w:rPr>
                <w:rFonts w:eastAsia="Times New Roman"/>
                <w:color w:val="000000"/>
                <w:sz w:val="21"/>
                <w:szCs w:val="21"/>
                <w:rtl/>
              </w:rPr>
              <w:t xml:space="preserve"> מעו</w:t>
            </w:r>
            <w:r>
              <w:rPr>
                <w:rFonts w:eastAsia="Times New Roman"/>
                <w:color w:val="000000"/>
                <w:sz w:val="21"/>
                <w:szCs w:val="21"/>
                <w:rtl/>
              </w:rPr>
              <w:t xml:space="preserve">דכנת מתאריך 06/04/2025 מתכנן חברת </w:t>
            </w:r>
            <w:r>
              <w:rPr>
                <w:rFonts w:eastAsia="Times New Roman"/>
                <w:color w:val="000000"/>
                <w:sz w:val="21"/>
                <w:szCs w:val="21"/>
              </w:rPr>
              <w:t>PGL</w:t>
            </w:r>
            <w:r>
              <w:rPr>
                <w:rFonts w:eastAsia="Times New Roman"/>
                <w:color w:val="000000"/>
                <w:sz w:val="21"/>
                <w:szCs w:val="21"/>
                <w:rtl/>
              </w:rPr>
              <w:t xml:space="preserve"> מהנדס מאשר דוב הופמן</w:t>
            </w:r>
          </w:p>
        </w:tc>
        <w:tc>
          <w:tcPr>
            <w:tcW w:w="0" w:type="auto"/>
            <w:tcBorders>
              <w:top w:val="single" w:sz="6" w:space="0" w:color="BDBDBD"/>
              <w:left w:val="single" w:sz="6" w:space="0" w:color="BDBDBD"/>
              <w:bottom w:val="single" w:sz="6" w:space="0" w:color="BDBDBD"/>
              <w:right w:val="single" w:sz="6" w:space="0" w:color="BDBDBD"/>
            </w:tcBorders>
            <w:hideMark/>
          </w:tcPr>
          <w:p w14:paraId="69ABFE56"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 בקטע שבתחום אחריות רשות תמרור נתניה.</w:t>
            </w:r>
          </w:p>
        </w:tc>
        <w:tc>
          <w:tcPr>
            <w:tcW w:w="0" w:type="auto"/>
            <w:tcBorders>
              <w:top w:val="single" w:sz="6" w:space="0" w:color="BDBDBD"/>
              <w:left w:val="single" w:sz="6" w:space="0" w:color="BDBDBD"/>
              <w:bottom w:val="single" w:sz="6" w:space="0" w:color="BDBDBD"/>
              <w:right w:val="single" w:sz="6" w:space="0" w:color="BDBDBD"/>
            </w:tcBorders>
            <w:hideMark/>
          </w:tcPr>
          <w:p w14:paraId="064922B4"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EC517BA"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A2C0739" w14:textId="77777777" w:rsidR="00000000" w:rsidRDefault="00B935B4">
            <w:pPr>
              <w:rPr>
                <w:rFonts w:eastAsia="Times New Roman"/>
                <w:sz w:val="20"/>
                <w:szCs w:val="20"/>
              </w:rPr>
            </w:pPr>
          </w:p>
        </w:tc>
      </w:tr>
      <w:tr w:rsidR="00000000" w14:paraId="03A93031"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74704B8E" w14:textId="77777777" w:rsidR="00000000" w:rsidRDefault="00B935B4">
            <w:pPr>
              <w:rPr>
                <w:rFonts w:eastAsia="Times New Roman"/>
                <w:color w:val="000000"/>
                <w:sz w:val="21"/>
                <w:szCs w:val="21"/>
              </w:rPr>
            </w:pPr>
            <w:r>
              <w:rPr>
                <w:rFonts w:eastAsia="Times New Roman"/>
                <w:color w:val="000000"/>
                <w:sz w:val="21"/>
                <w:szCs w:val="21"/>
                <w:rtl/>
              </w:rPr>
              <w:t>25/25/42</w:t>
            </w:r>
          </w:p>
        </w:tc>
        <w:tc>
          <w:tcPr>
            <w:tcW w:w="0" w:type="auto"/>
            <w:tcBorders>
              <w:top w:val="single" w:sz="6" w:space="0" w:color="BDBDBD"/>
              <w:left w:val="single" w:sz="6" w:space="0" w:color="BDBDBD"/>
              <w:bottom w:val="single" w:sz="6" w:space="0" w:color="BDBDBD"/>
              <w:right w:val="single" w:sz="6" w:space="0" w:color="BDBDBD"/>
            </w:tcBorders>
            <w:hideMark/>
          </w:tcPr>
          <w:p w14:paraId="130F860B" w14:textId="77777777" w:rsidR="00000000" w:rsidRDefault="00B935B4">
            <w:pPr>
              <w:rPr>
                <w:rFonts w:eastAsia="Times New Roman"/>
                <w:color w:val="000000"/>
                <w:sz w:val="21"/>
                <w:szCs w:val="21"/>
                <w:rtl/>
              </w:rPr>
            </w:pPr>
            <w:r>
              <w:rPr>
                <w:rFonts w:eastAsia="Times New Roman"/>
                <w:color w:val="000000"/>
                <w:sz w:val="21"/>
                <w:szCs w:val="21"/>
                <w:rtl/>
              </w:rPr>
              <w:t>בקשת מזכירות הוועדה בעקבות פניות תושבים וחברי מועצה להצבת תמרור איסור חניה ברח' אינגריד ברגמן (מותרת פריקה וטעינה בלבד).</w:t>
            </w:r>
          </w:p>
        </w:tc>
        <w:tc>
          <w:tcPr>
            <w:tcW w:w="0" w:type="auto"/>
            <w:tcBorders>
              <w:top w:val="single" w:sz="6" w:space="0" w:color="BDBDBD"/>
              <w:left w:val="single" w:sz="6" w:space="0" w:color="BDBDBD"/>
              <w:bottom w:val="single" w:sz="6" w:space="0" w:color="BDBDBD"/>
              <w:right w:val="single" w:sz="6" w:space="0" w:color="BDBDBD"/>
            </w:tcBorders>
            <w:hideMark/>
          </w:tcPr>
          <w:p w14:paraId="5596066C" w14:textId="77777777" w:rsidR="00000000" w:rsidRDefault="00B935B4">
            <w:pPr>
              <w:rPr>
                <w:rFonts w:eastAsia="Times New Roman"/>
                <w:color w:val="000000"/>
                <w:sz w:val="21"/>
                <w:szCs w:val="21"/>
                <w:rtl/>
              </w:rPr>
            </w:pPr>
            <w:r>
              <w:rPr>
                <w:rFonts w:eastAsia="Times New Roman"/>
                <w:color w:val="000000"/>
                <w:sz w:val="21"/>
                <w:szCs w:val="21"/>
                <w:rtl/>
              </w:rPr>
              <w:t>ה</w:t>
            </w:r>
            <w:r>
              <w:rPr>
                <w:rFonts w:eastAsia="Times New Roman"/>
                <w:color w:val="000000"/>
                <w:sz w:val="21"/>
                <w:szCs w:val="21"/>
                <w:rtl/>
              </w:rPr>
              <w:t>ועדה לא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7814070" w14:textId="77777777" w:rsidR="00000000" w:rsidRDefault="00B935B4">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491F569"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E808633" w14:textId="77777777" w:rsidR="00000000" w:rsidRDefault="00B935B4">
            <w:pPr>
              <w:rPr>
                <w:rFonts w:eastAsia="Times New Roman"/>
                <w:sz w:val="20"/>
                <w:szCs w:val="20"/>
              </w:rPr>
            </w:pPr>
          </w:p>
        </w:tc>
      </w:tr>
      <w:tr w:rsidR="00000000" w14:paraId="0CA14633"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0CAA7D3A" w14:textId="77777777" w:rsidR="00000000" w:rsidRDefault="00B935B4">
            <w:pPr>
              <w:rPr>
                <w:rFonts w:eastAsia="Times New Roman"/>
                <w:color w:val="000000"/>
                <w:sz w:val="21"/>
                <w:szCs w:val="21"/>
              </w:rPr>
            </w:pPr>
            <w:r>
              <w:rPr>
                <w:rFonts w:eastAsia="Times New Roman"/>
                <w:color w:val="000000"/>
                <w:sz w:val="21"/>
                <w:szCs w:val="21"/>
                <w:rtl/>
              </w:rPr>
              <w:t>25/25/43</w:t>
            </w:r>
          </w:p>
        </w:tc>
        <w:tc>
          <w:tcPr>
            <w:tcW w:w="0" w:type="auto"/>
            <w:tcBorders>
              <w:top w:val="single" w:sz="6" w:space="0" w:color="BDBDBD"/>
              <w:left w:val="single" w:sz="6" w:space="0" w:color="BDBDBD"/>
              <w:bottom w:val="single" w:sz="6" w:space="0" w:color="BDBDBD"/>
              <w:right w:val="single" w:sz="6" w:space="0" w:color="BDBDBD"/>
            </w:tcBorders>
            <w:hideMark/>
          </w:tcPr>
          <w:p w14:paraId="0392E11B" w14:textId="77777777" w:rsidR="00000000" w:rsidRDefault="00B935B4">
            <w:pPr>
              <w:rPr>
                <w:rFonts w:eastAsia="Times New Roman"/>
                <w:color w:val="000000"/>
                <w:sz w:val="21"/>
                <w:szCs w:val="21"/>
                <w:rtl/>
              </w:rPr>
            </w:pPr>
            <w:r>
              <w:rPr>
                <w:rFonts w:eastAsia="Times New Roman"/>
                <w:color w:val="000000"/>
                <w:sz w:val="21"/>
                <w:szCs w:val="21"/>
                <w:rtl/>
              </w:rPr>
              <w:t>בקשת יו"ר הועדה לאשר תוכנית לחניון ברחוב סיני פינת נחמיה</w:t>
            </w:r>
          </w:p>
        </w:tc>
        <w:tc>
          <w:tcPr>
            <w:tcW w:w="0" w:type="auto"/>
            <w:tcBorders>
              <w:top w:val="single" w:sz="6" w:space="0" w:color="BDBDBD"/>
              <w:left w:val="single" w:sz="6" w:space="0" w:color="BDBDBD"/>
              <w:bottom w:val="single" w:sz="6" w:space="0" w:color="BDBDBD"/>
              <w:right w:val="single" w:sz="6" w:space="0" w:color="BDBDBD"/>
            </w:tcBorders>
            <w:hideMark/>
          </w:tcPr>
          <w:p w14:paraId="34D283C7"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 לא צורפה תוכנית לאישור הועדה.</w:t>
            </w:r>
          </w:p>
        </w:tc>
        <w:tc>
          <w:tcPr>
            <w:tcW w:w="0" w:type="auto"/>
            <w:tcBorders>
              <w:top w:val="single" w:sz="6" w:space="0" w:color="BDBDBD"/>
              <w:left w:val="single" w:sz="6" w:space="0" w:color="BDBDBD"/>
              <w:bottom w:val="single" w:sz="6" w:space="0" w:color="BDBDBD"/>
              <w:right w:val="single" w:sz="6" w:space="0" w:color="BDBDBD"/>
            </w:tcBorders>
            <w:hideMark/>
          </w:tcPr>
          <w:p w14:paraId="0B164143"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FD26441"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55D054D" w14:textId="77777777" w:rsidR="00000000" w:rsidRDefault="00B935B4">
            <w:pPr>
              <w:rPr>
                <w:rFonts w:eastAsia="Times New Roman"/>
                <w:sz w:val="20"/>
                <w:szCs w:val="20"/>
              </w:rPr>
            </w:pPr>
          </w:p>
        </w:tc>
      </w:tr>
      <w:tr w:rsidR="00000000" w14:paraId="3161867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220EC34F" w14:textId="77777777" w:rsidR="00000000" w:rsidRDefault="00B935B4">
            <w:pPr>
              <w:rPr>
                <w:rFonts w:eastAsia="Times New Roman"/>
                <w:color w:val="000000"/>
                <w:sz w:val="21"/>
                <w:szCs w:val="21"/>
              </w:rPr>
            </w:pPr>
            <w:r>
              <w:rPr>
                <w:rFonts w:eastAsia="Times New Roman"/>
                <w:color w:val="000000"/>
                <w:sz w:val="21"/>
                <w:szCs w:val="21"/>
                <w:rtl/>
              </w:rPr>
              <w:t>25/25/44</w:t>
            </w:r>
          </w:p>
        </w:tc>
        <w:tc>
          <w:tcPr>
            <w:tcW w:w="0" w:type="auto"/>
            <w:tcBorders>
              <w:top w:val="single" w:sz="6" w:space="0" w:color="BDBDBD"/>
              <w:left w:val="single" w:sz="6" w:space="0" w:color="BDBDBD"/>
              <w:bottom w:val="single" w:sz="6" w:space="0" w:color="BDBDBD"/>
              <w:right w:val="single" w:sz="6" w:space="0" w:color="BDBDBD"/>
            </w:tcBorders>
            <w:hideMark/>
          </w:tcPr>
          <w:p w14:paraId="2B676AB1" w14:textId="77777777" w:rsidR="00000000" w:rsidRDefault="00B935B4">
            <w:pPr>
              <w:rPr>
                <w:rFonts w:eastAsia="Times New Roman"/>
                <w:color w:val="000000"/>
                <w:sz w:val="21"/>
                <w:szCs w:val="21"/>
                <w:rtl/>
              </w:rPr>
            </w:pPr>
            <w:r>
              <w:rPr>
                <w:rFonts w:eastAsia="Times New Roman"/>
                <w:color w:val="000000"/>
                <w:sz w:val="21"/>
                <w:szCs w:val="21"/>
                <w:rtl/>
              </w:rPr>
              <w:t>בקשת תושב לאיסור חניית רכבים מעל 4 טון ברח' ד"ר סטופ- לטענתו הרחוב צר ויש בו בי"ס</w:t>
            </w:r>
          </w:p>
        </w:tc>
        <w:tc>
          <w:tcPr>
            <w:tcW w:w="0" w:type="auto"/>
            <w:tcBorders>
              <w:top w:val="single" w:sz="6" w:space="0" w:color="BDBDBD"/>
              <w:left w:val="single" w:sz="6" w:space="0" w:color="BDBDBD"/>
              <w:bottom w:val="single" w:sz="6" w:space="0" w:color="BDBDBD"/>
              <w:right w:val="single" w:sz="6" w:space="0" w:color="BDBDBD"/>
            </w:tcBorders>
            <w:hideMark/>
          </w:tcPr>
          <w:p w14:paraId="3974DC99"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33F9A52"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A10133B"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סטופ אברהם 2</w:t>
            </w:r>
          </w:p>
          <w:p w14:paraId="65BE974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"לרכב שמשקלו הכולל מעל 4 טון </w:t>
            </w:r>
          </w:p>
          <w:p w14:paraId="5BBF28C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DF5EF66">
                <v:rect id="_x0000_i1065" style="width:0;height:1.5pt" o:hralign="center" o:hrstd="t" o:hr="t" fillcolor="#a0a0a0" stroked="f"/>
              </w:pict>
            </w:r>
          </w:p>
          <w:p w14:paraId="4F8C694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433 - סטופ אברהם 2</w:t>
            </w:r>
          </w:p>
          <w:p w14:paraId="58AED255"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EEE0170">
                <v:rect id="_x0000_i1066" style="width:0;height:1.5pt" o:hralign="center" o:hrstd="t" o:hr="t" fillcolor="#a0a0a0" stroked="f"/>
              </w:pict>
            </w:r>
          </w:p>
          <w:p w14:paraId="45C7DA0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439 - </w:t>
            </w:r>
            <w:r>
              <w:rPr>
                <w:rFonts w:ascii="Arial" w:hAnsi="Arial" w:cs="Arial"/>
                <w:color w:val="000000"/>
                <w:sz w:val="21"/>
                <w:szCs w:val="21"/>
                <w:rtl/>
              </w:rPr>
              <w:t>סטופ אברהם 28</w:t>
            </w:r>
          </w:p>
          <w:p w14:paraId="1F04F00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"לרכב שמשקלו הכולל מעל 4 טון  "</w:t>
            </w:r>
          </w:p>
          <w:p w14:paraId="1B79051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5BB9DB8F">
                <v:rect id="_x0000_i1067" style="width:0;height:1.5pt" o:hralign="center" o:hrstd="t" o:hr="t" fillcolor="#a0a0a0" stroked="f"/>
              </w:pict>
            </w:r>
          </w:p>
          <w:p w14:paraId="0CC47D2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433 - סטופ אברהם 28</w:t>
            </w:r>
          </w:p>
          <w:p w14:paraId="6901ED1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428EDCC">
                <v:rect id="_x0000_i1068" style="width:0;height:1.5pt" o:hralign="center" o:hrstd="t" o:hr="t" fillcolor="#a0a0a0" stroked="f"/>
              </w:pict>
            </w:r>
          </w:p>
          <w:p w14:paraId="09F0DCA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סטופ אברהם 9</w:t>
            </w:r>
          </w:p>
          <w:p w14:paraId="784EAC7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"לרכב שמשקלו הכולל מעל 4 טון  "</w:t>
            </w:r>
          </w:p>
          <w:p w14:paraId="7D3B465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1374D5A">
                <v:rect id="_x0000_i1069" style="width:0;height:1.5pt" o:hralign="center" o:hrstd="t" o:hr="t" fillcolor="#a0a0a0" stroked="f"/>
              </w:pict>
            </w:r>
          </w:p>
          <w:p w14:paraId="6606743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433 - סטופ </w:t>
            </w:r>
            <w:r>
              <w:rPr>
                <w:rFonts w:ascii="Arial" w:hAnsi="Arial" w:cs="Arial"/>
                <w:color w:val="000000"/>
                <w:sz w:val="21"/>
                <w:szCs w:val="21"/>
                <w:rtl/>
              </w:rPr>
              <w:lastRenderedPageBreak/>
              <w:t>אברהם 9</w:t>
            </w:r>
          </w:p>
          <w:p w14:paraId="20A5182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19F4FE9">
                <v:rect id="_x0000_i1070" style="width:0;height:1.5pt" o:hralign="center" o:hrstd="t" o:hr="t" fillcolor="#a0a0a0" stroked="f"/>
              </w:pict>
            </w:r>
          </w:p>
          <w:p w14:paraId="789C7684"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סטופ אברהם 5</w:t>
            </w:r>
          </w:p>
          <w:p w14:paraId="257BAAC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"לרכב שמשקלו הכולל מעל 10 טון  משעה 19:00 עד 07:00 למחרת"</w:t>
            </w:r>
          </w:p>
          <w:p w14:paraId="1454564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47C96BCB">
                <v:rect id="_x0000_i1071" style="width:0;height:1.5pt" o:hralign="center" o:hrstd="t" o:hr="t" fillcolor="#a0a0a0" stroked="f"/>
              </w:pict>
            </w:r>
          </w:p>
          <w:p w14:paraId="027E0F60" w14:textId="77777777" w:rsidR="00000000" w:rsidRDefault="00B935B4">
            <w:pPr>
              <w:pStyle w:val="HTML"/>
              <w:bidi/>
              <w:rPr>
                <w:color w:val="000000"/>
                <w:rtl/>
              </w:rPr>
            </w:pPr>
            <w:r>
              <w:rPr>
                <w:rFonts w:ascii="Arial" w:hAnsi="Arial" w:cs="Arial"/>
                <w:color w:val="000000"/>
                <w:sz w:val="21"/>
                <w:szCs w:val="21"/>
                <w:rtl/>
              </w:rPr>
              <w:t xml:space="preserve">433 - סטופ אברהם </w:t>
            </w:r>
            <w:r>
              <w:rPr>
                <w:rFonts w:ascii="Arial" w:hAnsi="Arial" w:cs="Arial"/>
                <w:color w:val="000000"/>
                <w:sz w:val="21"/>
                <w:szCs w:val="21"/>
                <w:rtl/>
              </w:rPr>
              <w:t>5</w:t>
            </w:r>
          </w:p>
        </w:tc>
        <w:tc>
          <w:tcPr>
            <w:tcW w:w="0" w:type="auto"/>
            <w:tcBorders>
              <w:top w:val="single" w:sz="6" w:space="0" w:color="BDBDBD"/>
              <w:left w:val="single" w:sz="6" w:space="0" w:color="BDBDBD"/>
              <w:bottom w:val="single" w:sz="6" w:space="0" w:color="BDBDBD"/>
              <w:right w:val="single" w:sz="6" w:space="0" w:color="BDBDBD"/>
            </w:tcBorders>
            <w:hideMark/>
          </w:tcPr>
          <w:p w14:paraId="392090D8" w14:textId="77777777" w:rsidR="00000000" w:rsidRDefault="00B935B4">
            <w:pPr>
              <w:rPr>
                <w:color w:val="000000"/>
                <w:rtl/>
              </w:rPr>
            </w:pPr>
          </w:p>
        </w:tc>
      </w:tr>
      <w:tr w:rsidR="00000000" w14:paraId="1EE33EAC"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056F4A9C" w14:textId="77777777" w:rsidR="00000000" w:rsidRDefault="00B935B4">
            <w:pPr>
              <w:rPr>
                <w:rFonts w:eastAsia="Times New Roman"/>
                <w:color w:val="000000"/>
                <w:sz w:val="21"/>
                <w:szCs w:val="21"/>
              </w:rPr>
            </w:pPr>
            <w:r>
              <w:rPr>
                <w:rFonts w:eastAsia="Times New Roman"/>
                <w:color w:val="000000"/>
                <w:sz w:val="21"/>
                <w:szCs w:val="21"/>
                <w:rtl/>
              </w:rPr>
              <w:t>25/25/45</w:t>
            </w:r>
          </w:p>
        </w:tc>
        <w:tc>
          <w:tcPr>
            <w:tcW w:w="0" w:type="auto"/>
            <w:tcBorders>
              <w:top w:val="single" w:sz="6" w:space="0" w:color="BDBDBD"/>
              <w:left w:val="single" w:sz="6" w:space="0" w:color="BDBDBD"/>
              <w:bottom w:val="single" w:sz="6" w:space="0" w:color="BDBDBD"/>
              <w:right w:val="single" w:sz="6" w:space="0" w:color="BDBDBD"/>
            </w:tcBorders>
            <w:hideMark/>
          </w:tcPr>
          <w:p w14:paraId="198E06EF" w14:textId="77777777" w:rsidR="00000000" w:rsidRDefault="00B935B4">
            <w:pPr>
              <w:rPr>
                <w:rFonts w:eastAsia="Times New Roman"/>
                <w:color w:val="000000"/>
                <w:sz w:val="21"/>
                <w:szCs w:val="21"/>
                <w:rtl/>
              </w:rPr>
            </w:pPr>
            <w:r>
              <w:rPr>
                <w:rFonts w:eastAsia="Times New Roman"/>
                <w:color w:val="000000"/>
                <w:sz w:val="21"/>
                <w:szCs w:val="21"/>
                <w:rtl/>
              </w:rPr>
              <w:t xml:space="preserve">בקשת תושב לאשר סלילת פס האטה ברחוב חנה סנש 6 עקב מהירות נסיעה </w:t>
            </w:r>
          </w:p>
        </w:tc>
        <w:tc>
          <w:tcPr>
            <w:tcW w:w="0" w:type="auto"/>
            <w:tcBorders>
              <w:top w:val="single" w:sz="6" w:space="0" w:color="BDBDBD"/>
              <w:left w:val="single" w:sz="6" w:space="0" w:color="BDBDBD"/>
              <w:bottom w:val="single" w:sz="6" w:space="0" w:color="BDBDBD"/>
              <w:right w:val="single" w:sz="6" w:space="0" w:color="BDBDBD"/>
            </w:tcBorders>
            <w:hideMark/>
          </w:tcPr>
          <w:p w14:paraId="78ACC481"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 .</w:t>
            </w:r>
          </w:p>
        </w:tc>
        <w:tc>
          <w:tcPr>
            <w:tcW w:w="0" w:type="auto"/>
            <w:tcBorders>
              <w:top w:val="single" w:sz="6" w:space="0" w:color="BDBDBD"/>
              <w:left w:val="single" w:sz="6" w:space="0" w:color="BDBDBD"/>
              <w:bottom w:val="single" w:sz="6" w:space="0" w:color="BDBDBD"/>
              <w:right w:val="single" w:sz="6" w:space="0" w:color="BDBDBD"/>
            </w:tcBorders>
            <w:hideMark/>
          </w:tcPr>
          <w:p w14:paraId="16FB8639"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A58E7D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144 - סנש חנה 6</w:t>
            </w:r>
          </w:p>
          <w:p w14:paraId="4FC2E03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153935E6">
                <v:rect id="_x0000_i1072" style="width:0;height:1.5pt" o:hralign="center" o:hrstd="t" o:hr="t" fillcolor="#a0a0a0" stroked="f"/>
              </w:pict>
            </w:r>
          </w:p>
          <w:p w14:paraId="0221B31F" w14:textId="77777777" w:rsidR="00000000" w:rsidRDefault="00B935B4">
            <w:pPr>
              <w:pStyle w:val="HTML"/>
              <w:bidi/>
              <w:rPr>
                <w:color w:val="000000"/>
                <w:rtl/>
              </w:rPr>
            </w:pPr>
            <w:r>
              <w:rPr>
                <w:rFonts w:ascii="Arial" w:hAnsi="Arial" w:cs="Arial"/>
                <w:color w:val="000000"/>
                <w:sz w:val="21"/>
                <w:szCs w:val="21"/>
                <w:rtl/>
              </w:rPr>
              <w:t xml:space="preserve">821 - סנש חנה </w:t>
            </w:r>
            <w:r>
              <w:rPr>
                <w:rFonts w:ascii="Arial" w:hAnsi="Arial" w:cs="Arial"/>
                <w:color w:val="000000"/>
                <w:sz w:val="21"/>
                <w:szCs w:val="21"/>
                <w:rtl/>
              </w:rPr>
              <w:t>9</w:t>
            </w:r>
          </w:p>
        </w:tc>
        <w:tc>
          <w:tcPr>
            <w:tcW w:w="0" w:type="auto"/>
            <w:tcBorders>
              <w:top w:val="single" w:sz="6" w:space="0" w:color="BDBDBD"/>
              <w:left w:val="single" w:sz="6" w:space="0" w:color="BDBDBD"/>
              <w:bottom w:val="single" w:sz="6" w:space="0" w:color="BDBDBD"/>
              <w:right w:val="single" w:sz="6" w:space="0" w:color="BDBDBD"/>
            </w:tcBorders>
            <w:hideMark/>
          </w:tcPr>
          <w:p w14:paraId="61E164C2" w14:textId="77777777" w:rsidR="00000000" w:rsidRDefault="00B935B4">
            <w:pPr>
              <w:rPr>
                <w:color w:val="000000"/>
                <w:rtl/>
              </w:rPr>
            </w:pPr>
          </w:p>
        </w:tc>
      </w:tr>
      <w:tr w:rsidR="00000000" w14:paraId="4EC3565D"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0EE80EF3" w14:textId="77777777" w:rsidR="00000000" w:rsidRDefault="00B935B4">
            <w:pPr>
              <w:rPr>
                <w:rFonts w:eastAsia="Times New Roman"/>
                <w:color w:val="000000"/>
                <w:sz w:val="21"/>
                <w:szCs w:val="21"/>
              </w:rPr>
            </w:pPr>
            <w:r>
              <w:rPr>
                <w:rFonts w:eastAsia="Times New Roman"/>
                <w:color w:val="000000"/>
                <w:sz w:val="21"/>
                <w:szCs w:val="21"/>
                <w:rtl/>
              </w:rPr>
              <w:t>25/25/46</w:t>
            </w:r>
          </w:p>
        </w:tc>
        <w:tc>
          <w:tcPr>
            <w:tcW w:w="0" w:type="auto"/>
            <w:tcBorders>
              <w:top w:val="single" w:sz="6" w:space="0" w:color="BDBDBD"/>
              <w:left w:val="single" w:sz="6" w:space="0" w:color="BDBDBD"/>
              <w:bottom w:val="single" w:sz="6" w:space="0" w:color="BDBDBD"/>
              <w:right w:val="single" w:sz="6" w:space="0" w:color="BDBDBD"/>
            </w:tcBorders>
            <w:hideMark/>
          </w:tcPr>
          <w:p w14:paraId="7792382C" w14:textId="77777777" w:rsidR="00000000" w:rsidRDefault="00B935B4">
            <w:pPr>
              <w:rPr>
                <w:rFonts w:eastAsia="Times New Roman"/>
                <w:color w:val="000000"/>
                <w:sz w:val="21"/>
                <w:szCs w:val="21"/>
                <w:rtl/>
              </w:rPr>
            </w:pPr>
            <w:r>
              <w:rPr>
                <w:rFonts w:eastAsia="Times New Roman"/>
                <w:color w:val="000000"/>
                <w:sz w:val="21"/>
                <w:szCs w:val="21"/>
                <w:rtl/>
              </w:rPr>
              <w:t>בקשת מינהל אכיפה לסמן אדום לבן בכניסה לחניה ברחוב כפר תבור 14</w:t>
            </w:r>
          </w:p>
        </w:tc>
        <w:tc>
          <w:tcPr>
            <w:tcW w:w="0" w:type="auto"/>
            <w:tcBorders>
              <w:top w:val="single" w:sz="6" w:space="0" w:color="BDBDBD"/>
              <w:left w:val="single" w:sz="6" w:space="0" w:color="BDBDBD"/>
              <w:bottom w:val="single" w:sz="6" w:space="0" w:color="BDBDBD"/>
              <w:right w:val="single" w:sz="6" w:space="0" w:color="BDBDBD"/>
            </w:tcBorders>
            <w:hideMark/>
          </w:tcPr>
          <w:p w14:paraId="3F81DD28"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40E1408" w14:textId="77777777" w:rsidR="00000000" w:rsidRDefault="00B935B4">
            <w:pPr>
              <w:rPr>
                <w:rFonts w:eastAsia="Times New Roman"/>
                <w:color w:val="000000"/>
                <w:sz w:val="21"/>
                <w:szCs w:val="21"/>
                <w:rtl/>
              </w:rPr>
            </w:pPr>
            <w:r>
              <w:rPr>
                <w:rFonts w:eastAsia="Times New Roman"/>
                <w:color w:val="000000"/>
                <w:sz w:val="21"/>
                <w:szCs w:val="21"/>
                <w:rtl/>
              </w:rPr>
              <w:t>א</w:t>
            </w:r>
            <w:r>
              <w:rPr>
                <w:rFonts w:eastAsia="Times New Roman"/>
                <w:color w:val="000000"/>
                <w:sz w:val="21"/>
                <w:szCs w:val="21"/>
                <w:rtl/>
              </w:rPr>
              <w:t>ושר</w:t>
            </w:r>
          </w:p>
        </w:tc>
        <w:tc>
          <w:tcPr>
            <w:tcW w:w="0" w:type="auto"/>
            <w:tcBorders>
              <w:top w:val="single" w:sz="6" w:space="0" w:color="BDBDBD"/>
              <w:left w:val="single" w:sz="6" w:space="0" w:color="BDBDBD"/>
              <w:bottom w:val="single" w:sz="6" w:space="0" w:color="BDBDBD"/>
              <w:right w:val="single" w:sz="6" w:space="0" w:color="BDBDBD"/>
            </w:tcBorders>
            <w:hideMark/>
          </w:tcPr>
          <w:p w14:paraId="5B236234" w14:textId="77777777" w:rsidR="00000000" w:rsidRDefault="00B935B4">
            <w:pPr>
              <w:pStyle w:val="HTML"/>
              <w:bidi/>
              <w:rPr>
                <w:color w:val="000000"/>
                <w:rtl/>
              </w:rPr>
            </w:pPr>
            <w:r>
              <w:rPr>
                <w:rFonts w:ascii="Arial" w:hAnsi="Arial" w:cs="Arial"/>
                <w:color w:val="000000"/>
                <w:sz w:val="21"/>
                <w:szCs w:val="21"/>
                <w:rtl/>
              </w:rPr>
              <w:t>818 - כפר תבור 1</w:t>
            </w:r>
            <w:r>
              <w:rPr>
                <w:rFonts w:ascii="Arial" w:hAnsi="Arial" w:cs="Arial"/>
                <w:color w:val="000000"/>
                <w:sz w:val="21"/>
                <w:szCs w:val="21"/>
                <w:rtl/>
              </w:rPr>
              <w:t>4</w:t>
            </w:r>
          </w:p>
        </w:tc>
        <w:tc>
          <w:tcPr>
            <w:tcW w:w="0" w:type="auto"/>
            <w:tcBorders>
              <w:top w:val="single" w:sz="6" w:space="0" w:color="BDBDBD"/>
              <w:left w:val="single" w:sz="6" w:space="0" w:color="BDBDBD"/>
              <w:bottom w:val="single" w:sz="6" w:space="0" w:color="BDBDBD"/>
              <w:right w:val="single" w:sz="6" w:space="0" w:color="BDBDBD"/>
            </w:tcBorders>
            <w:hideMark/>
          </w:tcPr>
          <w:p w14:paraId="777B42EC" w14:textId="77777777" w:rsidR="00000000" w:rsidRDefault="00B935B4">
            <w:pPr>
              <w:rPr>
                <w:color w:val="000000"/>
                <w:rtl/>
              </w:rPr>
            </w:pPr>
          </w:p>
        </w:tc>
      </w:tr>
      <w:tr w:rsidR="00000000" w14:paraId="6FDCC27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36D506BA" w14:textId="77777777" w:rsidR="00000000" w:rsidRDefault="00B935B4">
            <w:pPr>
              <w:rPr>
                <w:rFonts w:eastAsia="Times New Roman"/>
                <w:color w:val="000000"/>
                <w:sz w:val="21"/>
                <w:szCs w:val="21"/>
              </w:rPr>
            </w:pPr>
            <w:r>
              <w:rPr>
                <w:rFonts w:eastAsia="Times New Roman"/>
                <w:color w:val="000000"/>
                <w:sz w:val="21"/>
                <w:szCs w:val="21"/>
                <w:rtl/>
              </w:rPr>
              <w:t>25/25/47</w:t>
            </w:r>
          </w:p>
        </w:tc>
        <w:tc>
          <w:tcPr>
            <w:tcW w:w="0" w:type="auto"/>
            <w:tcBorders>
              <w:top w:val="single" w:sz="6" w:space="0" w:color="BDBDBD"/>
              <w:left w:val="single" w:sz="6" w:space="0" w:color="BDBDBD"/>
              <w:bottom w:val="single" w:sz="6" w:space="0" w:color="BDBDBD"/>
              <w:right w:val="single" w:sz="6" w:space="0" w:color="BDBDBD"/>
            </w:tcBorders>
            <w:hideMark/>
          </w:tcPr>
          <w:p w14:paraId="256FD85A" w14:textId="77777777" w:rsidR="00000000" w:rsidRDefault="00B935B4">
            <w:pPr>
              <w:rPr>
                <w:rFonts w:eastAsia="Times New Roman"/>
                <w:color w:val="000000"/>
                <w:sz w:val="21"/>
                <w:szCs w:val="21"/>
                <w:rtl/>
              </w:rPr>
            </w:pPr>
            <w:r>
              <w:rPr>
                <w:rFonts w:eastAsia="Times New Roman"/>
                <w:color w:val="000000"/>
                <w:sz w:val="21"/>
                <w:szCs w:val="21"/>
                <w:rtl/>
              </w:rPr>
              <w:t xml:space="preserve">בקשת מזכירות הועדה לאשר סימון אדום לבן ברחוב סיני סמול לצומת הרחובות סיני -דניאל. כמן כן </w:t>
            </w:r>
            <w:r>
              <w:rPr>
                <w:rFonts w:eastAsia="Times New Roman"/>
                <w:color w:val="000000"/>
                <w:sz w:val="21"/>
                <w:szCs w:val="21"/>
                <w:rtl/>
              </w:rPr>
              <w:t>לאשר סלילת פס האטה ברחוב דניאל סמוך לצמת צבי מויססקו פינת אלכסנדר גרהם בל בסמיכות למגרש האימונים .</w:t>
            </w:r>
          </w:p>
        </w:tc>
        <w:tc>
          <w:tcPr>
            <w:tcW w:w="0" w:type="auto"/>
            <w:tcBorders>
              <w:top w:val="single" w:sz="6" w:space="0" w:color="BDBDBD"/>
              <w:left w:val="single" w:sz="6" w:space="0" w:color="BDBDBD"/>
              <w:bottom w:val="single" w:sz="6" w:space="0" w:color="BDBDBD"/>
              <w:right w:val="single" w:sz="6" w:space="0" w:color="BDBDBD"/>
            </w:tcBorders>
            <w:hideMark/>
          </w:tcPr>
          <w:p w14:paraId="4ECBB2CF"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7979F4A"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EC6CFE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821 - צבי מויססקו, אלכסנדר גרהם בל</w:t>
            </w:r>
          </w:p>
          <w:p w14:paraId="7C22615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4ED5624A">
                <v:rect id="_x0000_i1073" style="width:0;height:1.5pt" o:hralign="center" o:hrstd="t" o:hr="t" fillcolor="#a0a0a0" stroked="f"/>
              </w:pict>
            </w:r>
          </w:p>
          <w:p w14:paraId="4DFCA4E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144 - צבי מויססקו 1</w:t>
            </w:r>
          </w:p>
          <w:p w14:paraId="704E7C7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B289163">
                <v:rect id="_x0000_i1074" style="width:0;height:1.5pt" o:hralign="center" o:hrstd="t" o:hr="t" fillcolor="#a0a0a0" stroked="f"/>
              </w:pict>
            </w:r>
          </w:p>
          <w:p w14:paraId="0E0ADA6C" w14:textId="77777777" w:rsidR="00000000" w:rsidRDefault="00B935B4">
            <w:pPr>
              <w:pStyle w:val="HTML"/>
              <w:bidi/>
              <w:rPr>
                <w:color w:val="000000"/>
                <w:rtl/>
              </w:rPr>
            </w:pPr>
            <w:r>
              <w:rPr>
                <w:rFonts w:ascii="Arial" w:hAnsi="Arial" w:cs="Arial"/>
                <w:color w:val="000000"/>
                <w:sz w:val="21"/>
                <w:szCs w:val="21"/>
                <w:rtl/>
              </w:rPr>
              <w:t>14</w:t>
            </w:r>
            <w:r>
              <w:rPr>
                <w:rFonts w:ascii="Arial" w:hAnsi="Arial" w:cs="Arial"/>
                <w:color w:val="000000"/>
                <w:sz w:val="21"/>
                <w:szCs w:val="21"/>
                <w:rtl/>
              </w:rPr>
              <w:t xml:space="preserve">4 - צבי מויססקו </w:t>
            </w:r>
            <w:r>
              <w:rPr>
                <w:rFonts w:ascii="Arial" w:hAnsi="Arial" w:cs="Arial"/>
                <w:color w:val="000000"/>
                <w:sz w:val="21"/>
                <w:szCs w:val="21"/>
                <w:rtl/>
              </w:rPr>
              <w:t>1</w:t>
            </w:r>
          </w:p>
        </w:tc>
        <w:tc>
          <w:tcPr>
            <w:tcW w:w="0" w:type="auto"/>
            <w:tcBorders>
              <w:top w:val="single" w:sz="6" w:space="0" w:color="BDBDBD"/>
              <w:left w:val="single" w:sz="6" w:space="0" w:color="BDBDBD"/>
              <w:bottom w:val="single" w:sz="6" w:space="0" w:color="BDBDBD"/>
              <w:right w:val="single" w:sz="6" w:space="0" w:color="BDBDBD"/>
            </w:tcBorders>
            <w:hideMark/>
          </w:tcPr>
          <w:p w14:paraId="516A2365" w14:textId="77777777" w:rsidR="00000000" w:rsidRDefault="00B935B4">
            <w:pPr>
              <w:rPr>
                <w:color w:val="000000"/>
                <w:rtl/>
              </w:rPr>
            </w:pPr>
          </w:p>
        </w:tc>
      </w:tr>
      <w:tr w:rsidR="00000000" w14:paraId="7B178C69"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031C4059" w14:textId="77777777" w:rsidR="00000000" w:rsidRDefault="00B935B4">
            <w:pPr>
              <w:rPr>
                <w:rFonts w:eastAsia="Times New Roman"/>
                <w:color w:val="000000"/>
                <w:sz w:val="21"/>
                <w:szCs w:val="21"/>
              </w:rPr>
            </w:pPr>
            <w:r>
              <w:rPr>
                <w:rFonts w:eastAsia="Times New Roman"/>
                <w:color w:val="000000"/>
                <w:sz w:val="21"/>
                <w:szCs w:val="21"/>
                <w:rtl/>
              </w:rPr>
              <w:t>25/25/48</w:t>
            </w:r>
          </w:p>
        </w:tc>
        <w:tc>
          <w:tcPr>
            <w:tcW w:w="0" w:type="auto"/>
            <w:tcBorders>
              <w:top w:val="single" w:sz="6" w:space="0" w:color="BDBDBD"/>
              <w:left w:val="single" w:sz="6" w:space="0" w:color="BDBDBD"/>
              <w:bottom w:val="single" w:sz="6" w:space="0" w:color="BDBDBD"/>
              <w:right w:val="single" w:sz="6" w:space="0" w:color="BDBDBD"/>
            </w:tcBorders>
            <w:hideMark/>
          </w:tcPr>
          <w:p w14:paraId="6DDD3AF8" w14:textId="77777777" w:rsidR="00000000" w:rsidRDefault="00B935B4">
            <w:pPr>
              <w:rPr>
                <w:rFonts w:eastAsia="Times New Roman"/>
                <w:color w:val="000000"/>
                <w:sz w:val="21"/>
                <w:szCs w:val="21"/>
                <w:rtl/>
              </w:rPr>
            </w:pPr>
            <w:r>
              <w:rPr>
                <w:rFonts w:eastAsia="Times New Roman"/>
                <w:color w:val="000000"/>
                <w:sz w:val="21"/>
                <w:szCs w:val="21"/>
                <w:rtl/>
              </w:rPr>
              <w:t>בקשת מזכירות הועדה להסדיר את צומת הנביאים פינת ועידת הלסינקי</w:t>
            </w:r>
          </w:p>
        </w:tc>
        <w:tc>
          <w:tcPr>
            <w:tcW w:w="0" w:type="auto"/>
            <w:tcBorders>
              <w:top w:val="single" w:sz="6" w:space="0" w:color="BDBDBD"/>
              <w:left w:val="single" w:sz="6" w:space="0" w:color="BDBDBD"/>
              <w:bottom w:val="single" w:sz="6" w:space="0" w:color="BDBDBD"/>
              <w:right w:val="single" w:sz="6" w:space="0" w:color="BDBDBD"/>
            </w:tcBorders>
            <w:hideMark/>
          </w:tcPr>
          <w:p w14:paraId="5B2C357B"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A0C8421"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D35B4A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302 - יונה בוגלה, הנביאים</w:t>
            </w:r>
          </w:p>
          <w:p w14:paraId="7060ACF4"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E5E815F">
                <v:rect id="_x0000_i1075" style="width:0;height:1.5pt" o:hralign="center" o:hrstd="t" o:hr="t" fillcolor="#a0a0a0" stroked="f"/>
              </w:pict>
            </w:r>
          </w:p>
          <w:p w14:paraId="47D80C9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818 - ועידת הלסינקי, הנביאים</w:t>
            </w:r>
          </w:p>
          <w:p w14:paraId="4668EC8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5A95DD78">
                <v:rect id="_x0000_i1076" style="width:0;height:1.5pt" o:hralign="center" o:hrstd="t" o:hr="t" fillcolor="#a0a0a0" stroked="f"/>
              </w:pict>
            </w:r>
          </w:p>
          <w:p w14:paraId="4246DCC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818 - ועיד</w:t>
            </w:r>
            <w:r>
              <w:rPr>
                <w:rFonts w:ascii="Arial" w:hAnsi="Arial" w:cs="Arial"/>
                <w:color w:val="000000"/>
                <w:sz w:val="21"/>
                <w:szCs w:val="21"/>
                <w:rtl/>
              </w:rPr>
              <w:t>ת הלסינקי, הנביאים</w:t>
            </w:r>
          </w:p>
          <w:p w14:paraId="33914B3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425E3B21">
                <v:rect id="_x0000_i1077" style="width:0;height:1.5pt" o:hralign="center" o:hrstd="t" o:hr="t" fillcolor="#a0a0a0" stroked="f"/>
              </w:pict>
            </w:r>
          </w:p>
          <w:p w14:paraId="67FF2CE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302 - הנביאים, ועידת הלסינקי</w:t>
            </w:r>
          </w:p>
          <w:p w14:paraId="436BB04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340F4877">
                <v:rect id="_x0000_i1078" style="width:0;height:1.5pt" o:hralign="center" o:hrstd="t" o:hr="t" fillcolor="#a0a0a0" stroked="f"/>
              </w:pict>
            </w:r>
          </w:p>
          <w:p w14:paraId="155588E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810 - ועידת הלסינקי, הנביאים</w:t>
            </w:r>
          </w:p>
          <w:p w14:paraId="0D70DC5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lastRenderedPageBreak/>
              <w:pict w14:anchorId="495BD126">
                <v:rect id="_x0000_i1079" style="width:0;height:1.5pt" o:hralign="center" o:hrstd="t" o:hr="t" fillcolor="#a0a0a0" stroked="f"/>
              </w:pict>
            </w:r>
          </w:p>
          <w:p w14:paraId="3DC266E0" w14:textId="77777777" w:rsidR="00000000" w:rsidRDefault="00B935B4">
            <w:pPr>
              <w:pStyle w:val="HTML"/>
              <w:bidi/>
              <w:rPr>
                <w:color w:val="000000"/>
                <w:rtl/>
              </w:rPr>
            </w:pPr>
            <w:r>
              <w:rPr>
                <w:rFonts w:ascii="Arial" w:hAnsi="Arial" w:cs="Arial"/>
                <w:color w:val="000000"/>
                <w:sz w:val="21"/>
                <w:szCs w:val="21"/>
                <w:rtl/>
              </w:rPr>
              <w:t>801 - ועידת הלסינקי, הנביאי</w:t>
            </w:r>
            <w:r>
              <w:rPr>
                <w:rFonts w:ascii="Arial" w:hAnsi="Arial" w:cs="Arial"/>
                <w:color w:val="000000"/>
                <w:sz w:val="21"/>
                <w:szCs w:val="21"/>
                <w:rtl/>
              </w:rPr>
              <w:t>ם</w:t>
            </w:r>
          </w:p>
        </w:tc>
        <w:tc>
          <w:tcPr>
            <w:tcW w:w="0" w:type="auto"/>
            <w:tcBorders>
              <w:top w:val="single" w:sz="6" w:space="0" w:color="BDBDBD"/>
              <w:left w:val="single" w:sz="6" w:space="0" w:color="BDBDBD"/>
              <w:bottom w:val="single" w:sz="6" w:space="0" w:color="BDBDBD"/>
              <w:right w:val="single" w:sz="6" w:space="0" w:color="BDBDBD"/>
            </w:tcBorders>
            <w:hideMark/>
          </w:tcPr>
          <w:p w14:paraId="65F174B7" w14:textId="77777777" w:rsidR="00000000" w:rsidRDefault="00B935B4">
            <w:pPr>
              <w:pStyle w:val="HTML"/>
              <w:bidi/>
              <w:rPr>
                <w:color w:val="000000"/>
                <w:rtl/>
              </w:rPr>
            </w:pPr>
            <w:r>
              <w:rPr>
                <w:rFonts w:ascii="Arial" w:hAnsi="Arial" w:cs="Arial"/>
                <w:color w:val="000000"/>
                <w:sz w:val="21"/>
                <w:szCs w:val="21"/>
                <w:rtl/>
              </w:rPr>
              <w:lastRenderedPageBreak/>
              <w:t>301 - יונה בוגלה, הנביאי</w:t>
            </w:r>
            <w:r>
              <w:rPr>
                <w:rFonts w:ascii="Arial" w:hAnsi="Arial" w:cs="Arial"/>
                <w:color w:val="000000"/>
                <w:sz w:val="21"/>
                <w:szCs w:val="21"/>
                <w:rtl/>
              </w:rPr>
              <w:t>ם</w:t>
            </w:r>
          </w:p>
        </w:tc>
      </w:tr>
      <w:tr w:rsidR="00000000" w14:paraId="2F01BB59"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5172829E" w14:textId="77777777" w:rsidR="00000000" w:rsidRDefault="00B935B4">
            <w:pPr>
              <w:rPr>
                <w:rFonts w:eastAsia="Times New Roman"/>
                <w:color w:val="000000"/>
                <w:sz w:val="21"/>
                <w:szCs w:val="21"/>
                <w:rtl/>
              </w:rPr>
            </w:pPr>
            <w:r>
              <w:rPr>
                <w:rFonts w:eastAsia="Times New Roman"/>
                <w:color w:val="000000"/>
                <w:sz w:val="21"/>
                <w:szCs w:val="21"/>
                <w:rtl/>
              </w:rPr>
              <w:t>25/25/49</w:t>
            </w:r>
          </w:p>
        </w:tc>
        <w:tc>
          <w:tcPr>
            <w:tcW w:w="0" w:type="auto"/>
            <w:tcBorders>
              <w:top w:val="single" w:sz="6" w:space="0" w:color="BDBDBD"/>
              <w:left w:val="single" w:sz="6" w:space="0" w:color="BDBDBD"/>
              <w:bottom w:val="single" w:sz="6" w:space="0" w:color="BDBDBD"/>
              <w:right w:val="single" w:sz="6" w:space="0" w:color="BDBDBD"/>
            </w:tcBorders>
            <w:hideMark/>
          </w:tcPr>
          <w:p w14:paraId="3109C596" w14:textId="77777777" w:rsidR="00000000" w:rsidRDefault="00B935B4">
            <w:pPr>
              <w:rPr>
                <w:rFonts w:eastAsia="Times New Roman"/>
                <w:color w:val="000000"/>
                <w:sz w:val="21"/>
                <w:szCs w:val="21"/>
                <w:rtl/>
              </w:rPr>
            </w:pPr>
            <w:r>
              <w:rPr>
                <w:rFonts w:eastAsia="Times New Roman"/>
                <w:color w:val="000000"/>
                <w:sz w:val="21"/>
                <w:szCs w:val="21"/>
                <w:rtl/>
              </w:rPr>
              <w:t>בקשת מחלקת פיקוח להקצאת 2 חניות לרכבים של הפיקוח העירוני בתחילת רחוב המייסדים.</w:t>
            </w:r>
          </w:p>
        </w:tc>
        <w:tc>
          <w:tcPr>
            <w:tcW w:w="0" w:type="auto"/>
            <w:tcBorders>
              <w:top w:val="single" w:sz="6" w:space="0" w:color="BDBDBD"/>
              <w:left w:val="single" w:sz="6" w:space="0" w:color="BDBDBD"/>
              <w:bottom w:val="single" w:sz="6" w:space="0" w:color="BDBDBD"/>
              <w:right w:val="single" w:sz="6" w:space="0" w:color="BDBDBD"/>
            </w:tcBorders>
            <w:hideMark/>
          </w:tcPr>
          <w:p w14:paraId="5EEDCB54"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39E4C6D"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AE6D58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433 - המייסדים 10</w:t>
            </w:r>
          </w:p>
          <w:p w14:paraId="149B67E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6273896D">
                <v:rect id="_x0000_i1080" style="width:0;height:1.5pt" o:hralign="center" o:hrstd="t" o:hr="t" fillcolor="#a0a0a0" stroked="f"/>
              </w:pict>
            </w:r>
          </w:p>
          <w:p w14:paraId="28EDCF0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819 - המייסדים 10</w:t>
            </w:r>
          </w:p>
          <w:p w14:paraId="462D002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56C06A6">
                <v:rect id="_x0000_i1081" style="width:0;height:1.5pt" o:hralign="center" o:hrstd="t" o:hr="t" fillcolor="#a0a0a0" stroked="f"/>
              </w:pict>
            </w:r>
          </w:p>
          <w:p w14:paraId="476C07F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819 - המייסדים 10</w:t>
            </w:r>
          </w:p>
          <w:p w14:paraId="1679D41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1C47BEF0">
                <v:rect id="_x0000_i1082" style="width:0;height:1.5pt" o:hralign="center" o:hrstd="t" o:hr="t" fillcolor="#a0a0a0" stroked="f"/>
              </w:pict>
            </w:r>
          </w:p>
          <w:p w14:paraId="5AC93B0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המייסדים 10</w:t>
            </w:r>
          </w:p>
          <w:p w14:paraId="74EA9E3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פרט לרכב אכיפה עירונית</w:t>
            </w:r>
          </w:p>
          <w:p w14:paraId="67C46491" w14:textId="77777777" w:rsidR="00000000" w:rsidRDefault="00B935B4">
            <w:pPr>
              <w:pStyle w:val="HTML"/>
              <w:bidi/>
              <w:rPr>
                <w:color w:val="000000"/>
                <w:rtl/>
              </w:rPr>
            </w:pPr>
            <w:r>
              <w:rPr>
                <w:rFonts w:ascii="Arial" w:hAnsi="Arial" w:cs="Arial"/>
                <w:color w:val="000000"/>
                <w:sz w:val="21"/>
                <w:szCs w:val="21"/>
                <w:rtl/>
              </w:rPr>
              <w:t>2 מקומות חני</w:t>
            </w:r>
            <w:r>
              <w:rPr>
                <w:rFonts w:ascii="Arial" w:hAnsi="Arial" w:cs="Arial"/>
                <w:color w:val="000000"/>
                <w:sz w:val="21"/>
                <w:szCs w:val="21"/>
                <w:rtl/>
              </w:rPr>
              <w:t>ה</w:t>
            </w:r>
          </w:p>
        </w:tc>
        <w:tc>
          <w:tcPr>
            <w:tcW w:w="0" w:type="auto"/>
            <w:tcBorders>
              <w:top w:val="single" w:sz="6" w:space="0" w:color="BDBDBD"/>
              <w:left w:val="single" w:sz="6" w:space="0" w:color="BDBDBD"/>
              <w:bottom w:val="single" w:sz="6" w:space="0" w:color="BDBDBD"/>
              <w:right w:val="single" w:sz="6" w:space="0" w:color="BDBDBD"/>
            </w:tcBorders>
            <w:hideMark/>
          </w:tcPr>
          <w:p w14:paraId="7452FEB1" w14:textId="77777777" w:rsidR="00000000" w:rsidRDefault="00B935B4">
            <w:pPr>
              <w:rPr>
                <w:color w:val="000000"/>
                <w:rtl/>
              </w:rPr>
            </w:pPr>
          </w:p>
        </w:tc>
      </w:tr>
      <w:tr w:rsidR="00000000" w14:paraId="54C264F3"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707D004C" w14:textId="77777777" w:rsidR="00000000" w:rsidRDefault="00B935B4">
            <w:pPr>
              <w:rPr>
                <w:rFonts w:eastAsia="Times New Roman"/>
                <w:color w:val="000000"/>
                <w:sz w:val="21"/>
                <w:szCs w:val="21"/>
              </w:rPr>
            </w:pPr>
            <w:r>
              <w:rPr>
                <w:rFonts w:eastAsia="Times New Roman"/>
                <w:color w:val="000000"/>
                <w:sz w:val="21"/>
                <w:szCs w:val="21"/>
                <w:rtl/>
              </w:rPr>
              <w:t>25/25/50</w:t>
            </w:r>
          </w:p>
        </w:tc>
        <w:tc>
          <w:tcPr>
            <w:tcW w:w="0" w:type="auto"/>
            <w:tcBorders>
              <w:top w:val="single" w:sz="6" w:space="0" w:color="BDBDBD"/>
              <w:left w:val="single" w:sz="6" w:space="0" w:color="BDBDBD"/>
              <w:bottom w:val="single" w:sz="6" w:space="0" w:color="BDBDBD"/>
              <w:right w:val="single" w:sz="6" w:space="0" w:color="BDBDBD"/>
            </w:tcBorders>
            <w:hideMark/>
          </w:tcPr>
          <w:p w14:paraId="068161F1" w14:textId="77777777" w:rsidR="00000000" w:rsidRDefault="00B935B4">
            <w:pPr>
              <w:rPr>
                <w:rFonts w:eastAsia="Times New Roman"/>
                <w:color w:val="000000"/>
                <w:sz w:val="21"/>
                <w:szCs w:val="21"/>
                <w:rtl/>
              </w:rPr>
            </w:pPr>
            <w:r>
              <w:rPr>
                <w:rFonts w:eastAsia="Times New Roman"/>
                <w:color w:val="000000"/>
                <w:sz w:val="21"/>
                <w:szCs w:val="21"/>
                <w:rtl/>
              </w:rPr>
              <w:t>בקשת יו"ר הועדה לאשר סימון מעטפה ועמוד חסימה בכניסה לחניה התת קרקעית של רחוב</w:t>
            </w:r>
            <w:r>
              <w:rPr>
                <w:rFonts w:eastAsia="Times New Roman"/>
                <w:color w:val="000000"/>
                <w:sz w:val="21"/>
                <w:szCs w:val="21"/>
                <w:rtl/>
              </w:rPr>
              <w:t xml:space="preserve"> פינסקר 20</w:t>
            </w:r>
          </w:p>
        </w:tc>
        <w:tc>
          <w:tcPr>
            <w:tcW w:w="0" w:type="auto"/>
            <w:tcBorders>
              <w:top w:val="single" w:sz="6" w:space="0" w:color="BDBDBD"/>
              <w:left w:val="single" w:sz="6" w:space="0" w:color="BDBDBD"/>
              <w:bottom w:val="single" w:sz="6" w:space="0" w:color="BDBDBD"/>
              <w:right w:val="single" w:sz="6" w:space="0" w:color="BDBDBD"/>
            </w:tcBorders>
            <w:hideMark/>
          </w:tcPr>
          <w:p w14:paraId="2C97179E"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B71E3A9"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B37AD6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149 - פינסקר יהודה 20</w:t>
            </w:r>
          </w:p>
          <w:p w14:paraId="420313B1"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774AC3F">
                <v:rect id="_x0000_i1083" style="width:0;height:1.5pt" o:hralign="center" o:hrstd="t" o:hr="t" fillcolor="#a0a0a0" stroked="f"/>
              </w:pict>
            </w:r>
          </w:p>
          <w:p w14:paraId="0B1742A6"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820 - פינסקר יהודה 20</w:t>
            </w:r>
          </w:p>
          <w:p w14:paraId="1664898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2200A310">
                <v:rect id="_x0000_i1084" style="width:0;height:1.5pt" o:hralign="center" o:hrstd="t" o:hr="t" fillcolor="#a0a0a0" stroked="f"/>
              </w:pict>
            </w:r>
          </w:p>
          <w:p w14:paraId="29FC2AB4" w14:textId="77777777" w:rsidR="00000000" w:rsidRDefault="00B935B4">
            <w:pPr>
              <w:pStyle w:val="HTML"/>
              <w:bidi/>
              <w:rPr>
                <w:color w:val="000000"/>
                <w:rtl/>
              </w:rPr>
            </w:pPr>
            <w:r>
              <w:rPr>
                <w:rFonts w:ascii="Arial" w:hAnsi="Arial" w:cs="Arial"/>
                <w:color w:val="000000"/>
                <w:sz w:val="21"/>
                <w:szCs w:val="21"/>
                <w:rtl/>
              </w:rPr>
              <w:t>149 - פינסקר יהודה 2</w:t>
            </w:r>
            <w:r>
              <w:rPr>
                <w:rFonts w:ascii="Arial" w:hAnsi="Arial" w:cs="Arial"/>
                <w:color w:val="000000"/>
                <w:sz w:val="21"/>
                <w:szCs w:val="21"/>
                <w:rtl/>
              </w:rPr>
              <w:t>0</w:t>
            </w:r>
          </w:p>
        </w:tc>
        <w:tc>
          <w:tcPr>
            <w:tcW w:w="0" w:type="auto"/>
            <w:tcBorders>
              <w:top w:val="single" w:sz="6" w:space="0" w:color="BDBDBD"/>
              <w:left w:val="single" w:sz="6" w:space="0" w:color="BDBDBD"/>
              <w:bottom w:val="single" w:sz="6" w:space="0" w:color="BDBDBD"/>
              <w:right w:val="single" w:sz="6" w:space="0" w:color="BDBDBD"/>
            </w:tcBorders>
            <w:hideMark/>
          </w:tcPr>
          <w:p w14:paraId="49FEF323" w14:textId="77777777" w:rsidR="00000000" w:rsidRDefault="00B935B4">
            <w:pPr>
              <w:rPr>
                <w:color w:val="000000"/>
                <w:rtl/>
              </w:rPr>
            </w:pPr>
          </w:p>
        </w:tc>
      </w:tr>
      <w:tr w:rsidR="00000000" w14:paraId="55575D22"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0A792F2" w14:textId="77777777" w:rsidR="00000000" w:rsidRDefault="00B935B4">
            <w:pPr>
              <w:rPr>
                <w:rFonts w:eastAsia="Times New Roman"/>
                <w:color w:val="000000"/>
                <w:sz w:val="21"/>
                <w:szCs w:val="21"/>
              </w:rPr>
            </w:pPr>
            <w:r>
              <w:rPr>
                <w:rFonts w:eastAsia="Times New Roman"/>
                <w:color w:val="000000"/>
                <w:sz w:val="21"/>
                <w:szCs w:val="21"/>
                <w:rtl/>
              </w:rPr>
              <w:t>25/25/51</w:t>
            </w:r>
          </w:p>
        </w:tc>
        <w:tc>
          <w:tcPr>
            <w:tcW w:w="0" w:type="auto"/>
            <w:tcBorders>
              <w:top w:val="single" w:sz="6" w:space="0" w:color="BDBDBD"/>
              <w:left w:val="single" w:sz="6" w:space="0" w:color="BDBDBD"/>
              <w:bottom w:val="single" w:sz="6" w:space="0" w:color="BDBDBD"/>
              <w:right w:val="single" w:sz="6" w:space="0" w:color="BDBDBD"/>
            </w:tcBorders>
            <w:hideMark/>
          </w:tcPr>
          <w:p w14:paraId="77BD317E" w14:textId="77777777" w:rsidR="00000000" w:rsidRDefault="00B935B4">
            <w:pPr>
              <w:rPr>
                <w:rFonts w:eastAsia="Times New Roman"/>
                <w:color w:val="000000"/>
                <w:sz w:val="21"/>
                <w:szCs w:val="21"/>
                <w:rtl/>
              </w:rPr>
            </w:pPr>
            <w:r>
              <w:rPr>
                <w:rFonts w:eastAsia="Times New Roman"/>
                <w:color w:val="000000"/>
                <w:sz w:val="21"/>
                <w:szCs w:val="21"/>
                <w:rtl/>
              </w:rPr>
              <w:t>בקשת הנהלת בית ספר שרת לאשר שינוי שעת חניה לצוות ההוראה בין השעות החל משעה 07:30 ולא משעה 08:00</w:t>
            </w:r>
          </w:p>
        </w:tc>
        <w:tc>
          <w:tcPr>
            <w:tcW w:w="0" w:type="auto"/>
            <w:tcBorders>
              <w:top w:val="single" w:sz="6" w:space="0" w:color="BDBDBD"/>
              <w:left w:val="single" w:sz="6" w:space="0" w:color="BDBDBD"/>
              <w:bottom w:val="single" w:sz="6" w:space="0" w:color="BDBDBD"/>
              <w:right w:val="single" w:sz="6" w:space="0" w:color="BDBDBD"/>
            </w:tcBorders>
            <w:hideMark/>
          </w:tcPr>
          <w:p w14:paraId="302097F9" w14:textId="77777777" w:rsidR="00000000" w:rsidRDefault="00B935B4">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D730631"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0C184BA"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ז'ילבר פייר 14  בתוקף בימים א'-ו'</w:t>
            </w:r>
          </w:p>
          <w:p w14:paraId="4B0DC86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החל מ 07:30 עד 16:00</w:t>
            </w:r>
          </w:p>
          <w:p w14:paraId="6ACD3855"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פרט לצוות הוראה בית ספר "שרת"</w:t>
            </w:r>
          </w:p>
          <w:p w14:paraId="5DF701D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בימי הלימודים בלבד</w:t>
            </w:r>
          </w:p>
          <w:p w14:paraId="680DD9A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9 מקומות חניה</w:t>
            </w:r>
          </w:p>
          <w:p w14:paraId="76650D33"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0D7C5CCE">
                <v:rect id="_x0000_i1085" style="width:0;height:1.5pt" o:hralign="center" o:hrstd="t" o:hr="t" fillcolor="#a0a0a0" stroked="f"/>
              </w:pict>
            </w:r>
          </w:p>
          <w:p w14:paraId="1DB85CA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439 - ז'ילבר פייר 14  </w:t>
            </w:r>
          </w:p>
          <w:p w14:paraId="44C8627E" w14:textId="77777777" w:rsidR="00000000" w:rsidRDefault="00B935B4">
            <w:pPr>
              <w:pStyle w:val="HTML"/>
              <w:bidi/>
              <w:rPr>
                <w:rFonts w:ascii="Arial" w:hAnsi="Arial" w:cs="Arial"/>
                <w:color w:val="000000"/>
                <w:sz w:val="21"/>
                <w:szCs w:val="21"/>
                <w:rtl/>
              </w:rPr>
            </w:pPr>
          </w:p>
          <w:p w14:paraId="56774919"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בתוקף בימים א'-ו'</w:t>
            </w:r>
          </w:p>
          <w:p w14:paraId="393C2F4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החל מ 07:30 עד 16:00</w:t>
            </w:r>
          </w:p>
          <w:p w14:paraId="54EF9A67"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פרט לצוות הוראה בית ספר </w:t>
            </w:r>
            <w:r>
              <w:rPr>
                <w:rFonts w:ascii="Arial" w:hAnsi="Arial" w:cs="Arial"/>
                <w:color w:val="000000"/>
                <w:sz w:val="21"/>
                <w:szCs w:val="21"/>
                <w:rtl/>
              </w:rPr>
              <w:lastRenderedPageBreak/>
              <w:t>"שרת"</w:t>
            </w:r>
          </w:p>
          <w:p w14:paraId="07033DCF"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בימי הלימודים בלבד</w:t>
            </w:r>
          </w:p>
          <w:p w14:paraId="2266E041" w14:textId="77777777" w:rsidR="00000000" w:rsidRDefault="00B935B4">
            <w:pPr>
              <w:pStyle w:val="HTML"/>
              <w:bidi/>
              <w:rPr>
                <w:color w:val="000000"/>
                <w:rtl/>
              </w:rPr>
            </w:pPr>
            <w:r>
              <w:rPr>
                <w:rFonts w:ascii="Arial" w:hAnsi="Arial" w:cs="Arial"/>
                <w:color w:val="000000"/>
                <w:sz w:val="21"/>
                <w:szCs w:val="21"/>
                <w:rtl/>
              </w:rPr>
              <w:t>9 מקומות חני</w:t>
            </w:r>
            <w:r>
              <w:rPr>
                <w:rFonts w:ascii="Arial" w:hAnsi="Arial" w:cs="Arial"/>
                <w:color w:val="000000"/>
                <w:sz w:val="21"/>
                <w:szCs w:val="21"/>
                <w:rtl/>
              </w:rPr>
              <w:t>ה</w:t>
            </w:r>
          </w:p>
        </w:tc>
        <w:tc>
          <w:tcPr>
            <w:tcW w:w="0" w:type="auto"/>
            <w:tcBorders>
              <w:top w:val="single" w:sz="6" w:space="0" w:color="BDBDBD"/>
              <w:left w:val="single" w:sz="6" w:space="0" w:color="BDBDBD"/>
              <w:bottom w:val="single" w:sz="6" w:space="0" w:color="BDBDBD"/>
              <w:right w:val="single" w:sz="6" w:space="0" w:color="BDBDBD"/>
            </w:tcBorders>
            <w:hideMark/>
          </w:tcPr>
          <w:p w14:paraId="5FB5DDFA"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lastRenderedPageBreak/>
              <w:t>439 - ז'ילבר פייר 14  בתוקף בימים א'-ו'</w:t>
            </w:r>
          </w:p>
          <w:p w14:paraId="5F119AC8"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החל מ 08:00 עד 16:00</w:t>
            </w:r>
          </w:p>
          <w:p w14:paraId="416BD820"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פרט לצוות הוראה בית ספר "שרת"</w:t>
            </w:r>
          </w:p>
          <w:p w14:paraId="614F2BEC"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בימי הלימודים בלבד</w:t>
            </w:r>
          </w:p>
          <w:p w14:paraId="3554F6F2"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9 מקומות חניה</w:t>
            </w:r>
          </w:p>
          <w:p w14:paraId="17925F35"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Pr>
              <w:pict w14:anchorId="770102F4">
                <v:rect id="_x0000_i1086" style="width:0;height:1.5pt" o:hralign="center" o:hrstd="t" o:hr="t" fillcolor="#a0a0a0" stroked="f"/>
              </w:pict>
            </w:r>
          </w:p>
          <w:p w14:paraId="655B3E0E"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439 - ז'ילבר פייר 14  בתוקף בימים א'-ו'</w:t>
            </w:r>
          </w:p>
          <w:p w14:paraId="78689C10"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החל מ 08:00 עד 16:00</w:t>
            </w:r>
          </w:p>
          <w:p w14:paraId="6038111D"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פרט לצוות הוראה בית ספר "שרת"</w:t>
            </w:r>
          </w:p>
          <w:p w14:paraId="61F576C0" w14:textId="77777777" w:rsidR="00000000" w:rsidRDefault="00B935B4">
            <w:pPr>
              <w:pStyle w:val="HTML"/>
              <w:bidi/>
              <w:rPr>
                <w:rFonts w:ascii="Arial" w:hAnsi="Arial" w:cs="Arial"/>
                <w:color w:val="000000"/>
                <w:sz w:val="21"/>
                <w:szCs w:val="21"/>
                <w:rtl/>
              </w:rPr>
            </w:pPr>
            <w:r>
              <w:rPr>
                <w:rFonts w:ascii="Arial" w:hAnsi="Arial" w:cs="Arial"/>
                <w:color w:val="000000"/>
                <w:sz w:val="21"/>
                <w:szCs w:val="21"/>
                <w:rtl/>
              </w:rPr>
              <w:t xml:space="preserve">בימי הלימודים </w:t>
            </w:r>
            <w:r>
              <w:rPr>
                <w:rFonts w:ascii="Arial" w:hAnsi="Arial" w:cs="Arial"/>
                <w:color w:val="000000"/>
                <w:sz w:val="21"/>
                <w:szCs w:val="21"/>
                <w:rtl/>
              </w:rPr>
              <w:lastRenderedPageBreak/>
              <w:t>בלבד</w:t>
            </w:r>
          </w:p>
          <w:p w14:paraId="20D98F33" w14:textId="77777777" w:rsidR="00000000" w:rsidRDefault="00B935B4">
            <w:pPr>
              <w:pStyle w:val="HTML"/>
              <w:bidi/>
              <w:rPr>
                <w:color w:val="000000"/>
                <w:rtl/>
              </w:rPr>
            </w:pPr>
            <w:r>
              <w:rPr>
                <w:rFonts w:ascii="Arial" w:hAnsi="Arial" w:cs="Arial"/>
                <w:color w:val="000000"/>
                <w:sz w:val="21"/>
                <w:szCs w:val="21"/>
                <w:rtl/>
              </w:rPr>
              <w:t>9 מקומות חני</w:t>
            </w:r>
            <w:r>
              <w:rPr>
                <w:rFonts w:ascii="Arial" w:hAnsi="Arial" w:cs="Arial"/>
                <w:color w:val="000000"/>
                <w:sz w:val="21"/>
                <w:szCs w:val="21"/>
                <w:rtl/>
              </w:rPr>
              <w:t>ה</w:t>
            </w:r>
          </w:p>
        </w:tc>
      </w:tr>
      <w:tr w:rsidR="00000000" w14:paraId="27011750"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139CD7BE" w14:textId="77777777" w:rsidR="00000000" w:rsidRDefault="00B935B4">
            <w:pPr>
              <w:rPr>
                <w:rFonts w:eastAsia="Times New Roman"/>
                <w:color w:val="000000"/>
                <w:sz w:val="21"/>
                <w:szCs w:val="21"/>
                <w:rtl/>
              </w:rPr>
            </w:pPr>
            <w:r>
              <w:rPr>
                <w:rFonts w:eastAsia="Times New Roman"/>
                <w:color w:val="000000"/>
                <w:sz w:val="21"/>
                <w:szCs w:val="21"/>
                <w:rtl/>
              </w:rPr>
              <w:lastRenderedPageBreak/>
              <w:t>25/25/52</w:t>
            </w:r>
          </w:p>
        </w:tc>
        <w:tc>
          <w:tcPr>
            <w:tcW w:w="0" w:type="auto"/>
            <w:tcBorders>
              <w:top w:val="single" w:sz="6" w:space="0" w:color="BDBDBD"/>
              <w:left w:val="single" w:sz="6" w:space="0" w:color="BDBDBD"/>
              <w:bottom w:val="single" w:sz="6" w:space="0" w:color="BDBDBD"/>
              <w:right w:val="single" w:sz="6" w:space="0" w:color="BDBDBD"/>
            </w:tcBorders>
            <w:hideMark/>
          </w:tcPr>
          <w:p w14:paraId="030D4734" w14:textId="77777777" w:rsidR="00000000" w:rsidRDefault="00B935B4">
            <w:pPr>
              <w:rPr>
                <w:rFonts w:eastAsia="Times New Roman"/>
                <w:color w:val="000000"/>
                <w:sz w:val="21"/>
                <w:szCs w:val="21"/>
                <w:rtl/>
              </w:rPr>
            </w:pPr>
            <w:r>
              <w:rPr>
                <w:rFonts w:eastAsia="Times New Roman"/>
                <w:color w:val="000000"/>
                <w:sz w:val="21"/>
                <w:szCs w:val="21"/>
                <w:rtl/>
              </w:rPr>
              <w:t>בקשת קב"ט בית ספר אורט</w:t>
            </w:r>
            <w:r>
              <w:rPr>
                <w:rFonts w:eastAsia="Times New Roman"/>
                <w:color w:val="000000"/>
                <w:sz w:val="21"/>
                <w:szCs w:val="21"/>
                <w:rtl/>
              </w:rPr>
              <w:t xml:space="preserve"> לליבוביץ' לאשר צביעת מדרכה ברחוב פנקס -אורט בצד האחורי מול שער חירום </w:t>
            </w:r>
          </w:p>
        </w:tc>
        <w:tc>
          <w:tcPr>
            <w:tcW w:w="0" w:type="auto"/>
            <w:tcBorders>
              <w:top w:val="single" w:sz="6" w:space="0" w:color="BDBDBD"/>
              <w:left w:val="single" w:sz="6" w:space="0" w:color="BDBDBD"/>
              <w:bottom w:val="single" w:sz="6" w:space="0" w:color="BDBDBD"/>
              <w:right w:val="single" w:sz="6" w:space="0" w:color="BDBDBD"/>
            </w:tcBorders>
            <w:hideMark/>
          </w:tcPr>
          <w:p w14:paraId="2F714BB1" w14:textId="77777777" w:rsidR="00000000" w:rsidRDefault="00B935B4">
            <w:pPr>
              <w:rPr>
                <w:rFonts w:eastAsia="Times New Roman"/>
                <w:color w:val="000000"/>
                <w:sz w:val="21"/>
                <w:szCs w:val="21"/>
                <w:rtl/>
              </w:rPr>
            </w:pPr>
            <w:r>
              <w:rPr>
                <w:rFonts w:eastAsia="Times New Roman"/>
                <w:color w:val="000000"/>
                <w:sz w:val="21"/>
                <w:szCs w:val="21"/>
                <w:rtl/>
              </w:rPr>
              <w:t>הועדה אישרה את הבקשה בעבר.</w:t>
            </w:r>
          </w:p>
        </w:tc>
        <w:tc>
          <w:tcPr>
            <w:tcW w:w="0" w:type="auto"/>
            <w:tcBorders>
              <w:top w:val="single" w:sz="6" w:space="0" w:color="BDBDBD"/>
              <w:left w:val="single" w:sz="6" w:space="0" w:color="BDBDBD"/>
              <w:bottom w:val="single" w:sz="6" w:space="0" w:color="BDBDBD"/>
              <w:right w:val="single" w:sz="6" w:space="0" w:color="BDBDBD"/>
            </w:tcBorders>
            <w:hideMark/>
          </w:tcPr>
          <w:p w14:paraId="287188D1"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69A774B"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EDF4906" w14:textId="77777777" w:rsidR="00000000" w:rsidRDefault="00B935B4">
            <w:pPr>
              <w:rPr>
                <w:rFonts w:eastAsia="Times New Roman"/>
                <w:sz w:val="20"/>
                <w:szCs w:val="20"/>
              </w:rPr>
            </w:pPr>
          </w:p>
        </w:tc>
      </w:tr>
      <w:tr w:rsidR="00000000" w14:paraId="6C1E2E17"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6FE83160" w14:textId="77777777" w:rsidR="00000000" w:rsidRDefault="00B935B4">
            <w:pPr>
              <w:rPr>
                <w:rFonts w:eastAsia="Times New Roman"/>
                <w:color w:val="000000"/>
                <w:sz w:val="21"/>
                <w:szCs w:val="21"/>
              </w:rPr>
            </w:pPr>
            <w:r>
              <w:rPr>
                <w:rFonts w:eastAsia="Times New Roman"/>
                <w:color w:val="000000"/>
                <w:sz w:val="21"/>
                <w:szCs w:val="21"/>
                <w:rtl/>
              </w:rPr>
              <w:t>25/25/53</w:t>
            </w:r>
          </w:p>
        </w:tc>
        <w:tc>
          <w:tcPr>
            <w:tcW w:w="0" w:type="auto"/>
            <w:tcBorders>
              <w:top w:val="single" w:sz="6" w:space="0" w:color="BDBDBD"/>
              <w:left w:val="single" w:sz="6" w:space="0" w:color="BDBDBD"/>
              <w:bottom w:val="single" w:sz="6" w:space="0" w:color="BDBDBD"/>
              <w:right w:val="single" w:sz="6" w:space="0" w:color="BDBDBD"/>
            </w:tcBorders>
            <w:hideMark/>
          </w:tcPr>
          <w:p w14:paraId="39BB1D7F" w14:textId="77777777" w:rsidR="00000000" w:rsidRDefault="00B935B4">
            <w:pPr>
              <w:rPr>
                <w:rFonts w:eastAsia="Times New Roman"/>
                <w:color w:val="000000"/>
                <w:sz w:val="21"/>
                <w:szCs w:val="21"/>
                <w:rtl/>
              </w:rPr>
            </w:pPr>
            <w:r>
              <w:rPr>
                <w:rFonts w:eastAsia="Times New Roman"/>
                <w:color w:val="000000"/>
                <w:sz w:val="21"/>
                <w:szCs w:val="21"/>
                <w:rtl/>
              </w:rPr>
              <w:t>בקשת תושב לאסור חניית משאיות ורכבים למכירה ברח' מיכאל הלפרין .</w:t>
            </w:r>
          </w:p>
        </w:tc>
        <w:tc>
          <w:tcPr>
            <w:tcW w:w="0" w:type="auto"/>
            <w:tcBorders>
              <w:top w:val="single" w:sz="6" w:space="0" w:color="BDBDBD"/>
              <w:left w:val="single" w:sz="6" w:space="0" w:color="BDBDBD"/>
              <w:bottom w:val="single" w:sz="6" w:space="0" w:color="BDBDBD"/>
              <w:right w:val="single" w:sz="6" w:space="0" w:color="BDBDBD"/>
            </w:tcBorders>
            <w:hideMark/>
          </w:tcPr>
          <w:p w14:paraId="5A676115"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B045B90"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1398399"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67A47B8" w14:textId="77777777" w:rsidR="00000000" w:rsidRDefault="00B935B4">
            <w:pPr>
              <w:rPr>
                <w:rFonts w:eastAsia="Times New Roman"/>
                <w:sz w:val="20"/>
                <w:szCs w:val="20"/>
              </w:rPr>
            </w:pPr>
          </w:p>
        </w:tc>
      </w:tr>
      <w:tr w:rsidR="00000000" w14:paraId="5367A2D7"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5CDB224D" w14:textId="77777777" w:rsidR="00000000" w:rsidRDefault="00B935B4">
            <w:pPr>
              <w:rPr>
                <w:rFonts w:eastAsia="Times New Roman"/>
                <w:color w:val="000000"/>
                <w:sz w:val="21"/>
                <w:szCs w:val="21"/>
              </w:rPr>
            </w:pPr>
            <w:r>
              <w:rPr>
                <w:rFonts w:eastAsia="Times New Roman"/>
                <w:color w:val="000000"/>
                <w:sz w:val="21"/>
                <w:szCs w:val="21"/>
                <w:rtl/>
              </w:rPr>
              <w:t>25/25/54</w:t>
            </w:r>
          </w:p>
        </w:tc>
        <w:tc>
          <w:tcPr>
            <w:tcW w:w="0" w:type="auto"/>
            <w:tcBorders>
              <w:top w:val="single" w:sz="6" w:space="0" w:color="BDBDBD"/>
              <w:left w:val="single" w:sz="6" w:space="0" w:color="BDBDBD"/>
              <w:bottom w:val="single" w:sz="6" w:space="0" w:color="BDBDBD"/>
              <w:right w:val="single" w:sz="6" w:space="0" w:color="BDBDBD"/>
            </w:tcBorders>
            <w:hideMark/>
          </w:tcPr>
          <w:p w14:paraId="5DBFC275" w14:textId="77777777" w:rsidR="00000000" w:rsidRDefault="00B935B4">
            <w:pPr>
              <w:rPr>
                <w:rFonts w:eastAsia="Times New Roman"/>
                <w:color w:val="000000"/>
                <w:sz w:val="21"/>
                <w:szCs w:val="21"/>
                <w:rtl/>
              </w:rPr>
            </w:pPr>
            <w:r>
              <w:rPr>
                <w:rFonts w:eastAsia="Times New Roman"/>
                <w:color w:val="000000"/>
                <w:sz w:val="21"/>
                <w:szCs w:val="21"/>
                <w:rtl/>
              </w:rPr>
              <w:t>בקשת תושב להצבת פסי האטה בסמיכות למעבר החציה ברח' הלפרין מול גן הגולן .</w:t>
            </w:r>
          </w:p>
        </w:tc>
        <w:tc>
          <w:tcPr>
            <w:tcW w:w="0" w:type="auto"/>
            <w:tcBorders>
              <w:top w:val="single" w:sz="6" w:space="0" w:color="BDBDBD"/>
              <w:left w:val="single" w:sz="6" w:space="0" w:color="BDBDBD"/>
              <w:bottom w:val="single" w:sz="6" w:space="0" w:color="BDBDBD"/>
              <w:right w:val="single" w:sz="6" w:space="0" w:color="BDBDBD"/>
            </w:tcBorders>
            <w:hideMark/>
          </w:tcPr>
          <w:p w14:paraId="2093DE38"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3C0CA68"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621DD3B"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C311E64" w14:textId="77777777" w:rsidR="00000000" w:rsidRDefault="00B935B4">
            <w:pPr>
              <w:rPr>
                <w:rFonts w:eastAsia="Times New Roman"/>
                <w:sz w:val="20"/>
                <w:szCs w:val="20"/>
              </w:rPr>
            </w:pPr>
          </w:p>
        </w:tc>
      </w:tr>
      <w:tr w:rsidR="00000000" w14:paraId="12519201" w14:textId="77777777">
        <w:trPr>
          <w:divId w:val="2019387902"/>
          <w:jc w:val="center"/>
        </w:trPr>
        <w:tc>
          <w:tcPr>
            <w:tcW w:w="0" w:type="auto"/>
            <w:tcBorders>
              <w:top w:val="single" w:sz="6" w:space="0" w:color="BDBDBD"/>
              <w:left w:val="single" w:sz="6" w:space="0" w:color="BDBDBD"/>
              <w:bottom w:val="single" w:sz="6" w:space="0" w:color="BDBDBD"/>
              <w:right w:val="single" w:sz="6" w:space="0" w:color="BDBDBD"/>
            </w:tcBorders>
            <w:hideMark/>
          </w:tcPr>
          <w:p w14:paraId="49DEFB01" w14:textId="77777777" w:rsidR="00000000" w:rsidRDefault="00B935B4">
            <w:pPr>
              <w:rPr>
                <w:rFonts w:eastAsia="Times New Roman"/>
                <w:color w:val="000000"/>
                <w:sz w:val="21"/>
                <w:szCs w:val="21"/>
              </w:rPr>
            </w:pPr>
            <w:r>
              <w:rPr>
                <w:rFonts w:eastAsia="Times New Roman"/>
                <w:color w:val="000000"/>
                <w:sz w:val="21"/>
                <w:szCs w:val="21"/>
                <w:rtl/>
              </w:rPr>
              <w:t>25/25/55</w:t>
            </w:r>
          </w:p>
        </w:tc>
        <w:tc>
          <w:tcPr>
            <w:tcW w:w="0" w:type="auto"/>
            <w:tcBorders>
              <w:top w:val="single" w:sz="6" w:space="0" w:color="BDBDBD"/>
              <w:left w:val="single" w:sz="6" w:space="0" w:color="BDBDBD"/>
              <w:bottom w:val="single" w:sz="6" w:space="0" w:color="BDBDBD"/>
              <w:right w:val="single" w:sz="6" w:space="0" w:color="BDBDBD"/>
            </w:tcBorders>
            <w:hideMark/>
          </w:tcPr>
          <w:p w14:paraId="0A503A98" w14:textId="77777777" w:rsidR="00000000" w:rsidRDefault="00B935B4">
            <w:pPr>
              <w:rPr>
                <w:rFonts w:eastAsia="Times New Roman"/>
                <w:color w:val="000000"/>
                <w:sz w:val="21"/>
                <w:szCs w:val="21"/>
                <w:rtl/>
              </w:rPr>
            </w:pPr>
            <w:r>
              <w:rPr>
                <w:rFonts w:eastAsia="Times New Roman"/>
                <w:color w:val="000000"/>
                <w:sz w:val="21"/>
                <w:szCs w:val="21"/>
                <w:rtl/>
              </w:rPr>
              <w:t xml:space="preserve">בקשת חברת עמרם אברהם יזמות ובניה לאשר תכנית תיק בנין 4 ברחוב דוד המלך 1 </w:t>
            </w:r>
          </w:p>
        </w:tc>
        <w:tc>
          <w:tcPr>
            <w:tcW w:w="0" w:type="auto"/>
            <w:tcBorders>
              <w:top w:val="single" w:sz="6" w:space="0" w:color="BDBDBD"/>
              <w:left w:val="single" w:sz="6" w:space="0" w:color="BDBDBD"/>
              <w:bottom w:val="single" w:sz="6" w:space="0" w:color="BDBDBD"/>
              <w:right w:val="single" w:sz="6" w:space="0" w:color="BDBDBD"/>
            </w:tcBorders>
            <w:hideMark/>
          </w:tcPr>
          <w:p w14:paraId="42E49BE8" w14:textId="77777777" w:rsidR="00000000" w:rsidRDefault="00B935B4">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73DE015" w14:textId="77777777" w:rsidR="00000000" w:rsidRDefault="00B935B4">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BCA666F" w14:textId="77777777" w:rsidR="00000000" w:rsidRDefault="00B935B4">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EC8A43E" w14:textId="77777777" w:rsidR="00000000" w:rsidRDefault="00B935B4">
            <w:pPr>
              <w:rPr>
                <w:rFonts w:eastAsia="Times New Roman"/>
                <w:sz w:val="20"/>
                <w:szCs w:val="20"/>
              </w:rPr>
            </w:pPr>
          </w:p>
        </w:tc>
      </w:tr>
    </w:tbl>
    <w:p w14:paraId="5E5ADBAC" w14:textId="77777777" w:rsidR="00000000" w:rsidRDefault="00B935B4">
      <w:pPr>
        <w:bidi w:val="0"/>
        <w:spacing w:after="240"/>
        <w:divId w:val="2019387902"/>
        <w:rPr>
          <w:rFonts w:eastAsia="Times New Roman"/>
        </w:rPr>
      </w:pPr>
    </w:p>
    <w:p w14:paraId="6897EDCA" w14:textId="77777777" w:rsidR="00B935B4" w:rsidRDefault="00B935B4">
      <w:pPr>
        <w:bidi w:val="0"/>
        <w:divId w:val="1076434435"/>
        <w:rPr>
          <w:rFonts w:eastAsia="Times New Roman"/>
        </w:rPr>
      </w:pPr>
    </w:p>
    <w:sectPr w:rsidR="00B935B4" w:rsidSect="00E83220">
      <w:headerReference w:type="default" r:id="rId8"/>
      <w:footerReference w:type="default" r:id="rId9"/>
      <w:pgSz w:w="11906" w:h="16838"/>
      <w:pgMar w:top="1498"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E3719" w14:textId="77777777" w:rsidR="00B935B4" w:rsidRDefault="00B935B4" w:rsidP="00805391">
      <w:r>
        <w:separator/>
      </w:r>
    </w:p>
  </w:endnote>
  <w:endnote w:type="continuationSeparator" w:id="0">
    <w:p w14:paraId="354EE841" w14:textId="77777777" w:rsidR="00B935B4" w:rsidRDefault="00B935B4" w:rsidP="0080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000" w:usb1="00000000" w:usb2="00000000" w:usb3="00000000" w:csb0="00000021" w:csb1="00000000"/>
  </w:font>
  <w:font w:name="Arial (Hebrew)">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B9CB" w14:textId="77777777" w:rsidR="00AB5BDB" w:rsidRPr="00851DA3" w:rsidRDefault="00AB5BDB" w:rsidP="00AB5BDB">
    <w:pPr>
      <w:pStyle w:val="a5"/>
      <w:pBdr>
        <w:top w:val="single" w:sz="4" w:space="1" w:color="auto"/>
      </w:pBdr>
      <w:jc w:val="center"/>
      <w:rPr>
        <w:rFonts w:ascii="Arial" w:hAnsi="Arial" w:cs="Arial"/>
        <w:b/>
        <w:bCs/>
        <w:rtl/>
      </w:rPr>
    </w:pPr>
    <w:r w:rsidRPr="00851DA3">
      <w:rPr>
        <w:rFonts w:ascii="Arial" w:hAnsi="Arial" w:cs="Arial"/>
        <w:b/>
        <w:rtl/>
      </w:rPr>
      <w:t xml:space="preserve">רחוב הצורן </w:t>
    </w:r>
    <w:r w:rsidRPr="00851DA3">
      <w:rPr>
        <w:rFonts w:ascii="Arial" w:hAnsi="Arial" w:cs="Arial" w:hint="cs"/>
        <w:b/>
        <w:rtl/>
      </w:rPr>
      <w:t>6</w:t>
    </w:r>
    <w:r w:rsidRPr="00851DA3">
      <w:rPr>
        <w:rFonts w:ascii="Arial" w:hAnsi="Arial" w:cs="Arial"/>
        <w:b/>
        <w:rtl/>
      </w:rPr>
      <w:t xml:space="preserve"> </w:t>
    </w:r>
    <w:r w:rsidRPr="00851DA3">
      <w:rPr>
        <w:rFonts w:ascii="Arial" w:hAnsi="Arial" w:cs="Arial" w:hint="cs"/>
        <w:b/>
        <w:rtl/>
      </w:rPr>
      <w:t>, קריית העסקים והטכנולוגיה -</w:t>
    </w:r>
    <w:r w:rsidRPr="00851DA3">
      <w:rPr>
        <w:rFonts w:ascii="Arial" w:hAnsi="Arial" w:cs="Arial"/>
        <w:b/>
        <w:rtl/>
      </w:rPr>
      <w:t xml:space="preserve"> ספיר,  נתניה </w:t>
    </w:r>
    <w:r w:rsidRPr="00851DA3">
      <w:rPr>
        <w:rFonts w:ascii="Arial" w:hAnsi="Arial" w:cs="Arial" w:hint="cs"/>
        <w:b/>
        <w:rtl/>
      </w:rPr>
      <w:t xml:space="preserve"> מיקוד </w:t>
    </w:r>
    <w:r w:rsidRPr="00851DA3">
      <w:rPr>
        <w:rFonts w:ascii="Arial" w:hAnsi="Arial" w:cs="Arial"/>
        <w:b/>
        <w:rtl/>
      </w:rPr>
      <w:t xml:space="preserve"> 42506</w:t>
    </w:r>
  </w:p>
  <w:p w14:paraId="0E166CE0" w14:textId="77777777" w:rsidR="00AB5BDB" w:rsidRDefault="00AB5BDB" w:rsidP="00AB5BDB">
    <w:pPr>
      <w:pStyle w:val="a5"/>
      <w:jc w:val="center"/>
      <w:rPr>
        <w:rFonts w:ascii="Arial" w:hAnsi="Arial" w:cs="Arial"/>
        <w:b/>
        <w:rtl/>
      </w:rPr>
    </w:pPr>
    <w:r w:rsidRPr="00851DA3">
      <w:rPr>
        <w:rFonts w:ascii="Arial" w:hAnsi="Arial" w:cs="Arial"/>
        <w:b/>
        <w:rtl/>
      </w:rPr>
      <w:t xml:space="preserve"> טל: 09-</w:t>
    </w:r>
    <w:r>
      <w:rPr>
        <w:rFonts w:ascii="Arial" w:hAnsi="Arial" w:cs="Arial" w:hint="cs"/>
        <w:b/>
        <w:rtl/>
      </w:rPr>
      <w:t>8603287</w:t>
    </w:r>
    <w:r w:rsidRPr="00851DA3">
      <w:rPr>
        <w:rFonts w:ascii="Arial" w:hAnsi="Arial" w:cs="Arial"/>
        <w:b/>
        <w:rtl/>
      </w:rPr>
      <w:t xml:space="preserve">, פקס: </w:t>
    </w:r>
    <w:r>
      <w:rPr>
        <w:rFonts w:ascii="Arial" w:hAnsi="Arial" w:cs="Arial" w:hint="cs"/>
        <w:b/>
        <w:rtl/>
      </w:rPr>
      <w:t>09-8650262</w:t>
    </w:r>
    <w:r w:rsidRPr="00851DA3">
      <w:rPr>
        <w:rFonts w:ascii="Arial" w:hAnsi="Arial" w:cs="Arial"/>
        <w:b/>
        <w:rtl/>
      </w:rPr>
      <w:t xml:space="preserve"> </w:t>
    </w:r>
  </w:p>
  <w:p w14:paraId="0D5B95D6" w14:textId="77777777" w:rsidR="00D45BB0" w:rsidRPr="00AB5BDB" w:rsidRDefault="00AB5BDB" w:rsidP="00AB5BDB">
    <w:pPr>
      <w:pStyle w:val="a5"/>
      <w:jc w:val="center"/>
    </w:pPr>
    <w:r w:rsidRPr="00670FA0">
      <w:rPr>
        <w:rFonts w:ascii="Arial" w:hAnsi="Arial" w:cs="Arial"/>
        <w:b/>
        <w:rtl/>
      </w:rPr>
      <w:t xml:space="preserve">מייל: </w:t>
    </w:r>
    <w:r w:rsidRPr="00670FA0">
      <w:rPr>
        <w:rFonts w:ascii="Arial" w:hAnsi="Arial" w:cs="Arial"/>
        <w:b/>
      </w:rPr>
      <w:t>vtnua@netanya.muni.il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4EAB0" w14:textId="77777777" w:rsidR="00B935B4" w:rsidRDefault="00B935B4" w:rsidP="00805391">
      <w:r>
        <w:separator/>
      </w:r>
    </w:p>
  </w:footnote>
  <w:footnote w:type="continuationSeparator" w:id="0">
    <w:p w14:paraId="61E465CA" w14:textId="77777777" w:rsidR="00B935B4" w:rsidRDefault="00B935B4" w:rsidP="0080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475F" w14:textId="77777777" w:rsidR="00AB5BDB" w:rsidRDefault="00AB5BDB" w:rsidP="00AB5BDB">
    <w:pPr>
      <w:pStyle w:val="a7"/>
      <w:jc w:val="right"/>
      <w:rPr>
        <w:b/>
        <w:bCs/>
        <w:color w:val="365F91"/>
        <w:spacing w:val="20"/>
        <w:sz w:val="28"/>
        <w:szCs w:val="28"/>
      </w:rPr>
    </w:pPr>
    <w:r>
      <w:rPr>
        <w:noProof/>
      </w:rPr>
      <w:drawing>
        <wp:anchor distT="0" distB="0" distL="114300" distR="114300" simplePos="0" relativeHeight="251659264" behindDoc="1" locked="0" layoutInCell="1" allowOverlap="1" wp14:anchorId="1CC6C8A3" wp14:editId="110BC5FF">
          <wp:simplePos x="0" y="0"/>
          <wp:positionH relativeFrom="margin">
            <wp:posOffset>-386080</wp:posOffset>
          </wp:positionH>
          <wp:positionV relativeFrom="paragraph">
            <wp:posOffset>-321945</wp:posOffset>
          </wp:positionV>
          <wp:extent cx="998855" cy="819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855" cy="819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0BB784A2" wp14:editId="1A67E8C9">
          <wp:simplePos x="0" y="0"/>
          <wp:positionH relativeFrom="column">
            <wp:posOffset>5624195</wp:posOffset>
          </wp:positionH>
          <wp:positionV relativeFrom="paragraph">
            <wp:posOffset>-221615</wp:posOffset>
          </wp:positionV>
          <wp:extent cx="838200" cy="762000"/>
          <wp:effectExtent l="0" t="0" r="0" b="0"/>
          <wp:wrapTight wrapText="bothSides">
            <wp:wrapPolygon edited="0">
              <wp:start x="0" y="0"/>
              <wp:lineTo x="0" y="21060"/>
              <wp:lineTo x="21109" y="21060"/>
              <wp:lineTo x="21109" y="0"/>
              <wp:lineTo x="0" y="0"/>
            </wp:wrapPolygon>
          </wp:wrapTight>
          <wp:docPr id="3" name="Picture 3" descr="תיאור: לוגו עיר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תיאור: לוגו עיריה"/>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p w14:paraId="1670C4F5" w14:textId="77777777" w:rsidR="00AB5BDB" w:rsidRDefault="00AB5BDB" w:rsidP="00AB5BDB">
    <w:pPr>
      <w:pStyle w:val="a7"/>
      <w:tabs>
        <w:tab w:val="clear" w:pos="8306"/>
        <w:tab w:val="left" w:pos="4320"/>
        <w:tab w:val="left" w:pos="5040"/>
        <w:tab w:val="right" w:pos="9070"/>
      </w:tabs>
      <w:rPr>
        <w:b/>
        <w:bCs/>
        <w:color w:val="365F91"/>
        <w:spacing w:val="20"/>
        <w:sz w:val="28"/>
        <w:szCs w:val="28"/>
        <w:rtl/>
      </w:rPr>
    </w:pP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p>
  <w:p w14:paraId="7F409C61" w14:textId="77777777" w:rsidR="00AB5BDB" w:rsidRDefault="00AB5BDB" w:rsidP="00AB5BDB">
    <w:pPr>
      <w:pStyle w:val="a7"/>
      <w:jc w:val="both"/>
      <w:rPr>
        <w:b/>
        <w:bCs/>
        <w:color w:val="365F91"/>
        <w:spacing w:val="20"/>
        <w:sz w:val="28"/>
        <w:szCs w:val="28"/>
        <w:rtl/>
      </w:rPr>
    </w:pPr>
    <w:r>
      <w:rPr>
        <w:rFonts w:hint="cs"/>
        <w:noProof/>
        <w:rtl/>
      </w:rPr>
      <mc:AlternateContent>
        <mc:Choice Requires="wps">
          <w:drawing>
            <wp:anchor distT="45720" distB="45720" distL="114300" distR="114300" simplePos="0" relativeHeight="251658240" behindDoc="1" locked="0" layoutInCell="1" allowOverlap="1" wp14:anchorId="1F5A27C3" wp14:editId="60B414EB">
              <wp:simplePos x="0" y="0"/>
              <wp:positionH relativeFrom="column">
                <wp:posOffset>1408430</wp:posOffset>
              </wp:positionH>
              <wp:positionV relativeFrom="paragraph">
                <wp:posOffset>184150</wp:posOffset>
              </wp:positionV>
              <wp:extent cx="2921000" cy="50800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21000" cy="516890"/>
                      </a:xfrm>
                      <a:prstGeom prst="rect">
                        <a:avLst/>
                      </a:prstGeom>
                      <a:solidFill>
                        <a:srgbClr val="FFFFFF"/>
                      </a:solidFill>
                      <a:ln w="9525">
                        <a:noFill/>
                        <a:miter lim="800000"/>
                        <a:headEnd/>
                        <a:tailEnd/>
                      </a:ln>
                    </wps:spPr>
                    <wps:txbx>
                      <w:txbxContent>
                        <w:p w14:paraId="7793543C"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6A136BF8" w14:textId="77777777" w:rsidR="00AB5BDB" w:rsidRDefault="00AB5BDB" w:rsidP="00AB5BDB">
                          <w:pPr>
                            <w:pStyle w:val="a7"/>
                            <w:jc w:val="center"/>
                          </w:pPr>
                          <w:r>
                            <w:rPr>
                              <w:rFonts w:hint="cs"/>
                              <w:b/>
                              <w:bCs/>
                              <w:color w:val="365F91"/>
                              <w:spacing w:val="20"/>
                              <w:sz w:val="28"/>
                              <w:szCs w:val="28"/>
                              <w:rtl/>
                            </w:rPr>
                            <w:t>אגף תאום תכנון ותשתית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A27C3" id="_x0000_t202" coordsize="21600,21600" o:spt="202" path="m,l,21600r21600,l21600,xe">
              <v:stroke joinstyle="miter"/>
              <v:path gradientshapeok="t" o:connecttype="rect"/>
            </v:shapetype>
            <v:shape id="Text Box 2" o:spid="_x0000_s1026" type="#_x0000_t202" style="position:absolute;left:0;text-align:left;margin-left:110.9pt;margin-top:14.5pt;width:230pt;height:40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" stroked="f">
              <v:textbox style="mso-fit-shape-to-text:t">
                <w:txbxContent>
                  <w:p w14:paraId="7793543C"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6A136BF8" w14:textId="77777777" w:rsidR="00AB5BDB" w:rsidRDefault="00AB5BDB" w:rsidP="00AB5BDB">
                    <w:pPr>
                      <w:pStyle w:val="a7"/>
                      <w:jc w:val="center"/>
                    </w:pPr>
                    <w:r>
                      <w:rPr>
                        <w:rFonts w:hint="cs"/>
                        <w:b/>
                        <w:bCs/>
                        <w:color w:val="365F91"/>
                        <w:spacing w:val="20"/>
                        <w:sz w:val="28"/>
                        <w:szCs w:val="28"/>
                        <w:rtl/>
                      </w:rPr>
                      <w:t>אגף תאום תכנון ותשתית</w:t>
                    </w:r>
                  </w:p>
                </w:txbxContent>
              </v:textbox>
            </v:shape>
          </w:pict>
        </mc:Fallback>
      </mc:AlternateContent>
    </w:r>
  </w:p>
  <w:p w14:paraId="6CBC29F9" w14:textId="77777777" w:rsidR="00AB5BDB" w:rsidRDefault="00AB5BDB" w:rsidP="00AB5BDB">
    <w:pPr>
      <w:pStyle w:val="a7"/>
      <w:rPr>
        <w:rtl/>
      </w:rPr>
    </w:pPr>
  </w:p>
  <w:p w14:paraId="09A335AA" w14:textId="77777777" w:rsidR="00AB5BDB" w:rsidRDefault="00AB5BDB" w:rsidP="00AB5BDB">
    <w:pPr>
      <w:pStyle w:val="a7"/>
    </w:pPr>
  </w:p>
  <w:p w14:paraId="554E6624" w14:textId="77777777" w:rsidR="00285571" w:rsidRPr="00EE121B" w:rsidRDefault="00285571" w:rsidP="008E679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029"/>
    <w:multiLevelType w:val="hybridMultilevel"/>
    <w:tmpl w:val="A76C4DE2"/>
    <w:lvl w:ilvl="0" w:tplc="CDBEA558">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 w15:restartNumberingAfterBreak="0">
    <w:nsid w:val="00DA5C8A"/>
    <w:multiLevelType w:val="hybridMultilevel"/>
    <w:tmpl w:val="220ED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56B8A"/>
    <w:multiLevelType w:val="hybridMultilevel"/>
    <w:tmpl w:val="D5EC3A42"/>
    <w:lvl w:ilvl="0" w:tplc="04090001">
      <w:start w:val="1"/>
      <w:numFmt w:val="bullet"/>
      <w:lvlText w:val=""/>
      <w:lvlJc w:val="left"/>
      <w:pPr>
        <w:ind w:left="229" w:hanging="360"/>
      </w:pPr>
      <w:rPr>
        <w:rFonts w:ascii="Symbol" w:hAnsi="Symbol"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3" w15:restartNumberingAfterBreak="0">
    <w:nsid w:val="08E57382"/>
    <w:multiLevelType w:val="hybridMultilevel"/>
    <w:tmpl w:val="B44415DC"/>
    <w:lvl w:ilvl="0" w:tplc="F182B728">
      <w:start w:val="1"/>
      <w:numFmt w:val="hebrew1"/>
      <w:lvlText w:val="%1."/>
      <w:lvlJc w:val="left"/>
      <w:pPr>
        <w:ind w:left="-131" w:hanging="360"/>
      </w:pPr>
      <w:rPr>
        <w:rFonts w:hint="default"/>
        <w:color w:val="auto"/>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4" w15:restartNumberingAfterBreak="0">
    <w:nsid w:val="104430BC"/>
    <w:multiLevelType w:val="hybridMultilevel"/>
    <w:tmpl w:val="A7E47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26FBC"/>
    <w:multiLevelType w:val="multilevel"/>
    <w:tmpl w:val="B76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E232D"/>
    <w:multiLevelType w:val="hybridMultilevel"/>
    <w:tmpl w:val="0A722234"/>
    <w:lvl w:ilvl="0" w:tplc="71C27B08">
      <w:start w:val="1"/>
      <w:numFmt w:val="decimal"/>
      <w:lvlText w:val="%1."/>
      <w:lvlJc w:val="left"/>
      <w:pPr>
        <w:ind w:left="720" w:hanging="360"/>
      </w:pPr>
      <w:rPr>
        <w:rFonts w:ascii="David Transparent" w:eastAsia="Times New Roman" w:hAnsi="David Transparent" w:cs="David Transparen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F397C"/>
    <w:multiLevelType w:val="hybridMultilevel"/>
    <w:tmpl w:val="48C04066"/>
    <w:lvl w:ilvl="0" w:tplc="66CC04B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8" w15:restartNumberingAfterBreak="0">
    <w:nsid w:val="17EE34B9"/>
    <w:multiLevelType w:val="hybridMultilevel"/>
    <w:tmpl w:val="3094211A"/>
    <w:lvl w:ilvl="0" w:tplc="CC52FC86">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9" w15:restartNumberingAfterBreak="0">
    <w:nsid w:val="1CD84FCA"/>
    <w:multiLevelType w:val="hybridMultilevel"/>
    <w:tmpl w:val="7AA6B20C"/>
    <w:lvl w:ilvl="0" w:tplc="1E5E749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0" w15:restartNumberingAfterBreak="0">
    <w:nsid w:val="1E0E4645"/>
    <w:multiLevelType w:val="hybridMultilevel"/>
    <w:tmpl w:val="8D6CE17E"/>
    <w:lvl w:ilvl="0" w:tplc="7884E5EE">
      <w:start w:val="1"/>
      <w:numFmt w:val="hebrew1"/>
      <w:lvlText w:val="%1."/>
      <w:lvlJc w:val="left"/>
      <w:pPr>
        <w:ind w:left="-131" w:hanging="360"/>
      </w:pPr>
      <w:rPr>
        <w:rFonts w:cs="David"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1" w15:restartNumberingAfterBreak="0">
    <w:nsid w:val="1EB3743C"/>
    <w:multiLevelType w:val="multilevel"/>
    <w:tmpl w:val="0B4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1794F"/>
    <w:multiLevelType w:val="hybridMultilevel"/>
    <w:tmpl w:val="42D40EFC"/>
    <w:lvl w:ilvl="0" w:tplc="C7907E1A">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3" w15:restartNumberingAfterBreak="0">
    <w:nsid w:val="23C152C2"/>
    <w:multiLevelType w:val="hybridMultilevel"/>
    <w:tmpl w:val="CCB832BC"/>
    <w:lvl w:ilvl="0" w:tplc="885217C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4" w15:restartNumberingAfterBreak="0">
    <w:nsid w:val="259909D8"/>
    <w:multiLevelType w:val="hybridMultilevel"/>
    <w:tmpl w:val="D242B6EC"/>
    <w:lvl w:ilvl="0" w:tplc="5A98DD0C">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5" w15:restartNumberingAfterBreak="0">
    <w:nsid w:val="2F9641DA"/>
    <w:multiLevelType w:val="hybridMultilevel"/>
    <w:tmpl w:val="DFD48708"/>
    <w:lvl w:ilvl="0" w:tplc="A7DAD9AA">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88F7207"/>
    <w:multiLevelType w:val="hybridMultilevel"/>
    <w:tmpl w:val="071C1D04"/>
    <w:lvl w:ilvl="0" w:tplc="E20EBE4C">
      <w:start w:val="1"/>
      <w:numFmt w:val="decimal"/>
      <w:lvlText w:val="%1."/>
      <w:lvlJc w:val="left"/>
      <w:pPr>
        <w:ind w:left="-266" w:hanging="360"/>
      </w:pPr>
      <w:rPr>
        <w:rFonts w:hint="default"/>
      </w:rPr>
    </w:lvl>
    <w:lvl w:ilvl="1" w:tplc="04090019" w:tentative="1">
      <w:start w:val="1"/>
      <w:numFmt w:val="lowerLetter"/>
      <w:lvlText w:val="%2."/>
      <w:lvlJc w:val="left"/>
      <w:pPr>
        <w:ind w:left="454" w:hanging="360"/>
      </w:pPr>
    </w:lvl>
    <w:lvl w:ilvl="2" w:tplc="0409001B" w:tentative="1">
      <w:start w:val="1"/>
      <w:numFmt w:val="lowerRoman"/>
      <w:lvlText w:val="%3."/>
      <w:lvlJc w:val="right"/>
      <w:pPr>
        <w:ind w:left="1174" w:hanging="180"/>
      </w:pPr>
    </w:lvl>
    <w:lvl w:ilvl="3" w:tplc="0409000F" w:tentative="1">
      <w:start w:val="1"/>
      <w:numFmt w:val="decimal"/>
      <w:lvlText w:val="%4."/>
      <w:lvlJc w:val="left"/>
      <w:pPr>
        <w:ind w:left="1894" w:hanging="360"/>
      </w:pPr>
    </w:lvl>
    <w:lvl w:ilvl="4" w:tplc="04090019" w:tentative="1">
      <w:start w:val="1"/>
      <w:numFmt w:val="lowerLetter"/>
      <w:lvlText w:val="%5."/>
      <w:lvlJc w:val="left"/>
      <w:pPr>
        <w:ind w:left="2614" w:hanging="360"/>
      </w:pPr>
    </w:lvl>
    <w:lvl w:ilvl="5" w:tplc="0409001B" w:tentative="1">
      <w:start w:val="1"/>
      <w:numFmt w:val="lowerRoman"/>
      <w:lvlText w:val="%6."/>
      <w:lvlJc w:val="right"/>
      <w:pPr>
        <w:ind w:left="3334" w:hanging="180"/>
      </w:pPr>
    </w:lvl>
    <w:lvl w:ilvl="6" w:tplc="0409000F" w:tentative="1">
      <w:start w:val="1"/>
      <w:numFmt w:val="decimal"/>
      <w:lvlText w:val="%7."/>
      <w:lvlJc w:val="left"/>
      <w:pPr>
        <w:ind w:left="4054" w:hanging="360"/>
      </w:pPr>
    </w:lvl>
    <w:lvl w:ilvl="7" w:tplc="04090019" w:tentative="1">
      <w:start w:val="1"/>
      <w:numFmt w:val="lowerLetter"/>
      <w:lvlText w:val="%8."/>
      <w:lvlJc w:val="left"/>
      <w:pPr>
        <w:ind w:left="4774" w:hanging="360"/>
      </w:pPr>
    </w:lvl>
    <w:lvl w:ilvl="8" w:tplc="0409001B" w:tentative="1">
      <w:start w:val="1"/>
      <w:numFmt w:val="lowerRoman"/>
      <w:lvlText w:val="%9."/>
      <w:lvlJc w:val="right"/>
      <w:pPr>
        <w:ind w:left="5494" w:hanging="180"/>
      </w:pPr>
    </w:lvl>
  </w:abstractNum>
  <w:abstractNum w:abstractNumId="17" w15:restartNumberingAfterBreak="0">
    <w:nsid w:val="429758FA"/>
    <w:multiLevelType w:val="hybridMultilevel"/>
    <w:tmpl w:val="64F0A1EA"/>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96254"/>
    <w:multiLevelType w:val="hybridMultilevel"/>
    <w:tmpl w:val="8246409E"/>
    <w:lvl w:ilvl="0" w:tplc="250EF8A6">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9" w15:restartNumberingAfterBreak="0">
    <w:nsid w:val="54E777B4"/>
    <w:multiLevelType w:val="multilevel"/>
    <w:tmpl w:val="2326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A2BB1"/>
    <w:multiLevelType w:val="hybridMultilevel"/>
    <w:tmpl w:val="1AE4E00C"/>
    <w:lvl w:ilvl="0" w:tplc="EE70F09C">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1" w15:restartNumberingAfterBreak="0">
    <w:nsid w:val="5BFD37BB"/>
    <w:multiLevelType w:val="hybridMultilevel"/>
    <w:tmpl w:val="008A30CA"/>
    <w:lvl w:ilvl="0" w:tplc="980A2FD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2" w15:restartNumberingAfterBreak="0">
    <w:nsid w:val="5C6E2AF6"/>
    <w:multiLevelType w:val="hybridMultilevel"/>
    <w:tmpl w:val="A7FA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41892"/>
    <w:multiLevelType w:val="hybridMultilevel"/>
    <w:tmpl w:val="4B6CDAD0"/>
    <w:lvl w:ilvl="0" w:tplc="87787A60">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4" w15:restartNumberingAfterBreak="0">
    <w:nsid w:val="664B0A72"/>
    <w:multiLevelType w:val="hybridMultilevel"/>
    <w:tmpl w:val="0B4A8368"/>
    <w:lvl w:ilvl="0" w:tplc="B54A4B3A">
      <w:start w:val="1"/>
      <w:numFmt w:val="hebrew1"/>
      <w:lvlText w:val="%1."/>
      <w:lvlJc w:val="left"/>
      <w:pPr>
        <w:ind w:left="-131" w:hanging="360"/>
      </w:pPr>
      <w:rPr>
        <w:rFonts w:ascii="Arial" w:eastAsiaTheme="minorHAnsi" w:hAnsi="Arial" w:cs="David"/>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5" w15:restartNumberingAfterBreak="0">
    <w:nsid w:val="66D07F9D"/>
    <w:multiLevelType w:val="hybridMultilevel"/>
    <w:tmpl w:val="366E8C20"/>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949" w:hanging="360"/>
      </w:pPr>
    </w:lvl>
    <w:lvl w:ilvl="2" w:tplc="0409001B" w:tentative="1">
      <w:start w:val="1"/>
      <w:numFmt w:val="lowerRoman"/>
      <w:lvlText w:val="%3."/>
      <w:lvlJc w:val="right"/>
      <w:pPr>
        <w:ind w:left="1669" w:hanging="180"/>
      </w:pPr>
    </w:lvl>
    <w:lvl w:ilvl="3" w:tplc="0409000F" w:tentative="1">
      <w:start w:val="1"/>
      <w:numFmt w:val="decimal"/>
      <w:lvlText w:val="%4."/>
      <w:lvlJc w:val="left"/>
      <w:pPr>
        <w:ind w:left="2389" w:hanging="360"/>
      </w:pPr>
    </w:lvl>
    <w:lvl w:ilvl="4" w:tplc="04090019" w:tentative="1">
      <w:start w:val="1"/>
      <w:numFmt w:val="lowerLetter"/>
      <w:lvlText w:val="%5."/>
      <w:lvlJc w:val="left"/>
      <w:pPr>
        <w:ind w:left="3109" w:hanging="360"/>
      </w:pPr>
    </w:lvl>
    <w:lvl w:ilvl="5" w:tplc="0409001B" w:tentative="1">
      <w:start w:val="1"/>
      <w:numFmt w:val="lowerRoman"/>
      <w:lvlText w:val="%6."/>
      <w:lvlJc w:val="right"/>
      <w:pPr>
        <w:ind w:left="3829" w:hanging="180"/>
      </w:pPr>
    </w:lvl>
    <w:lvl w:ilvl="6" w:tplc="0409000F" w:tentative="1">
      <w:start w:val="1"/>
      <w:numFmt w:val="decimal"/>
      <w:lvlText w:val="%7."/>
      <w:lvlJc w:val="left"/>
      <w:pPr>
        <w:ind w:left="4549" w:hanging="360"/>
      </w:pPr>
    </w:lvl>
    <w:lvl w:ilvl="7" w:tplc="04090019" w:tentative="1">
      <w:start w:val="1"/>
      <w:numFmt w:val="lowerLetter"/>
      <w:lvlText w:val="%8."/>
      <w:lvlJc w:val="left"/>
      <w:pPr>
        <w:ind w:left="5269" w:hanging="360"/>
      </w:pPr>
    </w:lvl>
    <w:lvl w:ilvl="8" w:tplc="0409001B" w:tentative="1">
      <w:start w:val="1"/>
      <w:numFmt w:val="lowerRoman"/>
      <w:lvlText w:val="%9."/>
      <w:lvlJc w:val="right"/>
      <w:pPr>
        <w:ind w:left="5989" w:hanging="180"/>
      </w:pPr>
    </w:lvl>
  </w:abstractNum>
  <w:abstractNum w:abstractNumId="26" w15:restartNumberingAfterBreak="0">
    <w:nsid w:val="673C3A67"/>
    <w:multiLevelType w:val="hybridMultilevel"/>
    <w:tmpl w:val="00783606"/>
    <w:lvl w:ilvl="0" w:tplc="C08EAA2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FC6BA2"/>
    <w:multiLevelType w:val="hybridMultilevel"/>
    <w:tmpl w:val="73A4CBF2"/>
    <w:lvl w:ilvl="0" w:tplc="86BC47D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6C4D0B38"/>
    <w:multiLevelType w:val="hybridMultilevel"/>
    <w:tmpl w:val="1580361E"/>
    <w:lvl w:ilvl="0" w:tplc="467204E4">
      <w:start w:val="1"/>
      <w:numFmt w:val="hebrew1"/>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9" w15:restartNumberingAfterBreak="0">
    <w:nsid w:val="713E1C4A"/>
    <w:multiLevelType w:val="hybridMultilevel"/>
    <w:tmpl w:val="56685274"/>
    <w:lvl w:ilvl="0" w:tplc="8AE0567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30" w15:restartNumberingAfterBreak="0">
    <w:nsid w:val="727C50F6"/>
    <w:multiLevelType w:val="multilevel"/>
    <w:tmpl w:val="80748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9225F2"/>
    <w:multiLevelType w:val="hybridMultilevel"/>
    <w:tmpl w:val="6678A4F6"/>
    <w:lvl w:ilvl="0" w:tplc="C9A69AF6">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2" w15:restartNumberingAfterBreak="0">
    <w:nsid w:val="79FB7382"/>
    <w:multiLevelType w:val="hybridMultilevel"/>
    <w:tmpl w:val="F3C46440"/>
    <w:lvl w:ilvl="0" w:tplc="EACEA14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3" w15:restartNumberingAfterBreak="0">
    <w:nsid w:val="7A02673D"/>
    <w:multiLevelType w:val="hybridMultilevel"/>
    <w:tmpl w:val="1EFE5EDC"/>
    <w:lvl w:ilvl="0" w:tplc="4976AE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BF655C0"/>
    <w:multiLevelType w:val="multilevel"/>
    <w:tmpl w:val="BB7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2A6369"/>
    <w:multiLevelType w:val="hybridMultilevel"/>
    <w:tmpl w:val="B828546E"/>
    <w:lvl w:ilvl="0" w:tplc="82F09FCA">
      <w:start w:val="1"/>
      <w:numFmt w:val="decimal"/>
      <w:lvlText w:val="%1."/>
      <w:lvlJc w:val="left"/>
      <w:pPr>
        <w:ind w:left="-491" w:hanging="360"/>
      </w:pPr>
      <w:rPr>
        <w:rFonts w:cs="David"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abstractNumId w:val="12"/>
  </w:num>
  <w:num w:numId="2">
    <w:abstractNumId w:val="18"/>
  </w:num>
  <w:num w:numId="3">
    <w:abstractNumId w:val="0"/>
  </w:num>
  <w:num w:numId="4">
    <w:abstractNumId w:val="35"/>
  </w:num>
  <w:num w:numId="5">
    <w:abstractNumId w:val="10"/>
  </w:num>
  <w:num w:numId="6">
    <w:abstractNumId w:val="32"/>
  </w:num>
  <w:num w:numId="7">
    <w:abstractNumId w:val="3"/>
  </w:num>
  <w:num w:numId="8">
    <w:abstractNumId w:val="21"/>
  </w:num>
  <w:num w:numId="9">
    <w:abstractNumId w:val="13"/>
  </w:num>
  <w:num w:numId="10">
    <w:abstractNumId w:val="7"/>
  </w:num>
  <w:num w:numId="11">
    <w:abstractNumId w:val="15"/>
  </w:num>
  <w:num w:numId="12">
    <w:abstractNumId w:val="31"/>
  </w:num>
  <w:num w:numId="13">
    <w:abstractNumId w:val="9"/>
  </w:num>
  <w:num w:numId="14">
    <w:abstractNumId w:val="24"/>
  </w:num>
  <w:num w:numId="15">
    <w:abstractNumId w:val="20"/>
  </w:num>
  <w:num w:numId="16">
    <w:abstractNumId w:val="23"/>
  </w:num>
  <w:num w:numId="17">
    <w:abstractNumId w:val="25"/>
  </w:num>
  <w:num w:numId="18">
    <w:abstractNumId w:val="2"/>
  </w:num>
  <w:num w:numId="19">
    <w:abstractNumId w:val="17"/>
  </w:num>
  <w:num w:numId="20">
    <w:abstractNumId w:val="1"/>
  </w:num>
  <w:num w:numId="21">
    <w:abstractNumId w:val="22"/>
  </w:num>
  <w:num w:numId="22">
    <w:abstractNumId w:val="33"/>
  </w:num>
  <w:num w:numId="23">
    <w:abstractNumId w:val="29"/>
  </w:num>
  <w:num w:numId="24">
    <w:abstractNumId w:val="27"/>
  </w:num>
  <w:num w:numId="25">
    <w:abstractNumId w:val="14"/>
  </w:num>
  <w:num w:numId="26">
    <w:abstractNumId w:val="8"/>
  </w:num>
  <w:num w:numId="27">
    <w:abstractNumId w:val="16"/>
  </w:num>
  <w:num w:numId="28">
    <w:abstractNumId w:val="4"/>
  </w:num>
  <w:num w:numId="29">
    <w:abstractNumId w:val="26"/>
  </w:num>
  <w:num w:numId="30">
    <w:abstractNumId w:val="28"/>
  </w:num>
  <w:num w:numId="31">
    <w:abstractNumId w:val="19"/>
  </w:num>
  <w:num w:numId="32">
    <w:abstractNumId w:val="34"/>
  </w:num>
  <w:num w:numId="33">
    <w:abstractNumId w:val="5"/>
  </w:num>
  <w:num w:numId="34">
    <w:abstractNumId w:val="30"/>
  </w:num>
  <w:num w:numId="35">
    <w:abstractNumId w:val="1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FE"/>
    <w:rsid w:val="00000138"/>
    <w:rsid w:val="00002CAA"/>
    <w:rsid w:val="0000370C"/>
    <w:rsid w:val="000059D2"/>
    <w:rsid w:val="00007C81"/>
    <w:rsid w:val="000104AB"/>
    <w:rsid w:val="00036973"/>
    <w:rsid w:val="0004294C"/>
    <w:rsid w:val="00054735"/>
    <w:rsid w:val="00055EF2"/>
    <w:rsid w:val="00056E24"/>
    <w:rsid w:val="000571B0"/>
    <w:rsid w:val="000652E8"/>
    <w:rsid w:val="00071868"/>
    <w:rsid w:val="0007544D"/>
    <w:rsid w:val="0007781C"/>
    <w:rsid w:val="000845B5"/>
    <w:rsid w:val="000851C5"/>
    <w:rsid w:val="00094E70"/>
    <w:rsid w:val="000A2968"/>
    <w:rsid w:val="000A488D"/>
    <w:rsid w:val="000A5233"/>
    <w:rsid w:val="000A7F7F"/>
    <w:rsid w:val="000B4A7E"/>
    <w:rsid w:val="000C0BA0"/>
    <w:rsid w:val="000C6828"/>
    <w:rsid w:val="000C7560"/>
    <w:rsid w:val="000E5561"/>
    <w:rsid w:val="000E7029"/>
    <w:rsid w:val="000F1A68"/>
    <w:rsid w:val="001059A1"/>
    <w:rsid w:val="00110764"/>
    <w:rsid w:val="00115A2E"/>
    <w:rsid w:val="001206B3"/>
    <w:rsid w:val="0012627B"/>
    <w:rsid w:val="001323C5"/>
    <w:rsid w:val="00140ABB"/>
    <w:rsid w:val="00141310"/>
    <w:rsid w:val="001458DF"/>
    <w:rsid w:val="00164B00"/>
    <w:rsid w:val="001766B6"/>
    <w:rsid w:val="00196972"/>
    <w:rsid w:val="00197146"/>
    <w:rsid w:val="001A746D"/>
    <w:rsid w:val="001C0EF1"/>
    <w:rsid w:val="001C5B3F"/>
    <w:rsid w:val="001E0203"/>
    <w:rsid w:val="001E1C1C"/>
    <w:rsid w:val="001F1625"/>
    <w:rsid w:val="001F4526"/>
    <w:rsid w:val="001F571E"/>
    <w:rsid w:val="001F5E99"/>
    <w:rsid w:val="002103E7"/>
    <w:rsid w:val="00210FAA"/>
    <w:rsid w:val="002224CD"/>
    <w:rsid w:val="00224896"/>
    <w:rsid w:val="00240490"/>
    <w:rsid w:val="0026261F"/>
    <w:rsid w:val="00285571"/>
    <w:rsid w:val="0029333C"/>
    <w:rsid w:val="00293D43"/>
    <w:rsid w:val="0029459C"/>
    <w:rsid w:val="002A68ED"/>
    <w:rsid w:val="002B3212"/>
    <w:rsid w:val="002C409C"/>
    <w:rsid w:val="002F6DDA"/>
    <w:rsid w:val="00305116"/>
    <w:rsid w:val="00305137"/>
    <w:rsid w:val="00307E35"/>
    <w:rsid w:val="003128B2"/>
    <w:rsid w:val="00314F5F"/>
    <w:rsid w:val="00321E14"/>
    <w:rsid w:val="00324ADD"/>
    <w:rsid w:val="00331EF2"/>
    <w:rsid w:val="0033357D"/>
    <w:rsid w:val="00340458"/>
    <w:rsid w:val="00365A20"/>
    <w:rsid w:val="00383A10"/>
    <w:rsid w:val="0039522F"/>
    <w:rsid w:val="003A029D"/>
    <w:rsid w:val="003B3D4E"/>
    <w:rsid w:val="003C0159"/>
    <w:rsid w:val="003D1A5F"/>
    <w:rsid w:val="003E0EE8"/>
    <w:rsid w:val="003E64C2"/>
    <w:rsid w:val="003F46A9"/>
    <w:rsid w:val="003F578B"/>
    <w:rsid w:val="003F63E1"/>
    <w:rsid w:val="004017EB"/>
    <w:rsid w:val="00403396"/>
    <w:rsid w:val="00406CA9"/>
    <w:rsid w:val="0041353D"/>
    <w:rsid w:val="0043122E"/>
    <w:rsid w:val="00433C30"/>
    <w:rsid w:val="00435417"/>
    <w:rsid w:val="00451000"/>
    <w:rsid w:val="004515ED"/>
    <w:rsid w:val="004551D6"/>
    <w:rsid w:val="00463612"/>
    <w:rsid w:val="00464F14"/>
    <w:rsid w:val="0047137F"/>
    <w:rsid w:val="00486A6E"/>
    <w:rsid w:val="00487A17"/>
    <w:rsid w:val="00497D6B"/>
    <w:rsid w:val="004D10A4"/>
    <w:rsid w:val="004D10B3"/>
    <w:rsid w:val="004E513E"/>
    <w:rsid w:val="00503959"/>
    <w:rsid w:val="005071A7"/>
    <w:rsid w:val="00515AFF"/>
    <w:rsid w:val="00516B0E"/>
    <w:rsid w:val="005206C0"/>
    <w:rsid w:val="00535545"/>
    <w:rsid w:val="0053624E"/>
    <w:rsid w:val="005516D2"/>
    <w:rsid w:val="0056751A"/>
    <w:rsid w:val="0057611D"/>
    <w:rsid w:val="005923EB"/>
    <w:rsid w:val="005A4749"/>
    <w:rsid w:val="005A637A"/>
    <w:rsid w:val="005A7813"/>
    <w:rsid w:val="005B2017"/>
    <w:rsid w:val="005C6AED"/>
    <w:rsid w:val="005C6C32"/>
    <w:rsid w:val="005C72CA"/>
    <w:rsid w:val="005D0312"/>
    <w:rsid w:val="005D55AB"/>
    <w:rsid w:val="005F038C"/>
    <w:rsid w:val="005F0E7E"/>
    <w:rsid w:val="00607F78"/>
    <w:rsid w:val="00624432"/>
    <w:rsid w:val="00630939"/>
    <w:rsid w:val="006378C0"/>
    <w:rsid w:val="00654B62"/>
    <w:rsid w:val="00657925"/>
    <w:rsid w:val="006650C0"/>
    <w:rsid w:val="00670FA0"/>
    <w:rsid w:val="0067629F"/>
    <w:rsid w:val="006763D6"/>
    <w:rsid w:val="00686682"/>
    <w:rsid w:val="00686DCB"/>
    <w:rsid w:val="00687874"/>
    <w:rsid w:val="00687950"/>
    <w:rsid w:val="00691C30"/>
    <w:rsid w:val="006963BD"/>
    <w:rsid w:val="00697E66"/>
    <w:rsid w:val="006A659F"/>
    <w:rsid w:val="006B449C"/>
    <w:rsid w:val="006B7CB4"/>
    <w:rsid w:val="006C581E"/>
    <w:rsid w:val="006D6EB8"/>
    <w:rsid w:val="006E7831"/>
    <w:rsid w:val="006F5E94"/>
    <w:rsid w:val="00706147"/>
    <w:rsid w:val="00707400"/>
    <w:rsid w:val="00722AEF"/>
    <w:rsid w:val="0072367D"/>
    <w:rsid w:val="00735486"/>
    <w:rsid w:val="0074418A"/>
    <w:rsid w:val="0075270F"/>
    <w:rsid w:val="007560DC"/>
    <w:rsid w:val="00765D1D"/>
    <w:rsid w:val="007737FE"/>
    <w:rsid w:val="0077457B"/>
    <w:rsid w:val="00774624"/>
    <w:rsid w:val="00790176"/>
    <w:rsid w:val="00791FAE"/>
    <w:rsid w:val="00795A61"/>
    <w:rsid w:val="007A433E"/>
    <w:rsid w:val="007A6C48"/>
    <w:rsid w:val="007D54B6"/>
    <w:rsid w:val="007D6635"/>
    <w:rsid w:val="007E3063"/>
    <w:rsid w:val="007E72D1"/>
    <w:rsid w:val="007F1296"/>
    <w:rsid w:val="007F15FE"/>
    <w:rsid w:val="007F1647"/>
    <w:rsid w:val="007F2CB5"/>
    <w:rsid w:val="007F71E0"/>
    <w:rsid w:val="00805391"/>
    <w:rsid w:val="00815BF0"/>
    <w:rsid w:val="00816596"/>
    <w:rsid w:val="00821F8E"/>
    <w:rsid w:val="008227B8"/>
    <w:rsid w:val="0083466D"/>
    <w:rsid w:val="00841799"/>
    <w:rsid w:val="00871972"/>
    <w:rsid w:val="00880BAB"/>
    <w:rsid w:val="0089188F"/>
    <w:rsid w:val="008A4C7F"/>
    <w:rsid w:val="008C5DD4"/>
    <w:rsid w:val="008D4DC4"/>
    <w:rsid w:val="008D5D20"/>
    <w:rsid w:val="008E679C"/>
    <w:rsid w:val="008F166C"/>
    <w:rsid w:val="008F39C9"/>
    <w:rsid w:val="008F4F02"/>
    <w:rsid w:val="00904D39"/>
    <w:rsid w:val="009117BB"/>
    <w:rsid w:val="00920F53"/>
    <w:rsid w:val="009232A9"/>
    <w:rsid w:val="00923F3B"/>
    <w:rsid w:val="0092542E"/>
    <w:rsid w:val="00927773"/>
    <w:rsid w:val="00930021"/>
    <w:rsid w:val="009317D9"/>
    <w:rsid w:val="00942405"/>
    <w:rsid w:val="00950050"/>
    <w:rsid w:val="009503A4"/>
    <w:rsid w:val="009507AA"/>
    <w:rsid w:val="0095082A"/>
    <w:rsid w:val="00955385"/>
    <w:rsid w:val="00957FF5"/>
    <w:rsid w:val="009657ED"/>
    <w:rsid w:val="00972FD1"/>
    <w:rsid w:val="00982F4E"/>
    <w:rsid w:val="00997F61"/>
    <w:rsid w:val="009A3FB7"/>
    <w:rsid w:val="009A5A17"/>
    <w:rsid w:val="009A5A71"/>
    <w:rsid w:val="009B5C0B"/>
    <w:rsid w:val="009C0570"/>
    <w:rsid w:val="009C1DEB"/>
    <w:rsid w:val="009D2836"/>
    <w:rsid w:val="009D4BED"/>
    <w:rsid w:val="009D6BAC"/>
    <w:rsid w:val="009D7AFA"/>
    <w:rsid w:val="009E3451"/>
    <w:rsid w:val="00A02F8B"/>
    <w:rsid w:val="00A04C3F"/>
    <w:rsid w:val="00A12B55"/>
    <w:rsid w:val="00A2091D"/>
    <w:rsid w:val="00A30B84"/>
    <w:rsid w:val="00A502DB"/>
    <w:rsid w:val="00A6065D"/>
    <w:rsid w:val="00A62F08"/>
    <w:rsid w:val="00A62F28"/>
    <w:rsid w:val="00A73540"/>
    <w:rsid w:val="00A7725D"/>
    <w:rsid w:val="00AA7DBC"/>
    <w:rsid w:val="00AB5BDB"/>
    <w:rsid w:val="00AC349A"/>
    <w:rsid w:val="00AC582D"/>
    <w:rsid w:val="00AE04F8"/>
    <w:rsid w:val="00AE1B3E"/>
    <w:rsid w:val="00B002AC"/>
    <w:rsid w:val="00B12D87"/>
    <w:rsid w:val="00B23DFA"/>
    <w:rsid w:val="00B255B7"/>
    <w:rsid w:val="00B419C4"/>
    <w:rsid w:val="00B52DFD"/>
    <w:rsid w:val="00B60B81"/>
    <w:rsid w:val="00B7273F"/>
    <w:rsid w:val="00B74604"/>
    <w:rsid w:val="00B935B4"/>
    <w:rsid w:val="00BA3F3B"/>
    <w:rsid w:val="00BE283C"/>
    <w:rsid w:val="00BE38C6"/>
    <w:rsid w:val="00BE4CBB"/>
    <w:rsid w:val="00BE4DCA"/>
    <w:rsid w:val="00BE5CCC"/>
    <w:rsid w:val="00BE6790"/>
    <w:rsid w:val="00BE6FE9"/>
    <w:rsid w:val="00BF1066"/>
    <w:rsid w:val="00BF2483"/>
    <w:rsid w:val="00BF266F"/>
    <w:rsid w:val="00BF6984"/>
    <w:rsid w:val="00BF79D6"/>
    <w:rsid w:val="00C0339A"/>
    <w:rsid w:val="00C1755E"/>
    <w:rsid w:val="00C35134"/>
    <w:rsid w:val="00C404C7"/>
    <w:rsid w:val="00C40C54"/>
    <w:rsid w:val="00C50883"/>
    <w:rsid w:val="00C5360F"/>
    <w:rsid w:val="00C567D3"/>
    <w:rsid w:val="00C6217E"/>
    <w:rsid w:val="00C624A1"/>
    <w:rsid w:val="00C77428"/>
    <w:rsid w:val="00C84F51"/>
    <w:rsid w:val="00C97738"/>
    <w:rsid w:val="00CA4D16"/>
    <w:rsid w:val="00CB5617"/>
    <w:rsid w:val="00CC1ED5"/>
    <w:rsid w:val="00CC6B29"/>
    <w:rsid w:val="00CD4132"/>
    <w:rsid w:val="00CE16EC"/>
    <w:rsid w:val="00CE2D32"/>
    <w:rsid w:val="00CF2FAE"/>
    <w:rsid w:val="00CF42D1"/>
    <w:rsid w:val="00CF43C5"/>
    <w:rsid w:val="00CF7F8F"/>
    <w:rsid w:val="00D1414A"/>
    <w:rsid w:val="00D15898"/>
    <w:rsid w:val="00D16CBB"/>
    <w:rsid w:val="00D213C1"/>
    <w:rsid w:val="00D34ED6"/>
    <w:rsid w:val="00D350EC"/>
    <w:rsid w:val="00D45BB0"/>
    <w:rsid w:val="00D472B3"/>
    <w:rsid w:val="00D50C4A"/>
    <w:rsid w:val="00D53C6E"/>
    <w:rsid w:val="00D55C1A"/>
    <w:rsid w:val="00D6222A"/>
    <w:rsid w:val="00D62F65"/>
    <w:rsid w:val="00D75900"/>
    <w:rsid w:val="00D80046"/>
    <w:rsid w:val="00D9648E"/>
    <w:rsid w:val="00DC4113"/>
    <w:rsid w:val="00DD4433"/>
    <w:rsid w:val="00DD52C7"/>
    <w:rsid w:val="00DE6531"/>
    <w:rsid w:val="00DF58AB"/>
    <w:rsid w:val="00E113BB"/>
    <w:rsid w:val="00E25DC4"/>
    <w:rsid w:val="00E326A6"/>
    <w:rsid w:val="00E338B7"/>
    <w:rsid w:val="00E34DCA"/>
    <w:rsid w:val="00E40616"/>
    <w:rsid w:val="00E41CEE"/>
    <w:rsid w:val="00E5257A"/>
    <w:rsid w:val="00E568E0"/>
    <w:rsid w:val="00E64EFC"/>
    <w:rsid w:val="00E72DA6"/>
    <w:rsid w:val="00E767C7"/>
    <w:rsid w:val="00E7746A"/>
    <w:rsid w:val="00E83220"/>
    <w:rsid w:val="00E846D7"/>
    <w:rsid w:val="00E859AB"/>
    <w:rsid w:val="00EA1A55"/>
    <w:rsid w:val="00EC0E2E"/>
    <w:rsid w:val="00EC1B82"/>
    <w:rsid w:val="00EC4CCA"/>
    <w:rsid w:val="00EC6E3A"/>
    <w:rsid w:val="00ED4B0E"/>
    <w:rsid w:val="00ED6112"/>
    <w:rsid w:val="00EE121B"/>
    <w:rsid w:val="00EE2D8B"/>
    <w:rsid w:val="00EE6C90"/>
    <w:rsid w:val="00F0269A"/>
    <w:rsid w:val="00F02871"/>
    <w:rsid w:val="00F02A42"/>
    <w:rsid w:val="00F02E4C"/>
    <w:rsid w:val="00F06470"/>
    <w:rsid w:val="00F07931"/>
    <w:rsid w:val="00F10C60"/>
    <w:rsid w:val="00F22A07"/>
    <w:rsid w:val="00F314DE"/>
    <w:rsid w:val="00F35132"/>
    <w:rsid w:val="00F50AD8"/>
    <w:rsid w:val="00F74886"/>
    <w:rsid w:val="00F76480"/>
    <w:rsid w:val="00F77771"/>
    <w:rsid w:val="00FB1915"/>
    <w:rsid w:val="00FB1DE4"/>
    <w:rsid w:val="00FB32DA"/>
    <w:rsid w:val="00FC5484"/>
    <w:rsid w:val="00FD48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46A6B"/>
  <w15:docId w15:val="{2F8F7BB6-3BCA-4667-AA43-25DCB86E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he-IL"/>
      </w:rPr>
    </w:rPrDefault>
    <w:pPrDefault>
      <w:pPr>
        <w:bidi/>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lef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836"/>
    <w:rPr>
      <w:rFonts w:ascii="Tahoma" w:hAnsi="Tahoma" w:cs="Tahoma"/>
      <w:sz w:val="16"/>
      <w:szCs w:val="16"/>
    </w:rPr>
  </w:style>
  <w:style w:type="character" w:customStyle="1" w:styleId="a4">
    <w:name w:val="טקסט בלונים תו"/>
    <w:basedOn w:val="a0"/>
    <w:link w:val="a3"/>
    <w:uiPriority w:val="99"/>
    <w:semiHidden/>
    <w:rsid w:val="009D2836"/>
    <w:rPr>
      <w:rFonts w:ascii="Tahoma" w:hAnsi="Tahoma" w:cs="Tahoma"/>
      <w:sz w:val="16"/>
      <w:szCs w:val="16"/>
    </w:rPr>
  </w:style>
  <w:style w:type="paragraph" w:styleId="a5">
    <w:name w:val="footer"/>
    <w:basedOn w:val="a"/>
    <w:link w:val="a6"/>
    <w:rsid w:val="00365A20"/>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rsid w:val="00365A20"/>
    <w:rPr>
      <w:rFonts w:ascii="Times New Roman" w:eastAsia="Times New Roman" w:hAnsi="Times New Roman" w:cs="Miriam"/>
      <w:sz w:val="20"/>
      <w:szCs w:val="20"/>
    </w:rPr>
  </w:style>
  <w:style w:type="character" w:styleId="Hyperlink">
    <w:name w:val="Hyperlink"/>
    <w:rsid w:val="00365A20"/>
    <w:rPr>
      <w:color w:val="0000FF"/>
      <w:u w:val="single"/>
    </w:rPr>
  </w:style>
  <w:style w:type="paragraph" w:styleId="a7">
    <w:name w:val="header"/>
    <w:basedOn w:val="a"/>
    <w:link w:val="a8"/>
    <w:uiPriority w:val="99"/>
    <w:unhideWhenUsed/>
    <w:rsid w:val="00805391"/>
    <w:pPr>
      <w:tabs>
        <w:tab w:val="center" w:pos="4153"/>
        <w:tab w:val="right" w:pos="8306"/>
      </w:tabs>
    </w:pPr>
  </w:style>
  <w:style w:type="character" w:customStyle="1" w:styleId="a8">
    <w:name w:val="כותרת עליונה תו"/>
    <w:basedOn w:val="a0"/>
    <w:link w:val="a7"/>
    <w:uiPriority w:val="99"/>
    <w:rsid w:val="00805391"/>
  </w:style>
  <w:style w:type="paragraph" w:styleId="a9">
    <w:name w:val="List Paragraph"/>
    <w:basedOn w:val="a"/>
    <w:uiPriority w:val="34"/>
    <w:qFormat/>
    <w:rsid w:val="009A3FB7"/>
    <w:pPr>
      <w:ind w:left="720"/>
      <w:contextualSpacing/>
    </w:pPr>
  </w:style>
  <w:style w:type="table" w:styleId="aa">
    <w:name w:val="Table Grid"/>
    <w:basedOn w:val="a1"/>
    <w:uiPriority w:val="59"/>
    <w:rsid w:val="0000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BE6FE9"/>
    <w:rPr>
      <w:b/>
      <w:bCs/>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heme="minorEastAsia" w:hAnsi="Courier New" w:cs="Courier New"/>
      <w:sz w:val="20"/>
      <w:szCs w:val="20"/>
    </w:rPr>
  </w:style>
  <w:style w:type="character" w:customStyle="1" w:styleId="HTML0">
    <w:name w:val="HTML מעוצב מראש תו"/>
    <w:basedOn w:val="a0"/>
    <w:link w:val="HTML"/>
    <w:uiPriority w:val="99"/>
    <w:semiHidden/>
    <w:rPr>
      <w:rFonts w:ascii="Courier New" w:eastAsiaTheme="minorEastAsia"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2362">
      <w:bodyDiv w:val="1"/>
      <w:marLeft w:val="0"/>
      <w:marRight w:val="0"/>
      <w:marTop w:val="0"/>
      <w:marBottom w:val="0"/>
      <w:divBdr>
        <w:top w:val="none" w:sz="0" w:space="0" w:color="auto"/>
        <w:left w:val="none" w:sz="0" w:space="0" w:color="auto"/>
        <w:bottom w:val="none" w:sz="0" w:space="0" w:color="auto"/>
        <w:right w:val="none" w:sz="0" w:space="0" w:color="auto"/>
      </w:divBdr>
    </w:div>
    <w:div w:id="230771934">
      <w:bodyDiv w:val="1"/>
      <w:marLeft w:val="0"/>
      <w:marRight w:val="0"/>
      <w:marTop w:val="0"/>
      <w:marBottom w:val="0"/>
      <w:divBdr>
        <w:top w:val="none" w:sz="0" w:space="0" w:color="auto"/>
        <w:left w:val="none" w:sz="0" w:space="0" w:color="auto"/>
        <w:bottom w:val="none" w:sz="0" w:space="0" w:color="auto"/>
        <w:right w:val="none" w:sz="0" w:space="0" w:color="auto"/>
      </w:divBdr>
    </w:div>
    <w:div w:id="467553311">
      <w:bodyDiv w:val="1"/>
      <w:marLeft w:val="0"/>
      <w:marRight w:val="0"/>
      <w:marTop w:val="0"/>
      <w:marBottom w:val="0"/>
      <w:divBdr>
        <w:top w:val="none" w:sz="0" w:space="0" w:color="auto"/>
        <w:left w:val="none" w:sz="0" w:space="0" w:color="auto"/>
        <w:bottom w:val="none" w:sz="0" w:space="0" w:color="auto"/>
        <w:right w:val="none" w:sz="0" w:space="0" w:color="auto"/>
      </w:divBdr>
    </w:div>
    <w:div w:id="948313453">
      <w:bodyDiv w:val="1"/>
      <w:marLeft w:val="0"/>
      <w:marRight w:val="0"/>
      <w:marTop w:val="0"/>
      <w:marBottom w:val="0"/>
      <w:divBdr>
        <w:top w:val="none" w:sz="0" w:space="0" w:color="auto"/>
        <w:left w:val="none" w:sz="0" w:space="0" w:color="auto"/>
        <w:bottom w:val="none" w:sz="0" w:space="0" w:color="auto"/>
        <w:right w:val="none" w:sz="0" w:space="0" w:color="auto"/>
      </w:divBdr>
      <w:divsChild>
        <w:div w:id="199244182">
          <w:marLeft w:val="0"/>
          <w:marRight w:val="0"/>
          <w:marTop w:val="0"/>
          <w:marBottom w:val="0"/>
          <w:divBdr>
            <w:top w:val="none" w:sz="0" w:space="0" w:color="auto"/>
            <w:left w:val="none" w:sz="0" w:space="0" w:color="auto"/>
            <w:bottom w:val="none" w:sz="0" w:space="0" w:color="auto"/>
            <w:right w:val="none" w:sz="0" w:space="0" w:color="auto"/>
          </w:divBdr>
          <w:divsChild>
            <w:div w:id="383915814">
              <w:marLeft w:val="0"/>
              <w:marRight w:val="0"/>
              <w:marTop w:val="0"/>
              <w:marBottom w:val="0"/>
              <w:divBdr>
                <w:top w:val="none" w:sz="0" w:space="0" w:color="auto"/>
                <w:left w:val="none" w:sz="0" w:space="0" w:color="auto"/>
                <w:bottom w:val="none" w:sz="0" w:space="0" w:color="auto"/>
                <w:right w:val="none" w:sz="0" w:space="0" w:color="auto"/>
              </w:divBdr>
              <w:divsChild>
                <w:div w:id="2030182306">
                  <w:marLeft w:val="0"/>
                  <w:marRight w:val="0"/>
                  <w:marTop w:val="0"/>
                  <w:marBottom w:val="0"/>
                  <w:divBdr>
                    <w:top w:val="none" w:sz="0" w:space="0" w:color="auto"/>
                    <w:left w:val="none" w:sz="0" w:space="0" w:color="auto"/>
                    <w:bottom w:val="none" w:sz="0" w:space="0" w:color="auto"/>
                    <w:right w:val="none" w:sz="0" w:space="0" w:color="auto"/>
                  </w:divBdr>
                  <w:divsChild>
                    <w:div w:id="953244855">
                      <w:marLeft w:val="0"/>
                      <w:marRight w:val="0"/>
                      <w:marTop w:val="0"/>
                      <w:marBottom w:val="0"/>
                      <w:divBdr>
                        <w:top w:val="none" w:sz="0" w:space="0" w:color="auto"/>
                        <w:left w:val="none" w:sz="0" w:space="0" w:color="auto"/>
                        <w:bottom w:val="none" w:sz="0" w:space="0" w:color="auto"/>
                        <w:right w:val="none" w:sz="0" w:space="0" w:color="auto"/>
                      </w:divBdr>
                      <w:divsChild>
                        <w:div w:id="1136484604">
                          <w:marLeft w:val="0"/>
                          <w:marRight w:val="0"/>
                          <w:marTop w:val="0"/>
                          <w:marBottom w:val="0"/>
                          <w:divBdr>
                            <w:top w:val="none" w:sz="0" w:space="0" w:color="auto"/>
                            <w:left w:val="none" w:sz="0" w:space="0" w:color="auto"/>
                            <w:bottom w:val="none" w:sz="0" w:space="0" w:color="auto"/>
                            <w:right w:val="none" w:sz="0" w:space="0" w:color="auto"/>
                          </w:divBdr>
                          <w:divsChild>
                            <w:div w:id="474377442">
                              <w:marLeft w:val="0"/>
                              <w:marRight w:val="0"/>
                              <w:marTop w:val="0"/>
                              <w:marBottom w:val="0"/>
                              <w:divBdr>
                                <w:top w:val="none" w:sz="0" w:space="0" w:color="auto"/>
                                <w:left w:val="none" w:sz="0" w:space="0" w:color="auto"/>
                                <w:bottom w:val="none" w:sz="0" w:space="0" w:color="auto"/>
                                <w:right w:val="none" w:sz="0" w:space="0" w:color="auto"/>
                              </w:divBdr>
                              <w:divsChild>
                                <w:div w:id="1674411624">
                                  <w:marLeft w:val="0"/>
                                  <w:marRight w:val="0"/>
                                  <w:marTop w:val="0"/>
                                  <w:marBottom w:val="0"/>
                                  <w:divBdr>
                                    <w:top w:val="none" w:sz="0" w:space="0" w:color="auto"/>
                                    <w:left w:val="none" w:sz="0" w:space="0" w:color="auto"/>
                                    <w:bottom w:val="none" w:sz="0" w:space="0" w:color="auto"/>
                                    <w:right w:val="none" w:sz="0" w:space="0" w:color="auto"/>
                                  </w:divBdr>
                                  <w:divsChild>
                                    <w:div w:id="1049231636">
                                      <w:marLeft w:val="0"/>
                                      <w:marRight w:val="0"/>
                                      <w:marTop w:val="0"/>
                                      <w:marBottom w:val="0"/>
                                      <w:divBdr>
                                        <w:top w:val="none" w:sz="0" w:space="0" w:color="auto"/>
                                        <w:left w:val="none" w:sz="0" w:space="0" w:color="auto"/>
                                        <w:bottom w:val="none" w:sz="0" w:space="0" w:color="auto"/>
                                        <w:right w:val="none" w:sz="0" w:space="0" w:color="auto"/>
                                      </w:divBdr>
                                      <w:divsChild>
                                        <w:div w:id="74523368">
                                          <w:marLeft w:val="0"/>
                                          <w:marRight w:val="0"/>
                                          <w:marTop w:val="0"/>
                                          <w:marBottom w:val="0"/>
                                          <w:divBdr>
                                            <w:top w:val="none" w:sz="0" w:space="0" w:color="auto"/>
                                            <w:left w:val="none" w:sz="0" w:space="0" w:color="auto"/>
                                            <w:bottom w:val="none" w:sz="0" w:space="0" w:color="auto"/>
                                            <w:right w:val="none" w:sz="0" w:space="0" w:color="auto"/>
                                          </w:divBdr>
                                          <w:divsChild>
                                            <w:div w:id="664432514">
                                              <w:marLeft w:val="0"/>
                                              <w:marRight w:val="0"/>
                                              <w:marTop w:val="0"/>
                                              <w:marBottom w:val="0"/>
                                              <w:divBdr>
                                                <w:top w:val="none" w:sz="0" w:space="0" w:color="auto"/>
                                                <w:left w:val="none" w:sz="0" w:space="0" w:color="auto"/>
                                                <w:bottom w:val="none" w:sz="0" w:space="0" w:color="auto"/>
                                                <w:right w:val="none" w:sz="0" w:space="0" w:color="auto"/>
                                              </w:divBdr>
                                              <w:divsChild>
                                                <w:div w:id="132990448">
                                                  <w:marLeft w:val="0"/>
                                                  <w:marRight w:val="0"/>
                                                  <w:marTop w:val="0"/>
                                                  <w:marBottom w:val="0"/>
                                                  <w:divBdr>
                                                    <w:top w:val="none" w:sz="0" w:space="0" w:color="auto"/>
                                                    <w:left w:val="none" w:sz="0" w:space="0" w:color="auto"/>
                                                    <w:bottom w:val="none" w:sz="0" w:space="0" w:color="auto"/>
                                                    <w:right w:val="none" w:sz="0" w:space="0" w:color="auto"/>
                                                  </w:divBdr>
                                                  <w:divsChild>
                                                    <w:div w:id="20799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6615600">
      <w:bodyDiv w:val="1"/>
      <w:marLeft w:val="0"/>
      <w:marRight w:val="0"/>
      <w:marTop w:val="0"/>
      <w:marBottom w:val="0"/>
      <w:divBdr>
        <w:top w:val="none" w:sz="0" w:space="0" w:color="auto"/>
        <w:left w:val="none" w:sz="0" w:space="0" w:color="auto"/>
        <w:bottom w:val="none" w:sz="0" w:space="0" w:color="auto"/>
        <w:right w:val="none" w:sz="0" w:space="0" w:color="auto"/>
      </w:divBdr>
    </w:div>
    <w:div w:id="1784303318">
      <w:bodyDiv w:val="1"/>
      <w:marLeft w:val="0"/>
      <w:marRight w:val="0"/>
      <w:marTop w:val="0"/>
      <w:marBottom w:val="0"/>
      <w:divBdr>
        <w:top w:val="none" w:sz="0" w:space="0" w:color="auto"/>
        <w:left w:val="none" w:sz="0" w:space="0" w:color="auto"/>
        <w:bottom w:val="none" w:sz="0" w:space="0" w:color="auto"/>
        <w:right w:val="none" w:sz="0" w:space="0" w:color="auto"/>
      </w:divBdr>
    </w:div>
    <w:div w:id="1882353422">
      <w:bodyDiv w:val="1"/>
      <w:marLeft w:val="0"/>
      <w:marRight w:val="0"/>
      <w:marTop w:val="0"/>
      <w:marBottom w:val="0"/>
      <w:divBdr>
        <w:top w:val="none" w:sz="0" w:space="0" w:color="auto"/>
        <w:left w:val="none" w:sz="0" w:space="0" w:color="auto"/>
        <w:bottom w:val="none" w:sz="0" w:space="0" w:color="auto"/>
        <w:right w:val="none" w:sz="0" w:space="0" w:color="auto"/>
      </w:divBdr>
      <w:divsChild>
        <w:div w:id="1976326543">
          <w:marLeft w:val="0"/>
          <w:marRight w:val="0"/>
          <w:marTop w:val="0"/>
          <w:marBottom w:val="0"/>
          <w:divBdr>
            <w:top w:val="none" w:sz="0" w:space="0" w:color="auto"/>
            <w:left w:val="none" w:sz="0" w:space="0" w:color="auto"/>
            <w:bottom w:val="none" w:sz="0" w:space="0" w:color="auto"/>
            <w:right w:val="none" w:sz="0" w:space="0" w:color="auto"/>
          </w:divBdr>
          <w:divsChild>
            <w:div w:id="523248679">
              <w:marLeft w:val="0"/>
              <w:marRight w:val="0"/>
              <w:marTop w:val="0"/>
              <w:marBottom w:val="0"/>
              <w:divBdr>
                <w:top w:val="none" w:sz="0" w:space="0" w:color="auto"/>
                <w:left w:val="none" w:sz="0" w:space="0" w:color="auto"/>
                <w:bottom w:val="none" w:sz="0" w:space="0" w:color="auto"/>
                <w:right w:val="none" w:sz="0" w:space="0" w:color="auto"/>
              </w:divBdr>
              <w:divsChild>
                <w:div w:id="1529953048">
                  <w:marLeft w:val="0"/>
                  <w:marRight w:val="0"/>
                  <w:marTop w:val="0"/>
                  <w:marBottom w:val="0"/>
                  <w:divBdr>
                    <w:top w:val="none" w:sz="0" w:space="0" w:color="auto"/>
                    <w:left w:val="none" w:sz="0" w:space="0" w:color="auto"/>
                    <w:bottom w:val="none" w:sz="0" w:space="0" w:color="auto"/>
                    <w:right w:val="none" w:sz="0" w:space="0" w:color="auto"/>
                  </w:divBdr>
                  <w:divsChild>
                    <w:div w:id="323780032">
                      <w:marLeft w:val="0"/>
                      <w:marRight w:val="0"/>
                      <w:marTop w:val="0"/>
                      <w:marBottom w:val="0"/>
                      <w:divBdr>
                        <w:top w:val="none" w:sz="0" w:space="0" w:color="auto"/>
                        <w:left w:val="none" w:sz="0" w:space="0" w:color="auto"/>
                        <w:bottom w:val="none" w:sz="0" w:space="0" w:color="auto"/>
                        <w:right w:val="none" w:sz="0" w:space="0" w:color="auto"/>
                      </w:divBdr>
                      <w:divsChild>
                        <w:div w:id="703094801">
                          <w:marLeft w:val="0"/>
                          <w:marRight w:val="0"/>
                          <w:marTop w:val="0"/>
                          <w:marBottom w:val="0"/>
                          <w:divBdr>
                            <w:top w:val="none" w:sz="0" w:space="0" w:color="auto"/>
                            <w:left w:val="none" w:sz="0" w:space="0" w:color="auto"/>
                            <w:bottom w:val="none" w:sz="0" w:space="0" w:color="auto"/>
                            <w:right w:val="none" w:sz="0" w:space="0" w:color="auto"/>
                          </w:divBdr>
                          <w:divsChild>
                            <w:div w:id="80106223">
                              <w:marLeft w:val="0"/>
                              <w:marRight w:val="0"/>
                              <w:marTop w:val="0"/>
                              <w:marBottom w:val="0"/>
                              <w:divBdr>
                                <w:top w:val="none" w:sz="0" w:space="0" w:color="auto"/>
                                <w:left w:val="none" w:sz="0" w:space="0" w:color="auto"/>
                                <w:bottom w:val="none" w:sz="0" w:space="0" w:color="auto"/>
                                <w:right w:val="none" w:sz="0" w:space="0" w:color="auto"/>
                              </w:divBdr>
                              <w:divsChild>
                                <w:div w:id="1163009059">
                                  <w:marLeft w:val="0"/>
                                  <w:marRight w:val="0"/>
                                  <w:marTop w:val="0"/>
                                  <w:marBottom w:val="0"/>
                                  <w:divBdr>
                                    <w:top w:val="none" w:sz="0" w:space="0" w:color="auto"/>
                                    <w:left w:val="none" w:sz="0" w:space="0" w:color="auto"/>
                                    <w:bottom w:val="none" w:sz="0" w:space="0" w:color="auto"/>
                                    <w:right w:val="none" w:sz="0" w:space="0" w:color="auto"/>
                                  </w:divBdr>
                                  <w:divsChild>
                                    <w:div w:id="1039890119">
                                      <w:marLeft w:val="0"/>
                                      <w:marRight w:val="0"/>
                                      <w:marTop w:val="0"/>
                                      <w:marBottom w:val="0"/>
                                      <w:divBdr>
                                        <w:top w:val="none" w:sz="0" w:space="0" w:color="auto"/>
                                        <w:left w:val="none" w:sz="0" w:space="0" w:color="auto"/>
                                        <w:bottom w:val="none" w:sz="0" w:space="0" w:color="auto"/>
                                        <w:right w:val="none" w:sz="0" w:space="0" w:color="auto"/>
                                      </w:divBdr>
                                      <w:divsChild>
                                        <w:div w:id="2036927000">
                                          <w:marLeft w:val="0"/>
                                          <w:marRight w:val="0"/>
                                          <w:marTop w:val="0"/>
                                          <w:marBottom w:val="0"/>
                                          <w:divBdr>
                                            <w:top w:val="none" w:sz="0" w:space="0" w:color="auto"/>
                                            <w:left w:val="none" w:sz="0" w:space="0" w:color="auto"/>
                                            <w:bottom w:val="none" w:sz="0" w:space="0" w:color="auto"/>
                                            <w:right w:val="none" w:sz="0" w:space="0" w:color="auto"/>
                                          </w:divBdr>
                                          <w:divsChild>
                                            <w:div w:id="415399204">
                                              <w:marLeft w:val="0"/>
                                              <w:marRight w:val="0"/>
                                              <w:marTop w:val="0"/>
                                              <w:marBottom w:val="0"/>
                                              <w:divBdr>
                                                <w:top w:val="none" w:sz="0" w:space="0" w:color="auto"/>
                                                <w:left w:val="none" w:sz="0" w:space="0" w:color="auto"/>
                                                <w:bottom w:val="none" w:sz="0" w:space="0" w:color="auto"/>
                                                <w:right w:val="none" w:sz="0" w:space="0" w:color="auto"/>
                                              </w:divBdr>
                                              <w:divsChild>
                                                <w:div w:id="1866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9197">
                                      <w:marLeft w:val="0"/>
                                      <w:marRight w:val="0"/>
                                      <w:marTop w:val="0"/>
                                      <w:marBottom w:val="0"/>
                                      <w:divBdr>
                                        <w:top w:val="none" w:sz="0" w:space="0" w:color="auto"/>
                                        <w:left w:val="none" w:sz="0" w:space="0" w:color="auto"/>
                                        <w:bottom w:val="none" w:sz="0" w:space="0" w:color="auto"/>
                                        <w:right w:val="none" w:sz="0" w:space="0" w:color="auto"/>
                                      </w:divBdr>
                                      <w:divsChild>
                                        <w:div w:id="102193351">
                                          <w:marLeft w:val="0"/>
                                          <w:marRight w:val="0"/>
                                          <w:marTop w:val="0"/>
                                          <w:marBottom w:val="0"/>
                                          <w:divBdr>
                                            <w:top w:val="none" w:sz="0" w:space="0" w:color="auto"/>
                                            <w:left w:val="none" w:sz="0" w:space="0" w:color="auto"/>
                                            <w:bottom w:val="none" w:sz="0" w:space="0" w:color="auto"/>
                                            <w:right w:val="none" w:sz="0" w:space="0" w:color="auto"/>
                                          </w:divBdr>
                                          <w:divsChild>
                                            <w:div w:id="1003973253">
                                              <w:marLeft w:val="0"/>
                                              <w:marRight w:val="0"/>
                                              <w:marTop w:val="0"/>
                                              <w:marBottom w:val="0"/>
                                              <w:divBdr>
                                                <w:top w:val="none" w:sz="0" w:space="0" w:color="auto"/>
                                                <w:left w:val="none" w:sz="0" w:space="0" w:color="auto"/>
                                                <w:bottom w:val="none" w:sz="0" w:space="0" w:color="auto"/>
                                                <w:right w:val="none" w:sz="0" w:space="0" w:color="auto"/>
                                              </w:divBdr>
                                              <w:divsChild>
                                                <w:div w:id="427624453">
                                                  <w:marLeft w:val="0"/>
                                                  <w:marRight w:val="0"/>
                                                  <w:marTop w:val="0"/>
                                                  <w:marBottom w:val="0"/>
                                                  <w:divBdr>
                                                    <w:top w:val="none" w:sz="0" w:space="0" w:color="auto"/>
                                                    <w:left w:val="none" w:sz="0" w:space="0" w:color="auto"/>
                                                    <w:bottom w:val="none" w:sz="0" w:space="0" w:color="auto"/>
                                                    <w:right w:val="none" w:sz="0" w:space="0" w:color="auto"/>
                                                  </w:divBdr>
                                                  <w:divsChild>
                                                    <w:div w:id="1334143044">
                                                      <w:marLeft w:val="0"/>
                                                      <w:marRight w:val="0"/>
                                                      <w:marTop w:val="0"/>
                                                      <w:marBottom w:val="0"/>
                                                      <w:divBdr>
                                                        <w:top w:val="none" w:sz="0" w:space="0" w:color="auto"/>
                                                        <w:left w:val="none" w:sz="0" w:space="0" w:color="auto"/>
                                                        <w:bottom w:val="none" w:sz="0" w:space="0" w:color="auto"/>
                                                        <w:right w:val="none" w:sz="0" w:space="0" w:color="auto"/>
                                                      </w:divBdr>
                                                      <w:divsChild>
                                                        <w:div w:id="670717254">
                                                          <w:marLeft w:val="0"/>
                                                          <w:marRight w:val="0"/>
                                                          <w:marTop w:val="0"/>
                                                          <w:marBottom w:val="0"/>
                                                          <w:divBdr>
                                                            <w:top w:val="none" w:sz="0" w:space="0" w:color="auto"/>
                                                            <w:left w:val="none" w:sz="0" w:space="0" w:color="auto"/>
                                                            <w:bottom w:val="none" w:sz="0" w:space="0" w:color="auto"/>
                                                            <w:right w:val="none" w:sz="0" w:space="0" w:color="auto"/>
                                                          </w:divBdr>
                                                          <w:divsChild>
                                                            <w:div w:id="1344549065">
                                                              <w:marLeft w:val="150"/>
                                                              <w:marRight w:val="150"/>
                                                              <w:marTop w:val="150"/>
                                                              <w:marBottom w:val="150"/>
                                                              <w:divBdr>
                                                                <w:top w:val="none" w:sz="0" w:space="0" w:color="auto"/>
                                                                <w:left w:val="none" w:sz="0" w:space="0" w:color="auto"/>
                                                                <w:bottom w:val="none" w:sz="0" w:space="0" w:color="auto"/>
                                                                <w:right w:val="none" w:sz="0" w:space="0" w:color="auto"/>
                                                              </w:divBdr>
                                                              <w:divsChild>
                                                                <w:div w:id="147866204">
                                                                  <w:marLeft w:val="0"/>
                                                                  <w:marRight w:val="0"/>
                                                                  <w:marTop w:val="0"/>
                                                                  <w:marBottom w:val="0"/>
                                                                  <w:divBdr>
                                                                    <w:top w:val="single" w:sz="6" w:space="0" w:color="999999"/>
                                                                    <w:left w:val="single" w:sz="6" w:space="0" w:color="999999"/>
                                                                    <w:bottom w:val="single" w:sz="6" w:space="0" w:color="999999"/>
                                                                    <w:right w:val="single" w:sz="6" w:space="0" w:color="999999"/>
                                                                  </w:divBdr>
                                                                  <w:divsChild>
                                                                    <w:div w:id="15568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5341">
                                                          <w:marLeft w:val="0"/>
                                                          <w:marRight w:val="0"/>
                                                          <w:marTop w:val="0"/>
                                                          <w:marBottom w:val="0"/>
                                                          <w:divBdr>
                                                            <w:top w:val="none" w:sz="0" w:space="0" w:color="auto"/>
                                                            <w:left w:val="none" w:sz="0" w:space="0" w:color="auto"/>
                                                            <w:bottom w:val="none" w:sz="0" w:space="0" w:color="auto"/>
                                                            <w:right w:val="none" w:sz="0" w:space="0" w:color="auto"/>
                                                          </w:divBdr>
                                                          <w:divsChild>
                                                            <w:div w:id="1847671488">
                                                              <w:marLeft w:val="150"/>
                                                              <w:marRight w:val="150"/>
                                                              <w:marTop w:val="150"/>
                                                              <w:marBottom w:val="150"/>
                                                              <w:divBdr>
                                                                <w:top w:val="none" w:sz="0" w:space="0" w:color="auto"/>
                                                                <w:left w:val="none" w:sz="0" w:space="0" w:color="auto"/>
                                                                <w:bottom w:val="none" w:sz="0" w:space="0" w:color="auto"/>
                                                                <w:right w:val="none" w:sz="0" w:space="0" w:color="auto"/>
                                                              </w:divBdr>
                                                              <w:divsChild>
                                                                <w:div w:id="1849246554">
                                                                  <w:marLeft w:val="0"/>
                                                                  <w:marRight w:val="0"/>
                                                                  <w:marTop w:val="0"/>
                                                                  <w:marBottom w:val="0"/>
                                                                  <w:divBdr>
                                                                    <w:top w:val="single" w:sz="6" w:space="0" w:color="999999"/>
                                                                    <w:left w:val="single" w:sz="6" w:space="0" w:color="999999"/>
                                                                    <w:bottom w:val="single" w:sz="6" w:space="0" w:color="999999"/>
                                                                    <w:right w:val="single" w:sz="6" w:space="0" w:color="999999"/>
                                                                  </w:divBdr>
                                                                  <w:divsChild>
                                                                    <w:div w:id="2274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22042">
                                                          <w:marLeft w:val="0"/>
                                                          <w:marRight w:val="0"/>
                                                          <w:marTop w:val="0"/>
                                                          <w:marBottom w:val="0"/>
                                                          <w:divBdr>
                                                            <w:top w:val="none" w:sz="0" w:space="0" w:color="auto"/>
                                                            <w:left w:val="none" w:sz="0" w:space="0" w:color="auto"/>
                                                            <w:bottom w:val="none" w:sz="0" w:space="0" w:color="auto"/>
                                                            <w:right w:val="none" w:sz="0" w:space="0" w:color="auto"/>
                                                          </w:divBdr>
                                                          <w:divsChild>
                                                            <w:div w:id="1848711808">
                                                              <w:marLeft w:val="150"/>
                                                              <w:marRight w:val="150"/>
                                                              <w:marTop w:val="150"/>
                                                              <w:marBottom w:val="150"/>
                                                              <w:divBdr>
                                                                <w:top w:val="none" w:sz="0" w:space="0" w:color="auto"/>
                                                                <w:left w:val="none" w:sz="0" w:space="0" w:color="auto"/>
                                                                <w:bottom w:val="none" w:sz="0" w:space="0" w:color="auto"/>
                                                                <w:right w:val="none" w:sz="0" w:space="0" w:color="auto"/>
                                                              </w:divBdr>
                                                              <w:divsChild>
                                                                <w:div w:id="1831366576">
                                                                  <w:marLeft w:val="0"/>
                                                                  <w:marRight w:val="0"/>
                                                                  <w:marTop w:val="0"/>
                                                                  <w:marBottom w:val="0"/>
                                                                  <w:divBdr>
                                                                    <w:top w:val="single" w:sz="6" w:space="0" w:color="999999"/>
                                                                    <w:left w:val="single" w:sz="6" w:space="0" w:color="999999"/>
                                                                    <w:bottom w:val="single" w:sz="6" w:space="0" w:color="999999"/>
                                                                    <w:right w:val="single" w:sz="6" w:space="0" w:color="999999"/>
                                                                  </w:divBdr>
                                                                  <w:divsChild>
                                                                    <w:div w:id="14115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0560">
                                                          <w:marLeft w:val="0"/>
                                                          <w:marRight w:val="0"/>
                                                          <w:marTop w:val="0"/>
                                                          <w:marBottom w:val="0"/>
                                                          <w:divBdr>
                                                            <w:top w:val="none" w:sz="0" w:space="0" w:color="auto"/>
                                                            <w:left w:val="none" w:sz="0" w:space="0" w:color="auto"/>
                                                            <w:bottom w:val="none" w:sz="0" w:space="0" w:color="auto"/>
                                                            <w:right w:val="none" w:sz="0" w:space="0" w:color="auto"/>
                                                          </w:divBdr>
                                                          <w:divsChild>
                                                            <w:div w:id="945308971">
                                                              <w:marLeft w:val="150"/>
                                                              <w:marRight w:val="150"/>
                                                              <w:marTop w:val="150"/>
                                                              <w:marBottom w:val="150"/>
                                                              <w:divBdr>
                                                                <w:top w:val="none" w:sz="0" w:space="0" w:color="auto"/>
                                                                <w:left w:val="none" w:sz="0" w:space="0" w:color="auto"/>
                                                                <w:bottom w:val="none" w:sz="0" w:space="0" w:color="auto"/>
                                                                <w:right w:val="none" w:sz="0" w:space="0" w:color="auto"/>
                                                              </w:divBdr>
                                                              <w:divsChild>
                                                                <w:div w:id="324944672">
                                                                  <w:marLeft w:val="0"/>
                                                                  <w:marRight w:val="0"/>
                                                                  <w:marTop w:val="0"/>
                                                                  <w:marBottom w:val="0"/>
                                                                  <w:divBdr>
                                                                    <w:top w:val="single" w:sz="6" w:space="0" w:color="999999"/>
                                                                    <w:left w:val="single" w:sz="6" w:space="0" w:color="999999"/>
                                                                    <w:bottom w:val="single" w:sz="6" w:space="0" w:color="999999"/>
                                                                    <w:right w:val="single" w:sz="6" w:space="0" w:color="999999"/>
                                                                  </w:divBdr>
                                                                  <w:divsChild>
                                                                    <w:div w:id="860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1835">
                                      <w:marLeft w:val="0"/>
                                      <w:marRight w:val="0"/>
                                      <w:marTop w:val="0"/>
                                      <w:marBottom w:val="0"/>
                                      <w:divBdr>
                                        <w:top w:val="none" w:sz="0" w:space="0" w:color="auto"/>
                                        <w:left w:val="none" w:sz="0" w:space="0" w:color="auto"/>
                                        <w:bottom w:val="none" w:sz="0" w:space="0" w:color="auto"/>
                                        <w:right w:val="none" w:sz="0" w:space="0" w:color="auto"/>
                                      </w:divBdr>
                                      <w:divsChild>
                                        <w:div w:id="1588535201">
                                          <w:marLeft w:val="0"/>
                                          <w:marRight w:val="0"/>
                                          <w:marTop w:val="0"/>
                                          <w:marBottom w:val="0"/>
                                          <w:divBdr>
                                            <w:top w:val="none" w:sz="0" w:space="0" w:color="auto"/>
                                            <w:left w:val="none" w:sz="0" w:space="0" w:color="auto"/>
                                            <w:bottom w:val="none" w:sz="0" w:space="0" w:color="auto"/>
                                            <w:right w:val="none" w:sz="0" w:space="0" w:color="auto"/>
                                          </w:divBdr>
                                          <w:divsChild>
                                            <w:div w:id="753934978">
                                              <w:marLeft w:val="0"/>
                                              <w:marRight w:val="0"/>
                                              <w:marTop w:val="0"/>
                                              <w:marBottom w:val="0"/>
                                              <w:divBdr>
                                                <w:top w:val="none" w:sz="0" w:space="0" w:color="auto"/>
                                                <w:left w:val="none" w:sz="0" w:space="0" w:color="auto"/>
                                                <w:bottom w:val="none" w:sz="0" w:space="0" w:color="auto"/>
                                                <w:right w:val="none" w:sz="0" w:space="0" w:color="auto"/>
                                              </w:divBdr>
                                              <w:divsChild>
                                                <w:div w:id="1149320838">
                                                  <w:marLeft w:val="0"/>
                                                  <w:marRight w:val="0"/>
                                                  <w:marTop w:val="0"/>
                                                  <w:marBottom w:val="0"/>
                                                  <w:divBdr>
                                                    <w:top w:val="none" w:sz="0" w:space="0" w:color="auto"/>
                                                    <w:left w:val="none" w:sz="0" w:space="0" w:color="auto"/>
                                                    <w:bottom w:val="none" w:sz="0" w:space="0" w:color="auto"/>
                                                    <w:right w:val="none" w:sz="0" w:space="0" w:color="auto"/>
                                                  </w:divBdr>
                                                  <w:divsChild>
                                                    <w:div w:id="8169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56760">
                                      <w:marLeft w:val="0"/>
                                      <w:marRight w:val="0"/>
                                      <w:marTop w:val="0"/>
                                      <w:marBottom w:val="0"/>
                                      <w:divBdr>
                                        <w:top w:val="none" w:sz="0" w:space="0" w:color="auto"/>
                                        <w:left w:val="none" w:sz="0" w:space="0" w:color="auto"/>
                                        <w:bottom w:val="none" w:sz="0" w:space="0" w:color="auto"/>
                                        <w:right w:val="none" w:sz="0" w:space="0" w:color="auto"/>
                                      </w:divBdr>
                                      <w:divsChild>
                                        <w:div w:id="671686590">
                                          <w:marLeft w:val="0"/>
                                          <w:marRight w:val="0"/>
                                          <w:marTop w:val="0"/>
                                          <w:marBottom w:val="0"/>
                                          <w:divBdr>
                                            <w:top w:val="none" w:sz="0" w:space="0" w:color="auto"/>
                                            <w:left w:val="none" w:sz="0" w:space="0" w:color="auto"/>
                                            <w:bottom w:val="none" w:sz="0" w:space="0" w:color="auto"/>
                                            <w:right w:val="none" w:sz="0" w:space="0" w:color="auto"/>
                                          </w:divBdr>
                                          <w:divsChild>
                                            <w:div w:id="2131511205">
                                              <w:marLeft w:val="0"/>
                                              <w:marRight w:val="0"/>
                                              <w:marTop w:val="0"/>
                                              <w:marBottom w:val="0"/>
                                              <w:divBdr>
                                                <w:top w:val="none" w:sz="0" w:space="0" w:color="auto"/>
                                                <w:left w:val="none" w:sz="0" w:space="0" w:color="auto"/>
                                                <w:bottom w:val="none" w:sz="0" w:space="0" w:color="auto"/>
                                                <w:right w:val="none" w:sz="0" w:space="0" w:color="auto"/>
                                              </w:divBdr>
                                              <w:divsChild>
                                                <w:div w:id="1496067632">
                                                  <w:marLeft w:val="0"/>
                                                  <w:marRight w:val="0"/>
                                                  <w:marTop w:val="0"/>
                                                  <w:marBottom w:val="0"/>
                                                  <w:divBdr>
                                                    <w:top w:val="none" w:sz="0" w:space="0" w:color="auto"/>
                                                    <w:left w:val="none" w:sz="0" w:space="0" w:color="auto"/>
                                                    <w:bottom w:val="none" w:sz="0" w:space="0" w:color="auto"/>
                                                    <w:right w:val="none" w:sz="0" w:space="0" w:color="auto"/>
                                                  </w:divBdr>
                                                  <w:divsChild>
                                                    <w:div w:id="1526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9337943">
      <w:bodyDiv w:val="1"/>
      <w:marLeft w:val="0"/>
      <w:marRight w:val="0"/>
      <w:marTop w:val="0"/>
      <w:marBottom w:val="0"/>
      <w:divBdr>
        <w:top w:val="none" w:sz="0" w:space="0" w:color="auto"/>
        <w:left w:val="none" w:sz="0" w:space="0" w:color="auto"/>
        <w:bottom w:val="none" w:sz="0" w:space="0" w:color="auto"/>
        <w:right w:val="none" w:sz="0" w:space="0" w:color="auto"/>
      </w:divBdr>
    </w:div>
    <w:div w:id="2019387902">
      <w:bodyDiv w:val="1"/>
      <w:marLeft w:val="0"/>
      <w:marRight w:val="0"/>
      <w:marTop w:val="0"/>
      <w:marBottom w:val="0"/>
      <w:divBdr>
        <w:top w:val="none" w:sz="0" w:space="0" w:color="auto"/>
        <w:left w:val="none" w:sz="0" w:space="0" w:color="auto"/>
        <w:bottom w:val="none" w:sz="0" w:space="0" w:color="auto"/>
        <w:right w:val="none" w:sz="0" w:space="0" w:color="auto"/>
      </w:divBdr>
      <w:divsChild>
        <w:div w:id="1076434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el_y\Desktop\&#1500;&#1493;&#1490;&#1493;%20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130</Sbox_DocumentType>
    <Sbox_Year xmlns="98f8ca5d-79ec-4ab2-9b4b-45aa79a9026e">2025</Sbox_Year>
    <TaxCatchAll xmlns="3c294323-af6b-4405-a563-921b398dffd5">
      <Value>1372</Value>
    </TaxCatchAll>
    <Sbox_RefinersTaxHTField xmlns="http://schemas.microsoft.com/sharepoint/v3/fields">
      <Terms xmlns="http://schemas.microsoft.com/office/infopath/2007/PartnerControl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תנועה</TermName>
          <TermId xmlns="http://schemas.microsoft.com/office/infopath/2007/PartnerControls">8c0a954f-f6d4-44bb-89c4-1765327a9ce1</TermId>
        </TermInfo>
      </Terms>
    </sbox_tagTaxHTField>
    <Sbox_DocumentDate xmlns="98f8ca5d-79ec-4ab2-9b4b-45aa79a9026e">2025-05-04T21:00:00+00:00</Sbox_DocumentDate>
    <Sbox_Description xmlns="98f8ca5d-79ec-4ab2-9b4b-45aa79a9026e">&lt;p&gt;​​פרוטוקול ועדת תנועה מקומית מס' 25&amp;#160;אשר התקיימה בתאריך 05/05/2025&lt;br&gt;&lt;/p&gt;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D7FB7C52-07E1-4948-8C6C-D863B06BA0BE}">
  <ds:schemaRefs>
    <ds:schemaRef ds:uri="http://schemas.openxmlformats.org/officeDocument/2006/bibliography"/>
  </ds:schemaRefs>
</ds:datastoreItem>
</file>

<file path=customXml/itemProps2.xml><?xml version="1.0" encoding="utf-8"?>
<ds:datastoreItem xmlns:ds="http://schemas.openxmlformats.org/officeDocument/2006/customXml" ds:itemID="{DFBBD2E8-B648-4770-A239-E8497E3E25AF}"/>
</file>

<file path=customXml/itemProps3.xml><?xml version="1.0" encoding="utf-8"?>
<ds:datastoreItem xmlns:ds="http://schemas.openxmlformats.org/officeDocument/2006/customXml" ds:itemID="{EA8D4EAD-03DC-445A-AA21-B2F9857E2054}"/>
</file>

<file path=customXml/itemProps4.xml><?xml version="1.0" encoding="utf-8"?>
<ds:datastoreItem xmlns:ds="http://schemas.openxmlformats.org/officeDocument/2006/customXml" ds:itemID="{E27E9CE5-B738-4E7E-83FA-2EAB840E2F27}"/>
</file>

<file path=docProps/app.xml><?xml version="1.0" encoding="utf-8"?>
<Properties xmlns="http://schemas.openxmlformats.org/officeDocument/2006/extended-properties" xmlns:vt="http://schemas.openxmlformats.org/officeDocument/2006/docPropsVTypes">
  <Template>לוגו 7</Template>
  <TotalTime>1</TotalTime>
  <Pages>13</Pages>
  <Words>2264</Words>
  <Characters>11325</Characters>
  <Application>Microsoft Office Word</Application>
  <DocSecurity>0</DocSecurity>
  <Lines>94</Lines>
  <Paragraphs>27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Municipality of Netanya</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תנועה	</dc:title>
  <dc:creator>יעל יבלונסקי</dc:creator>
  <cp:lastModifiedBy>גלית אביעד</cp:lastModifiedBy>
  <cp:revision>2</cp:revision>
  <cp:lastPrinted>2020-09-30T13:06:00Z</cp:lastPrinted>
  <dcterms:created xsi:type="dcterms:W3CDTF">2025-10-21T08:34:00Z</dcterms:created>
  <dcterms:modified xsi:type="dcterms:W3CDTF">2025-10-21T08:34:00Z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תנועה|8c0a954f-f6d4-44bb-89c4-1765327a9ce1</vt:lpwstr>
  </property>
  <property fmtid="{D5CDD505-2E9C-101B-9397-08002B2CF9AE}" pid="4" name="Sbox_Keywords">
    <vt:lpwstr/>
  </property>
  <property fmtid="{D5CDD505-2E9C-101B-9397-08002B2CF9AE}" pid="5" name="Sbox_OrganizationalStructure">
    <vt:lpwstr>1372;#ועדת תנועה|8c0a954f-f6d4-44bb-89c4-1765327a9ce1</vt:lpwstr>
  </property>
  <property fmtid="{D5CDD505-2E9C-101B-9397-08002B2CF9AE}" pid="6" name="תגיות">
    <vt:lpwstr>1372;#ועדת תנועה|8c0a954f-f6d4-44bb-89c4-1765327a9ce1</vt:lpwstr>
  </property>
  <property fmtid="{D5CDD505-2E9C-101B-9397-08002B2CF9AE}" pid="7" name="Sbox_KeywordsTaxHTField">
    <vt:lpwstr/>
  </property>
  <property fmtid="{D5CDD505-2E9C-101B-9397-08002B2CF9AE}" pid="8" name="Sbox_Refiners">
    <vt:lpwstr/>
  </property>
</Properties>
</file>