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985DE" w14:textId="77777777" w:rsidR="00F314DE" w:rsidRPr="00BF1066" w:rsidRDefault="00F314DE" w:rsidP="00BF1066"/>
    <w:tbl>
      <w:tblPr>
        <w:bidiVisual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"/>
        <w:gridCol w:w="2267"/>
        <w:gridCol w:w="2268"/>
        <w:gridCol w:w="907"/>
        <w:gridCol w:w="1361"/>
        <w:gridCol w:w="1361"/>
      </w:tblGrid>
      <w:tr w:rsidR="00000000" w14:paraId="6A1C32D2" w14:textId="77777777">
        <w:trPr>
          <w:divId w:val="1419133256"/>
          <w:tblHeader/>
          <w:jc w:val="center"/>
        </w:trPr>
        <w:tc>
          <w:tcPr>
            <w:tcW w:w="0" w:type="auto"/>
            <w:gridSpan w:val="6"/>
            <w:vAlign w:val="center"/>
            <w:hideMark/>
          </w:tcPr>
          <w:tbl>
            <w:tblPr>
              <w:bidiVisual/>
              <w:tblW w:w="50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40"/>
            </w:tblGrid>
            <w:tr w:rsidR="00000000" w14:paraId="4D48593E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3EA14E5F" w14:textId="77777777" w:rsidR="00000000" w:rsidRDefault="007D0539">
                  <w:pPr>
                    <w:jc w:val="center"/>
                    <w:rPr>
                      <w:rFonts w:ascii="Arial (Hebrew)" w:eastAsia="Times New Roman" w:hAnsi="Arial (Hebrew)" w:cs="Arial (Hebrew)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 (Hebrew)" w:eastAsia="Times New Roman" w:hAnsi="Arial (Hebrew)" w:cs="Arial (Hebrew)"/>
                      <w:b/>
                      <w:bCs/>
                      <w:sz w:val="22"/>
                      <w:szCs w:val="22"/>
                      <w:rtl/>
                    </w:rPr>
                    <w:t>פרוטוקול ועדת תנועה מקומית מס' 20</w:t>
                  </w:r>
                </w:p>
              </w:tc>
            </w:tr>
            <w:tr w:rsidR="00000000" w14:paraId="3CB2976B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6B948B58" w14:textId="77777777" w:rsidR="00000000" w:rsidRDefault="007D0539">
                  <w:pPr>
                    <w:jc w:val="center"/>
                    <w:rPr>
                      <w:rFonts w:ascii="Arial (Hebrew)" w:eastAsia="Times New Roman" w:hAnsi="Arial (Hebrew)" w:cs="Arial (Hebrew)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 (Hebrew)" w:eastAsia="Times New Roman" w:hAnsi="Arial (Hebrew)" w:cs="Arial (Hebrew)"/>
                      <w:b/>
                      <w:bCs/>
                      <w:sz w:val="22"/>
                      <w:szCs w:val="22"/>
                      <w:rtl/>
                    </w:rPr>
                    <w:t>אשר התקיימה בתאריך 08/01/2025</w:t>
                  </w:r>
                </w:p>
              </w:tc>
            </w:tr>
          </w:tbl>
          <w:p w14:paraId="2A67C5CE" w14:textId="77777777" w:rsidR="00000000" w:rsidRDefault="007D053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00000" w14:paraId="6A1DF1C1" w14:textId="77777777">
        <w:trPr>
          <w:divId w:val="1419133256"/>
          <w:tblHeader/>
          <w:jc w:val="center"/>
        </w:trPr>
        <w:tc>
          <w:tcPr>
            <w:tcW w:w="500" w:type="pct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shd w:val="clear" w:color="auto" w:fill="DADADA"/>
            <w:hideMark/>
          </w:tcPr>
          <w:p w14:paraId="56D68AF6" w14:textId="77777777" w:rsidR="00000000" w:rsidRDefault="007D0539">
            <w:pPr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  <w:rtl/>
              </w:rPr>
              <w:t>מס' החלטה</w:t>
            </w:r>
          </w:p>
        </w:tc>
        <w:tc>
          <w:tcPr>
            <w:tcW w:w="1250" w:type="pct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shd w:val="clear" w:color="auto" w:fill="DADADA"/>
            <w:hideMark/>
          </w:tcPr>
          <w:p w14:paraId="7F9DF60D" w14:textId="77777777" w:rsidR="00000000" w:rsidRDefault="007D0539">
            <w:pPr>
              <w:rPr>
                <w:rFonts w:eastAsia="Times New Roman"/>
                <w:b/>
                <w:bCs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  <w:rtl/>
              </w:rPr>
              <w:t>בקשה</w:t>
            </w:r>
          </w:p>
        </w:tc>
        <w:tc>
          <w:tcPr>
            <w:tcW w:w="1250" w:type="pct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shd w:val="clear" w:color="auto" w:fill="DADADA"/>
            <w:hideMark/>
          </w:tcPr>
          <w:p w14:paraId="69F54622" w14:textId="77777777" w:rsidR="00000000" w:rsidRDefault="007D0539">
            <w:pPr>
              <w:rPr>
                <w:rFonts w:eastAsia="Times New Roman"/>
                <w:b/>
                <w:bCs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  <w:rtl/>
              </w:rPr>
              <w:t>החלטה</w:t>
            </w:r>
          </w:p>
        </w:tc>
        <w:tc>
          <w:tcPr>
            <w:tcW w:w="500" w:type="pct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shd w:val="clear" w:color="auto" w:fill="DADADA"/>
            <w:hideMark/>
          </w:tcPr>
          <w:p w14:paraId="01907879" w14:textId="77777777" w:rsidR="00000000" w:rsidRDefault="007D0539">
            <w:pPr>
              <w:rPr>
                <w:rFonts w:eastAsia="Times New Roman"/>
                <w:b/>
                <w:bCs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  <w:rtl/>
              </w:rPr>
              <w:t>סטטוס</w:t>
            </w:r>
          </w:p>
        </w:tc>
        <w:tc>
          <w:tcPr>
            <w:tcW w:w="750" w:type="pct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shd w:val="clear" w:color="auto" w:fill="DADADA"/>
            <w:hideMark/>
          </w:tcPr>
          <w:p w14:paraId="1E6A5F93" w14:textId="77777777" w:rsidR="00000000" w:rsidRDefault="007D0539">
            <w:pPr>
              <w:rPr>
                <w:rFonts w:eastAsia="Times New Roman"/>
                <w:b/>
                <w:bCs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  <w:rtl/>
              </w:rPr>
              <w:t>תמרורים להצבה</w:t>
            </w:r>
          </w:p>
        </w:tc>
        <w:tc>
          <w:tcPr>
            <w:tcW w:w="750" w:type="pct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shd w:val="clear" w:color="auto" w:fill="DADADA"/>
            <w:hideMark/>
          </w:tcPr>
          <w:p w14:paraId="71E144EB" w14:textId="77777777" w:rsidR="00000000" w:rsidRDefault="007D0539">
            <w:pPr>
              <w:rPr>
                <w:rFonts w:eastAsia="Times New Roman"/>
                <w:b/>
                <w:bCs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  <w:rtl/>
              </w:rPr>
              <w:t>תמרורים לביטול</w:t>
            </w:r>
          </w:p>
        </w:tc>
      </w:tr>
      <w:tr w:rsidR="00000000" w14:paraId="4CAE77B2" w14:textId="77777777">
        <w:trPr>
          <w:divId w:val="1419133256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9D05D72" w14:textId="77777777" w:rsidR="00000000" w:rsidRDefault="007D053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25/20/1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99D9A34" w14:textId="77777777" w:rsidR="00000000" w:rsidRDefault="007D053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יועץ אגף תשתית לאשר תכנית תנועה הסדרי תנועה זמניים מקטע דרומי שלב 3 תכנן רועי א משרד שטארק זילברשטיין 26.12.24 מס' פרוייקט 2715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E31BB25" w14:textId="77777777" w:rsidR="00000000" w:rsidRDefault="007D053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הועדה מאשרת את הבקשה 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4E556C1" w14:textId="77777777" w:rsidR="00000000" w:rsidRDefault="007D053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D3DFB8F" w14:textId="77777777" w:rsidR="00000000" w:rsidRDefault="007D053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DE887CC" w14:textId="77777777" w:rsidR="00000000" w:rsidRDefault="007D053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E11AD92" w14:textId="77777777">
        <w:trPr>
          <w:divId w:val="1419133256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C32D8A8" w14:textId="77777777" w:rsidR="00000000" w:rsidRDefault="007D0539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25/20/2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5AE7B93" w14:textId="77777777" w:rsidR="00000000" w:rsidRDefault="007D053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יועץ אגף תשתית נת"צ הקו האדום הסדר הנדסי לרמזור צמת בן צבי הגר"א שלב 3 מס פרוייק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ט 2715 מתאריך שטרק זייילברשטיין 07.01.25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1C78860" w14:textId="77777777" w:rsidR="00000000" w:rsidRDefault="007D053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הועדה מאשרת את הבקשה.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EC799C6" w14:textId="77777777" w:rsidR="00000000" w:rsidRDefault="007D053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A632508" w14:textId="77777777" w:rsidR="00000000" w:rsidRDefault="007D053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8909786" w14:textId="77777777" w:rsidR="00000000" w:rsidRDefault="007D053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03ECBFF" w14:textId="77777777">
        <w:trPr>
          <w:divId w:val="1419133256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73C953B" w14:textId="77777777" w:rsidR="00000000" w:rsidRDefault="007D0539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25/20/3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A35AE16" w14:textId="77777777" w:rsidR="00000000" w:rsidRDefault="007D053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יועץ אגף תשתיות לאשר תכנית תנועה הסדר תכנית זמנים לרמזור צומת רפאל איתן בן צבי ינואר 2024 של חברת מהנדסים לוי שטרק זילברשטיין תאריך 07.01.25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8643791" w14:textId="77777777" w:rsidR="00000000" w:rsidRDefault="007D053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הועדה מאשרת את הבקשה 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7B48AA5" w14:textId="77777777" w:rsidR="00000000" w:rsidRDefault="007D053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437B507" w14:textId="77777777" w:rsidR="00000000" w:rsidRDefault="007D053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828CCA0" w14:textId="77777777" w:rsidR="00000000" w:rsidRDefault="007D0539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3424E67B" w14:textId="77777777" w:rsidR="007D0539" w:rsidRDefault="007D0539">
      <w:pPr>
        <w:bidi w:val="0"/>
        <w:spacing w:after="240"/>
        <w:divId w:val="1419133256"/>
        <w:rPr>
          <w:rFonts w:eastAsia="Times New Roman"/>
        </w:rPr>
      </w:pPr>
    </w:p>
    <w:sectPr w:rsidR="007D0539" w:rsidSect="00E83220">
      <w:headerReference w:type="default" r:id="rId8"/>
      <w:footerReference w:type="default" r:id="rId9"/>
      <w:pgSz w:w="11906" w:h="16838"/>
      <w:pgMar w:top="1498" w:right="1418" w:bottom="1440" w:left="1418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DC17B" w14:textId="77777777" w:rsidR="007D0539" w:rsidRDefault="007D0539" w:rsidP="00805391">
      <w:r>
        <w:separator/>
      </w:r>
    </w:p>
  </w:endnote>
  <w:endnote w:type="continuationSeparator" w:id="0">
    <w:p w14:paraId="2C123F2F" w14:textId="77777777" w:rsidR="007D0539" w:rsidRDefault="007D0539" w:rsidP="00805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 Transparent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altName w:val="Malgun Gothic Semilight"/>
    <w:panose1 w:val="020B0502050101010101"/>
    <w:charset w:val="00"/>
    <w:family w:val="swiss"/>
    <w:pitch w:val="variable"/>
    <w:sig w:usb0="00000000" w:usb1="00000000" w:usb2="00000000" w:usb3="00000000" w:csb0="00000021" w:csb1="00000000"/>
  </w:font>
  <w:font w:name="Arial (Hebrew)"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5FAB0" w14:textId="77777777" w:rsidR="00AB5BDB" w:rsidRPr="00851DA3" w:rsidRDefault="00AB5BDB" w:rsidP="00AB5BDB">
    <w:pPr>
      <w:pStyle w:val="a5"/>
      <w:pBdr>
        <w:top w:val="single" w:sz="4" w:space="1" w:color="auto"/>
      </w:pBdr>
      <w:jc w:val="center"/>
      <w:rPr>
        <w:rFonts w:ascii="Arial" w:hAnsi="Arial" w:cs="Arial"/>
        <w:b/>
        <w:bCs/>
        <w:rtl/>
      </w:rPr>
    </w:pPr>
    <w:r w:rsidRPr="00851DA3">
      <w:rPr>
        <w:rFonts w:ascii="Arial" w:hAnsi="Arial" w:cs="Arial"/>
        <w:b/>
        <w:rtl/>
      </w:rPr>
      <w:t xml:space="preserve">רחוב הצורן </w:t>
    </w:r>
    <w:r w:rsidRPr="00851DA3">
      <w:rPr>
        <w:rFonts w:ascii="Arial" w:hAnsi="Arial" w:cs="Arial" w:hint="cs"/>
        <w:b/>
        <w:rtl/>
      </w:rPr>
      <w:t>6</w:t>
    </w:r>
    <w:r w:rsidRPr="00851DA3">
      <w:rPr>
        <w:rFonts w:ascii="Arial" w:hAnsi="Arial" w:cs="Arial"/>
        <w:b/>
        <w:rtl/>
      </w:rPr>
      <w:t xml:space="preserve"> </w:t>
    </w:r>
    <w:r w:rsidRPr="00851DA3">
      <w:rPr>
        <w:rFonts w:ascii="Arial" w:hAnsi="Arial" w:cs="Arial" w:hint="cs"/>
        <w:b/>
        <w:rtl/>
      </w:rPr>
      <w:t>, קריית העסקים והטכנולוגיה -</w:t>
    </w:r>
    <w:r w:rsidRPr="00851DA3">
      <w:rPr>
        <w:rFonts w:ascii="Arial" w:hAnsi="Arial" w:cs="Arial"/>
        <w:b/>
        <w:rtl/>
      </w:rPr>
      <w:t xml:space="preserve"> ספיר,  נתניה </w:t>
    </w:r>
    <w:r w:rsidRPr="00851DA3">
      <w:rPr>
        <w:rFonts w:ascii="Arial" w:hAnsi="Arial" w:cs="Arial" w:hint="cs"/>
        <w:b/>
        <w:rtl/>
      </w:rPr>
      <w:t xml:space="preserve"> מיקוד </w:t>
    </w:r>
    <w:r w:rsidRPr="00851DA3">
      <w:rPr>
        <w:rFonts w:ascii="Arial" w:hAnsi="Arial" w:cs="Arial"/>
        <w:b/>
        <w:rtl/>
      </w:rPr>
      <w:t xml:space="preserve"> 42506</w:t>
    </w:r>
  </w:p>
  <w:p w14:paraId="12CF221C" w14:textId="77777777" w:rsidR="00AB5BDB" w:rsidRDefault="00AB5BDB" w:rsidP="00AB5BDB">
    <w:pPr>
      <w:pStyle w:val="a5"/>
      <w:jc w:val="center"/>
      <w:rPr>
        <w:rFonts w:ascii="Arial" w:hAnsi="Arial" w:cs="Arial"/>
        <w:b/>
        <w:rtl/>
      </w:rPr>
    </w:pPr>
    <w:r w:rsidRPr="00851DA3">
      <w:rPr>
        <w:rFonts w:ascii="Arial" w:hAnsi="Arial" w:cs="Arial"/>
        <w:b/>
        <w:rtl/>
      </w:rPr>
      <w:t xml:space="preserve"> טל: 09-</w:t>
    </w:r>
    <w:r>
      <w:rPr>
        <w:rFonts w:ascii="Arial" w:hAnsi="Arial" w:cs="Arial" w:hint="cs"/>
        <w:b/>
        <w:rtl/>
      </w:rPr>
      <w:t>8603287</w:t>
    </w:r>
    <w:r w:rsidRPr="00851DA3">
      <w:rPr>
        <w:rFonts w:ascii="Arial" w:hAnsi="Arial" w:cs="Arial"/>
        <w:b/>
        <w:rtl/>
      </w:rPr>
      <w:t xml:space="preserve">, פקס: </w:t>
    </w:r>
    <w:r>
      <w:rPr>
        <w:rFonts w:ascii="Arial" w:hAnsi="Arial" w:cs="Arial" w:hint="cs"/>
        <w:b/>
        <w:rtl/>
      </w:rPr>
      <w:t>09-8650262</w:t>
    </w:r>
    <w:r w:rsidRPr="00851DA3">
      <w:rPr>
        <w:rFonts w:ascii="Arial" w:hAnsi="Arial" w:cs="Arial"/>
        <w:b/>
        <w:rtl/>
      </w:rPr>
      <w:t xml:space="preserve"> </w:t>
    </w:r>
  </w:p>
  <w:p w14:paraId="2F5C3C81" w14:textId="77777777" w:rsidR="00D45BB0" w:rsidRPr="00AB5BDB" w:rsidRDefault="00AB5BDB" w:rsidP="00AB5BDB">
    <w:pPr>
      <w:pStyle w:val="a5"/>
      <w:jc w:val="center"/>
    </w:pPr>
    <w:r w:rsidRPr="00670FA0">
      <w:rPr>
        <w:rFonts w:ascii="Arial" w:hAnsi="Arial" w:cs="Arial"/>
        <w:b/>
        <w:rtl/>
      </w:rPr>
      <w:t xml:space="preserve">מייל: </w:t>
    </w:r>
    <w:r w:rsidRPr="00670FA0">
      <w:rPr>
        <w:rFonts w:ascii="Arial" w:hAnsi="Arial" w:cs="Arial"/>
        <w:b/>
      </w:rPr>
      <w:t>vtnua@netanya.muni.il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34DB1" w14:textId="77777777" w:rsidR="007D0539" w:rsidRDefault="007D0539" w:rsidP="00805391">
      <w:r>
        <w:separator/>
      </w:r>
    </w:p>
  </w:footnote>
  <w:footnote w:type="continuationSeparator" w:id="0">
    <w:p w14:paraId="29D73599" w14:textId="77777777" w:rsidR="007D0539" w:rsidRDefault="007D0539" w:rsidP="00805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F7C02" w14:textId="77777777" w:rsidR="00AB5BDB" w:rsidRDefault="00AB5BDB" w:rsidP="00AB5BDB">
    <w:pPr>
      <w:pStyle w:val="a7"/>
      <w:jc w:val="right"/>
      <w:rPr>
        <w:b/>
        <w:bCs/>
        <w:color w:val="365F91"/>
        <w:spacing w:val="20"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8010155" wp14:editId="299CC530">
          <wp:simplePos x="0" y="0"/>
          <wp:positionH relativeFrom="margin">
            <wp:posOffset>-386080</wp:posOffset>
          </wp:positionH>
          <wp:positionV relativeFrom="paragraph">
            <wp:posOffset>-321945</wp:posOffset>
          </wp:positionV>
          <wp:extent cx="998855" cy="81915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8855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7E459BD3" wp14:editId="4F77E23D">
          <wp:simplePos x="0" y="0"/>
          <wp:positionH relativeFrom="column">
            <wp:posOffset>5624195</wp:posOffset>
          </wp:positionH>
          <wp:positionV relativeFrom="paragraph">
            <wp:posOffset>-221615</wp:posOffset>
          </wp:positionV>
          <wp:extent cx="838200" cy="762000"/>
          <wp:effectExtent l="0" t="0" r="0" b="0"/>
          <wp:wrapTight wrapText="bothSides">
            <wp:wrapPolygon edited="0">
              <wp:start x="0" y="0"/>
              <wp:lineTo x="0" y="21060"/>
              <wp:lineTo x="21109" y="21060"/>
              <wp:lineTo x="21109" y="0"/>
              <wp:lineTo x="0" y="0"/>
            </wp:wrapPolygon>
          </wp:wrapTight>
          <wp:docPr id="3" name="Picture 3" descr="תיאור: לוגו עירי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5" descr="תיאור: לוגו עיריה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B518B6" w14:textId="77777777" w:rsidR="00AB5BDB" w:rsidRDefault="00AB5BDB" w:rsidP="00AB5BDB">
    <w:pPr>
      <w:pStyle w:val="a7"/>
      <w:tabs>
        <w:tab w:val="clear" w:pos="8306"/>
        <w:tab w:val="left" w:pos="4320"/>
        <w:tab w:val="left" w:pos="5040"/>
        <w:tab w:val="right" w:pos="9070"/>
      </w:tabs>
      <w:rPr>
        <w:b/>
        <w:bCs/>
        <w:color w:val="365F91"/>
        <w:spacing w:val="20"/>
        <w:sz w:val="28"/>
        <w:szCs w:val="28"/>
        <w:rtl/>
      </w:rPr>
    </w:pPr>
    <w:r>
      <w:rPr>
        <w:rFonts w:hint="cs"/>
        <w:b/>
        <w:bCs/>
        <w:color w:val="365F91"/>
        <w:spacing w:val="20"/>
        <w:sz w:val="28"/>
        <w:szCs w:val="28"/>
        <w:rtl/>
      </w:rPr>
      <w:tab/>
    </w:r>
    <w:r>
      <w:rPr>
        <w:rFonts w:hint="cs"/>
        <w:b/>
        <w:bCs/>
        <w:color w:val="365F91"/>
        <w:spacing w:val="20"/>
        <w:sz w:val="28"/>
        <w:szCs w:val="28"/>
        <w:rtl/>
      </w:rPr>
      <w:tab/>
    </w:r>
    <w:r>
      <w:rPr>
        <w:rFonts w:hint="cs"/>
        <w:b/>
        <w:bCs/>
        <w:color w:val="365F91"/>
        <w:spacing w:val="20"/>
        <w:sz w:val="28"/>
        <w:szCs w:val="28"/>
        <w:rtl/>
      </w:rPr>
      <w:tab/>
    </w:r>
    <w:r>
      <w:rPr>
        <w:rFonts w:hint="cs"/>
        <w:b/>
        <w:bCs/>
        <w:color w:val="365F91"/>
        <w:spacing w:val="20"/>
        <w:sz w:val="28"/>
        <w:szCs w:val="28"/>
        <w:rtl/>
      </w:rPr>
      <w:tab/>
    </w:r>
  </w:p>
  <w:p w14:paraId="6D8202F6" w14:textId="77777777" w:rsidR="00AB5BDB" w:rsidRDefault="00AB5BDB" w:rsidP="00AB5BDB">
    <w:pPr>
      <w:pStyle w:val="a7"/>
      <w:jc w:val="both"/>
      <w:rPr>
        <w:b/>
        <w:bCs/>
        <w:color w:val="365F91"/>
        <w:spacing w:val="20"/>
        <w:sz w:val="28"/>
        <w:szCs w:val="28"/>
        <w:rtl/>
      </w:rPr>
    </w:pPr>
    <w:r>
      <w:rPr>
        <w:rFonts w:hint="cs"/>
        <w:noProof/>
        <w:rtl/>
      </w:rPr>
      <mc:AlternateContent>
        <mc:Choice Requires="wps">
          <w:drawing>
            <wp:anchor distT="45720" distB="45720" distL="114300" distR="114300" simplePos="0" relativeHeight="251658240" behindDoc="1" locked="0" layoutInCell="1" allowOverlap="1" wp14:anchorId="452F3047" wp14:editId="3E5BDFC5">
              <wp:simplePos x="0" y="0"/>
              <wp:positionH relativeFrom="column">
                <wp:posOffset>1408430</wp:posOffset>
              </wp:positionH>
              <wp:positionV relativeFrom="paragraph">
                <wp:posOffset>184150</wp:posOffset>
              </wp:positionV>
              <wp:extent cx="2921000" cy="508000"/>
              <wp:effectExtent l="0" t="0" r="0" b="508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21000" cy="516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A46972" w14:textId="77777777" w:rsidR="00AB5BDB" w:rsidRDefault="00AB5BDB" w:rsidP="00AB5BDB">
                          <w:pPr>
                            <w:pStyle w:val="a7"/>
                            <w:jc w:val="center"/>
                            <w:rPr>
                              <w:b/>
                              <w:bCs/>
                              <w:color w:val="365F91"/>
                              <w:spacing w:val="2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365F91"/>
                              <w:spacing w:val="20"/>
                              <w:sz w:val="28"/>
                              <w:szCs w:val="28"/>
                              <w:rtl/>
                            </w:rPr>
                            <w:t>עיריית נתניה - מנהל הנדסה</w:t>
                          </w:r>
                        </w:p>
                        <w:p w14:paraId="6F6E354B" w14:textId="77777777" w:rsidR="00AB5BDB" w:rsidRDefault="00AB5BDB" w:rsidP="00AB5BDB">
                          <w:pPr>
                            <w:pStyle w:val="a7"/>
                            <w:jc w:val="center"/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365F91"/>
                              <w:spacing w:val="20"/>
                              <w:sz w:val="28"/>
                              <w:szCs w:val="28"/>
                              <w:rtl/>
                            </w:rPr>
                            <w:t>אגף תאום תכנון ותשתית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52F304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10.9pt;margin-top:14.5pt;width:230pt;height:40pt;flip:x;z-index:-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" stroked="f">
              <v:textbox style="mso-fit-shape-to-text:t">
                <w:txbxContent>
                  <w:p w14:paraId="65A46972" w14:textId="77777777" w:rsidR="00AB5BDB" w:rsidRDefault="00AB5BDB" w:rsidP="00AB5BDB">
                    <w:pPr>
                      <w:pStyle w:val="a7"/>
                      <w:jc w:val="center"/>
                      <w:rPr>
                        <w:b/>
                        <w:bCs/>
                        <w:color w:val="365F91"/>
                        <w:spacing w:val="20"/>
                        <w:sz w:val="28"/>
                        <w:szCs w:val="28"/>
                      </w:rPr>
                    </w:pPr>
                    <w:r>
                      <w:rPr>
                        <w:rFonts w:hint="cs"/>
                        <w:b/>
                        <w:bCs/>
                        <w:color w:val="365F91"/>
                        <w:spacing w:val="20"/>
                        <w:sz w:val="28"/>
                        <w:szCs w:val="28"/>
                        <w:rtl/>
                      </w:rPr>
                      <w:t>עיריית נתניה - מנהל הנדסה</w:t>
                    </w:r>
                  </w:p>
                  <w:p w14:paraId="6F6E354B" w14:textId="77777777" w:rsidR="00AB5BDB" w:rsidRDefault="00AB5BDB" w:rsidP="00AB5BDB">
                    <w:pPr>
                      <w:pStyle w:val="a7"/>
                      <w:jc w:val="center"/>
                    </w:pPr>
                    <w:r>
                      <w:rPr>
                        <w:rFonts w:hint="cs"/>
                        <w:b/>
                        <w:bCs/>
                        <w:color w:val="365F91"/>
                        <w:spacing w:val="20"/>
                        <w:sz w:val="28"/>
                        <w:szCs w:val="28"/>
                        <w:rtl/>
                      </w:rPr>
                      <w:t>אגף תאום תכנון ותשתית</w:t>
                    </w:r>
                  </w:p>
                </w:txbxContent>
              </v:textbox>
            </v:shape>
          </w:pict>
        </mc:Fallback>
      </mc:AlternateContent>
    </w:r>
  </w:p>
  <w:p w14:paraId="2FB89985" w14:textId="77777777" w:rsidR="00AB5BDB" w:rsidRDefault="00AB5BDB" w:rsidP="00AB5BDB">
    <w:pPr>
      <w:pStyle w:val="a7"/>
      <w:rPr>
        <w:rtl/>
      </w:rPr>
    </w:pPr>
  </w:p>
  <w:p w14:paraId="57E64A6C" w14:textId="77777777" w:rsidR="00AB5BDB" w:rsidRDefault="00AB5BDB" w:rsidP="00AB5BDB">
    <w:pPr>
      <w:pStyle w:val="a7"/>
    </w:pPr>
  </w:p>
  <w:p w14:paraId="38C1F989" w14:textId="77777777" w:rsidR="00285571" w:rsidRPr="00EE121B" w:rsidRDefault="00285571" w:rsidP="008E679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A5029"/>
    <w:multiLevelType w:val="hybridMultilevel"/>
    <w:tmpl w:val="A76C4DE2"/>
    <w:lvl w:ilvl="0" w:tplc="CDBEA558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" w:hanging="360"/>
      </w:pPr>
    </w:lvl>
    <w:lvl w:ilvl="2" w:tplc="0409001B" w:tentative="1">
      <w:start w:val="1"/>
      <w:numFmt w:val="lowerRoman"/>
      <w:lvlText w:val="%3."/>
      <w:lvlJc w:val="right"/>
      <w:pPr>
        <w:ind w:left="949" w:hanging="180"/>
      </w:p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 w15:restartNumberingAfterBreak="0">
    <w:nsid w:val="00DA5C8A"/>
    <w:multiLevelType w:val="hybridMultilevel"/>
    <w:tmpl w:val="220ED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56B8A"/>
    <w:multiLevelType w:val="hybridMultilevel"/>
    <w:tmpl w:val="D5EC3A42"/>
    <w:lvl w:ilvl="0" w:tplc="04090001">
      <w:start w:val="1"/>
      <w:numFmt w:val="bullet"/>
      <w:lvlText w:val=""/>
      <w:lvlJc w:val="left"/>
      <w:pPr>
        <w:ind w:left="2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3" w15:restartNumberingAfterBreak="0">
    <w:nsid w:val="08E57382"/>
    <w:multiLevelType w:val="hybridMultilevel"/>
    <w:tmpl w:val="B44415DC"/>
    <w:lvl w:ilvl="0" w:tplc="F182B728">
      <w:start w:val="1"/>
      <w:numFmt w:val="hebrew1"/>
      <w:lvlText w:val="%1."/>
      <w:lvlJc w:val="left"/>
      <w:pPr>
        <w:ind w:left="-131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4" w15:restartNumberingAfterBreak="0">
    <w:nsid w:val="104430BC"/>
    <w:multiLevelType w:val="hybridMultilevel"/>
    <w:tmpl w:val="A7E47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26FBC"/>
    <w:multiLevelType w:val="multilevel"/>
    <w:tmpl w:val="B7608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EE232D"/>
    <w:multiLevelType w:val="hybridMultilevel"/>
    <w:tmpl w:val="0A722234"/>
    <w:lvl w:ilvl="0" w:tplc="71C27B08">
      <w:start w:val="1"/>
      <w:numFmt w:val="decimal"/>
      <w:lvlText w:val="%1."/>
      <w:lvlJc w:val="left"/>
      <w:pPr>
        <w:ind w:left="720" w:hanging="360"/>
      </w:pPr>
      <w:rPr>
        <w:rFonts w:ascii="David Transparent" w:eastAsia="Times New Roman" w:hAnsi="David Transparent" w:cs="David Transparen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9F397C"/>
    <w:multiLevelType w:val="hybridMultilevel"/>
    <w:tmpl w:val="48C04066"/>
    <w:lvl w:ilvl="0" w:tplc="66CC04B8">
      <w:start w:val="1"/>
      <w:numFmt w:val="hebrew1"/>
      <w:lvlText w:val="%1."/>
      <w:lvlJc w:val="left"/>
      <w:pPr>
        <w:ind w:left="-1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8" w15:restartNumberingAfterBreak="0">
    <w:nsid w:val="17EE34B9"/>
    <w:multiLevelType w:val="hybridMultilevel"/>
    <w:tmpl w:val="3094211A"/>
    <w:lvl w:ilvl="0" w:tplc="CC52FC86">
      <w:start w:val="1"/>
      <w:numFmt w:val="decimal"/>
      <w:lvlText w:val="%1."/>
      <w:lvlJc w:val="left"/>
      <w:pPr>
        <w:ind w:left="-1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9" w15:restartNumberingAfterBreak="0">
    <w:nsid w:val="1CD84FCA"/>
    <w:multiLevelType w:val="hybridMultilevel"/>
    <w:tmpl w:val="7AA6B20C"/>
    <w:lvl w:ilvl="0" w:tplc="1E5E7492">
      <w:start w:val="1"/>
      <w:numFmt w:val="hebrew1"/>
      <w:lvlText w:val="%1."/>
      <w:lvlJc w:val="left"/>
      <w:pPr>
        <w:ind w:left="-1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0" w15:restartNumberingAfterBreak="0">
    <w:nsid w:val="1E0E4645"/>
    <w:multiLevelType w:val="hybridMultilevel"/>
    <w:tmpl w:val="8D6CE17E"/>
    <w:lvl w:ilvl="0" w:tplc="7884E5EE">
      <w:start w:val="1"/>
      <w:numFmt w:val="hebrew1"/>
      <w:lvlText w:val="%1."/>
      <w:lvlJc w:val="left"/>
      <w:pPr>
        <w:ind w:left="-131" w:hanging="360"/>
      </w:pPr>
      <w:rPr>
        <w:rFonts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1" w15:restartNumberingAfterBreak="0">
    <w:nsid w:val="1EB3743C"/>
    <w:multiLevelType w:val="multilevel"/>
    <w:tmpl w:val="0B40E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B1794F"/>
    <w:multiLevelType w:val="hybridMultilevel"/>
    <w:tmpl w:val="42D40EFC"/>
    <w:lvl w:ilvl="0" w:tplc="C7907E1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" w:hanging="360"/>
      </w:pPr>
    </w:lvl>
    <w:lvl w:ilvl="2" w:tplc="0409001B" w:tentative="1">
      <w:start w:val="1"/>
      <w:numFmt w:val="lowerRoman"/>
      <w:lvlText w:val="%3."/>
      <w:lvlJc w:val="right"/>
      <w:pPr>
        <w:ind w:left="949" w:hanging="180"/>
      </w:p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3" w15:restartNumberingAfterBreak="0">
    <w:nsid w:val="23C152C2"/>
    <w:multiLevelType w:val="hybridMultilevel"/>
    <w:tmpl w:val="CCB832BC"/>
    <w:lvl w:ilvl="0" w:tplc="885217C2">
      <w:start w:val="1"/>
      <w:numFmt w:val="hebrew1"/>
      <w:lvlText w:val="%1."/>
      <w:lvlJc w:val="left"/>
      <w:pPr>
        <w:ind w:left="-1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4" w15:restartNumberingAfterBreak="0">
    <w:nsid w:val="259909D8"/>
    <w:multiLevelType w:val="hybridMultilevel"/>
    <w:tmpl w:val="D242B6EC"/>
    <w:lvl w:ilvl="0" w:tplc="5A98DD0C">
      <w:start w:val="1"/>
      <w:numFmt w:val="hebrew1"/>
      <w:lvlText w:val="%1."/>
      <w:lvlJc w:val="left"/>
      <w:pPr>
        <w:ind w:left="-4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" w:hanging="360"/>
      </w:pPr>
    </w:lvl>
    <w:lvl w:ilvl="2" w:tplc="0409001B" w:tentative="1">
      <w:start w:val="1"/>
      <w:numFmt w:val="lowerRoman"/>
      <w:lvlText w:val="%3."/>
      <w:lvlJc w:val="right"/>
      <w:pPr>
        <w:ind w:left="949" w:hanging="180"/>
      </w:p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5" w15:restartNumberingAfterBreak="0">
    <w:nsid w:val="2F9641DA"/>
    <w:multiLevelType w:val="hybridMultilevel"/>
    <w:tmpl w:val="DFD48708"/>
    <w:lvl w:ilvl="0" w:tplc="A7DAD9AA">
      <w:start w:val="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88F7207"/>
    <w:multiLevelType w:val="hybridMultilevel"/>
    <w:tmpl w:val="071C1D04"/>
    <w:lvl w:ilvl="0" w:tplc="E20EBE4C">
      <w:start w:val="1"/>
      <w:numFmt w:val="decimal"/>
      <w:lvlText w:val="%1."/>
      <w:lvlJc w:val="left"/>
      <w:pPr>
        <w:ind w:left="-2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4" w:hanging="360"/>
      </w:pPr>
    </w:lvl>
    <w:lvl w:ilvl="2" w:tplc="0409001B" w:tentative="1">
      <w:start w:val="1"/>
      <w:numFmt w:val="lowerRoman"/>
      <w:lvlText w:val="%3."/>
      <w:lvlJc w:val="right"/>
      <w:pPr>
        <w:ind w:left="1174" w:hanging="180"/>
      </w:pPr>
    </w:lvl>
    <w:lvl w:ilvl="3" w:tplc="0409000F" w:tentative="1">
      <w:start w:val="1"/>
      <w:numFmt w:val="decimal"/>
      <w:lvlText w:val="%4."/>
      <w:lvlJc w:val="left"/>
      <w:pPr>
        <w:ind w:left="1894" w:hanging="360"/>
      </w:pPr>
    </w:lvl>
    <w:lvl w:ilvl="4" w:tplc="04090019" w:tentative="1">
      <w:start w:val="1"/>
      <w:numFmt w:val="lowerLetter"/>
      <w:lvlText w:val="%5."/>
      <w:lvlJc w:val="left"/>
      <w:pPr>
        <w:ind w:left="2614" w:hanging="360"/>
      </w:pPr>
    </w:lvl>
    <w:lvl w:ilvl="5" w:tplc="0409001B" w:tentative="1">
      <w:start w:val="1"/>
      <w:numFmt w:val="lowerRoman"/>
      <w:lvlText w:val="%6."/>
      <w:lvlJc w:val="right"/>
      <w:pPr>
        <w:ind w:left="3334" w:hanging="180"/>
      </w:pPr>
    </w:lvl>
    <w:lvl w:ilvl="6" w:tplc="0409000F" w:tentative="1">
      <w:start w:val="1"/>
      <w:numFmt w:val="decimal"/>
      <w:lvlText w:val="%7."/>
      <w:lvlJc w:val="left"/>
      <w:pPr>
        <w:ind w:left="4054" w:hanging="360"/>
      </w:pPr>
    </w:lvl>
    <w:lvl w:ilvl="7" w:tplc="04090019" w:tentative="1">
      <w:start w:val="1"/>
      <w:numFmt w:val="lowerLetter"/>
      <w:lvlText w:val="%8."/>
      <w:lvlJc w:val="left"/>
      <w:pPr>
        <w:ind w:left="4774" w:hanging="360"/>
      </w:pPr>
    </w:lvl>
    <w:lvl w:ilvl="8" w:tplc="0409001B" w:tentative="1">
      <w:start w:val="1"/>
      <w:numFmt w:val="lowerRoman"/>
      <w:lvlText w:val="%9."/>
      <w:lvlJc w:val="right"/>
      <w:pPr>
        <w:ind w:left="5494" w:hanging="180"/>
      </w:pPr>
    </w:lvl>
  </w:abstractNum>
  <w:abstractNum w:abstractNumId="17" w15:restartNumberingAfterBreak="0">
    <w:nsid w:val="429758FA"/>
    <w:multiLevelType w:val="hybridMultilevel"/>
    <w:tmpl w:val="64F0A1EA"/>
    <w:lvl w:ilvl="0" w:tplc="E20A3A54">
      <w:start w:val="1"/>
      <w:numFmt w:val="decimal"/>
      <w:lvlText w:val="%1."/>
      <w:lvlJc w:val="left"/>
      <w:pPr>
        <w:ind w:left="2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796254"/>
    <w:multiLevelType w:val="hybridMultilevel"/>
    <w:tmpl w:val="8246409E"/>
    <w:lvl w:ilvl="0" w:tplc="250EF8A6">
      <w:start w:val="1"/>
      <w:numFmt w:val="hebrew1"/>
      <w:lvlText w:val="%1."/>
      <w:lvlJc w:val="left"/>
      <w:pPr>
        <w:ind w:left="-4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" w:hanging="360"/>
      </w:pPr>
    </w:lvl>
    <w:lvl w:ilvl="2" w:tplc="0409001B" w:tentative="1">
      <w:start w:val="1"/>
      <w:numFmt w:val="lowerRoman"/>
      <w:lvlText w:val="%3."/>
      <w:lvlJc w:val="right"/>
      <w:pPr>
        <w:ind w:left="949" w:hanging="180"/>
      </w:p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9" w15:restartNumberingAfterBreak="0">
    <w:nsid w:val="54E777B4"/>
    <w:multiLevelType w:val="multilevel"/>
    <w:tmpl w:val="2326B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FA2BB1"/>
    <w:multiLevelType w:val="hybridMultilevel"/>
    <w:tmpl w:val="1AE4E00C"/>
    <w:lvl w:ilvl="0" w:tplc="EE70F09C">
      <w:start w:val="1"/>
      <w:numFmt w:val="decimal"/>
      <w:lvlText w:val="%1."/>
      <w:lvlJc w:val="left"/>
      <w:pPr>
        <w:ind w:left="-1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1" w15:restartNumberingAfterBreak="0">
    <w:nsid w:val="5BFD37BB"/>
    <w:multiLevelType w:val="hybridMultilevel"/>
    <w:tmpl w:val="008A30CA"/>
    <w:lvl w:ilvl="0" w:tplc="980A2FD2">
      <w:start w:val="1"/>
      <w:numFmt w:val="hebrew1"/>
      <w:lvlText w:val="%1."/>
      <w:lvlJc w:val="left"/>
      <w:pPr>
        <w:ind w:left="-1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2" w15:restartNumberingAfterBreak="0">
    <w:nsid w:val="5C6E2AF6"/>
    <w:multiLevelType w:val="hybridMultilevel"/>
    <w:tmpl w:val="A7FAB8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941892"/>
    <w:multiLevelType w:val="hybridMultilevel"/>
    <w:tmpl w:val="4B6CDAD0"/>
    <w:lvl w:ilvl="0" w:tplc="87787A60">
      <w:start w:val="1"/>
      <w:numFmt w:val="hebrew1"/>
      <w:lvlText w:val="%1."/>
      <w:lvlJc w:val="left"/>
      <w:pPr>
        <w:ind w:left="-1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4" w15:restartNumberingAfterBreak="0">
    <w:nsid w:val="664B0A72"/>
    <w:multiLevelType w:val="hybridMultilevel"/>
    <w:tmpl w:val="0B4A8368"/>
    <w:lvl w:ilvl="0" w:tplc="B54A4B3A">
      <w:start w:val="1"/>
      <w:numFmt w:val="hebrew1"/>
      <w:lvlText w:val="%1."/>
      <w:lvlJc w:val="left"/>
      <w:pPr>
        <w:ind w:left="-131" w:hanging="360"/>
      </w:pPr>
      <w:rPr>
        <w:rFonts w:ascii="Arial" w:eastAsiaTheme="minorHAnsi" w:hAnsi="Arial" w:cs="David"/>
      </w:r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5" w15:restartNumberingAfterBreak="0">
    <w:nsid w:val="66D07F9D"/>
    <w:multiLevelType w:val="hybridMultilevel"/>
    <w:tmpl w:val="366E8C20"/>
    <w:lvl w:ilvl="0" w:tplc="E20A3A54">
      <w:start w:val="1"/>
      <w:numFmt w:val="decimal"/>
      <w:lvlText w:val="%1."/>
      <w:lvlJc w:val="left"/>
      <w:pPr>
        <w:ind w:left="2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49" w:hanging="360"/>
      </w:pPr>
    </w:lvl>
    <w:lvl w:ilvl="2" w:tplc="0409001B" w:tentative="1">
      <w:start w:val="1"/>
      <w:numFmt w:val="lowerRoman"/>
      <w:lvlText w:val="%3."/>
      <w:lvlJc w:val="right"/>
      <w:pPr>
        <w:ind w:left="1669" w:hanging="180"/>
      </w:pPr>
    </w:lvl>
    <w:lvl w:ilvl="3" w:tplc="0409000F" w:tentative="1">
      <w:start w:val="1"/>
      <w:numFmt w:val="decimal"/>
      <w:lvlText w:val="%4."/>
      <w:lvlJc w:val="left"/>
      <w:pPr>
        <w:ind w:left="2389" w:hanging="360"/>
      </w:pPr>
    </w:lvl>
    <w:lvl w:ilvl="4" w:tplc="04090019" w:tentative="1">
      <w:start w:val="1"/>
      <w:numFmt w:val="lowerLetter"/>
      <w:lvlText w:val="%5."/>
      <w:lvlJc w:val="left"/>
      <w:pPr>
        <w:ind w:left="3109" w:hanging="360"/>
      </w:pPr>
    </w:lvl>
    <w:lvl w:ilvl="5" w:tplc="0409001B" w:tentative="1">
      <w:start w:val="1"/>
      <w:numFmt w:val="lowerRoman"/>
      <w:lvlText w:val="%6."/>
      <w:lvlJc w:val="right"/>
      <w:pPr>
        <w:ind w:left="3829" w:hanging="180"/>
      </w:pPr>
    </w:lvl>
    <w:lvl w:ilvl="6" w:tplc="0409000F" w:tentative="1">
      <w:start w:val="1"/>
      <w:numFmt w:val="decimal"/>
      <w:lvlText w:val="%7."/>
      <w:lvlJc w:val="left"/>
      <w:pPr>
        <w:ind w:left="4549" w:hanging="360"/>
      </w:pPr>
    </w:lvl>
    <w:lvl w:ilvl="7" w:tplc="04090019" w:tentative="1">
      <w:start w:val="1"/>
      <w:numFmt w:val="lowerLetter"/>
      <w:lvlText w:val="%8."/>
      <w:lvlJc w:val="left"/>
      <w:pPr>
        <w:ind w:left="5269" w:hanging="360"/>
      </w:pPr>
    </w:lvl>
    <w:lvl w:ilvl="8" w:tplc="0409001B" w:tentative="1">
      <w:start w:val="1"/>
      <w:numFmt w:val="lowerRoman"/>
      <w:lvlText w:val="%9."/>
      <w:lvlJc w:val="right"/>
      <w:pPr>
        <w:ind w:left="5989" w:hanging="180"/>
      </w:pPr>
    </w:lvl>
  </w:abstractNum>
  <w:abstractNum w:abstractNumId="26" w15:restartNumberingAfterBreak="0">
    <w:nsid w:val="673C3A67"/>
    <w:multiLevelType w:val="hybridMultilevel"/>
    <w:tmpl w:val="00783606"/>
    <w:lvl w:ilvl="0" w:tplc="C08EAA20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8FC6BA2"/>
    <w:multiLevelType w:val="hybridMultilevel"/>
    <w:tmpl w:val="73A4CBF2"/>
    <w:lvl w:ilvl="0" w:tplc="86BC47D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" w:hanging="360"/>
      </w:pPr>
    </w:lvl>
    <w:lvl w:ilvl="2" w:tplc="0409001B" w:tentative="1">
      <w:start w:val="1"/>
      <w:numFmt w:val="lowerRoman"/>
      <w:lvlText w:val="%3."/>
      <w:lvlJc w:val="right"/>
      <w:pPr>
        <w:ind w:left="949" w:hanging="180"/>
      </w:p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8" w15:restartNumberingAfterBreak="0">
    <w:nsid w:val="6C4D0B38"/>
    <w:multiLevelType w:val="hybridMultilevel"/>
    <w:tmpl w:val="1580361E"/>
    <w:lvl w:ilvl="0" w:tplc="467204E4">
      <w:start w:val="1"/>
      <w:numFmt w:val="hebrew1"/>
      <w:lvlText w:val="%1."/>
      <w:lvlJc w:val="left"/>
      <w:pPr>
        <w:ind w:left="10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2" w:hanging="360"/>
      </w:pPr>
    </w:lvl>
    <w:lvl w:ilvl="2" w:tplc="0409001B" w:tentative="1">
      <w:start w:val="1"/>
      <w:numFmt w:val="lowerRoman"/>
      <w:lvlText w:val="%3."/>
      <w:lvlJc w:val="right"/>
      <w:pPr>
        <w:ind w:left="2532" w:hanging="180"/>
      </w:pPr>
    </w:lvl>
    <w:lvl w:ilvl="3" w:tplc="0409000F" w:tentative="1">
      <w:start w:val="1"/>
      <w:numFmt w:val="decimal"/>
      <w:lvlText w:val="%4."/>
      <w:lvlJc w:val="left"/>
      <w:pPr>
        <w:ind w:left="3252" w:hanging="360"/>
      </w:pPr>
    </w:lvl>
    <w:lvl w:ilvl="4" w:tplc="04090019" w:tentative="1">
      <w:start w:val="1"/>
      <w:numFmt w:val="lowerLetter"/>
      <w:lvlText w:val="%5."/>
      <w:lvlJc w:val="left"/>
      <w:pPr>
        <w:ind w:left="3972" w:hanging="360"/>
      </w:pPr>
    </w:lvl>
    <w:lvl w:ilvl="5" w:tplc="0409001B" w:tentative="1">
      <w:start w:val="1"/>
      <w:numFmt w:val="lowerRoman"/>
      <w:lvlText w:val="%6."/>
      <w:lvlJc w:val="right"/>
      <w:pPr>
        <w:ind w:left="4692" w:hanging="180"/>
      </w:pPr>
    </w:lvl>
    <w:lvl w:ilvl="6" w:tplc="0409000F" w:tentative="1">
      <w:start w:val="1"/>
      <w:numFmt w:val="decimal"/>
      <w:lvlText w:val="%7."/>
      <w:lvlJc w:val="left"/>
      <w:pPr>
        <w:ind w:left="5412" w:hanging="360"/>
      </w:pPr>
    </w:lvl>
    <w:lvl w:ilvl="7" w:tplc="04090019" w:tentative="1">
      <w:start w:val="1"/>
      <w:numFmt w:val="lowerLetter"/>
      <w:lvlText w:val="%8."/>
      <w:lvlJc w:val="left"/>
      <w:pPr>
        <w:ind w:left="6132" w:hanging="360"/>
      </w:pPr>
    </w:lvl>
    <w:lvl w:ilvl="8" w:tplc="0409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29" w15:restartNumberingAfterBreak="0">
    <w:nsid w:val="713E1C4A"/>
    <w:multiLevelType w:val="hybridMultilevel"/>
    <w:tmpl w:val="56685274"/>
    <w:lvl w:ilvl="0" w:tplc="8AE0567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" w:hanging="360"/>
      </w:pPr>
    </w:lvl>
    <w:lvl w:ilvl="2" w:tplc="0409001B" w:tentative="1">
      <w:start w:val="1"/>
      <w:numFmt w:val="lowerRoman"/>
      <w:lvlText w:val="%3."/>
      <w:lvlJc w:val="right"/>
      <w:pPr>
        <w:ind w:left="949" w:hanging="180"/>
      </w:p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0" w15:restartNumberingAfterBreak="0">
    <w:nsid w:val="727C50F6"/>
    <w:multiLevelType w:val="multilevel"/>
    <w:tmpl w:val="80748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9225F2"/>
    <w:multiLevelType w:val="hybridMultilevel"/>
    <w:tmpl w:val="6678A4F6"/>
    <w:lvl w:ilvl="0" w:tplc="C9A69AF6">
      <w:start w:val="1"/>
      <w:numFmt w:val="hebrew1"/>
      <w:lvlText w:val="%1."/>
      <w:lvlJc w:val="left"/>
      <w:pPr>
        <w:ind w:left="-1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2" w15:restartNumberingAfterBreak="0">
    <w:nsid w:val="79FB7382"/>
    <w:multiLevelType w:val="hybridMultilevel"/>
    <w:tmpl w:val="F3C46440"/>
    <w:lvl w:ilvl="0" w:tplc="EACEA148">
      <w:start w:val="1"/>
      <w:numFmt w:val="hebrew1"/>
      <w:lvlText w:val="%1."/>
      <w:lvlJc w:val="left"/>
      <w:pPr>
        <w:ind w:left="-1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3" w15:restartNumberingAfterBreak="0">
    <w:nsid w:val="7A02673D"/>
    <w:multiLevelType w:val="hybridMultilevel"/>
    <w:tmpl w:val="1EFE5EDC"/>
    <w:lvl w:ilvl="0" w:tplc="4976AE46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BF655C0"/>
    <w:multiLevelType w:val="multilevel"/>
    <w:tmpl w:val="BB764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E2A6369"/>
    <w:multiLevelType w:val="hybridMultilevel"/>
    <w:tmpl w:val="B828546E"/>
    <w:lvl w:ilvl="0" w:tplc="82F09FCA">
      <w:start w:val="1"/>
      <w:numFmt w:val="decimal"/>
      <w:lvlText w:val="%1."/>
      <w:lvlJc w:val="left"/>
      <w:pPr>
        <w:ind w:left="-491" w:hanging="360"/>
      </w:pPr>
      <w:rPr>
        <w:rFonts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229" w:hanging="360"/>
      </w:pPr>
    </w:lvl>
    <w:lvl w:ilvl="2" w:tplc="0409001B" w:tentative="1">
      <w:start w:val="1"/>
      <w:numFmt w:val="lowerRoman"/>
      <w:lvlText w:val="%3."/>
      <w:lvlJc w:val="right"/>
      <w:pPr>
        <w:ind w:left="949" w:hanging="180"/>
      </w:p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12"/>
  </w:num>
  <w:num w:numId="2">
    <w:abstractNumId w:val="18"/>
  </w:num>
  <w:num w:numId="3">
    <w:abstractNumId w:val="0"/>
  </w:num>
  <w:num w:numId="4">
    <w:abstractNumId w:val="35"/>
  </w:num>
  <w:num w:numId="5">
    <w:abstractNumId w:val="10"/>
  </w:num>
  <w:num w:numId="6">
    <w:abstractNumId w:val="32"/>
  </w:num>
  <w:num w:numId="7">
    <w:abstractNumId w:val="3"/>
  </w:num>
  <w:num w:numId="8">
    <w:abstractNumId w:val="21"/>
  </w:num>
  <w:num w:numId="9">
    <w:abstractNumId w:val="13"/>
  </w:num>
  <w:num w:numId="10">
    <w:abstractNumId w:val="7"/>
  </w:num>
  <w:num w:numId="11">
    <w:abstractNumId w:val="15"/>
  </w:num>
  <w:num w:numId="12">
    <w:abstractNumId w:val="31"/>
  </w:num>
  <w:num w:numId="13">
    <w:abstractNumId w:val="9"/>
  </w:num>
  <w:num w:numId="14">
    <w:abstractNumId w:val="24"/>
  </w:num>
  <w:num w:numId="15">
    <w:abstractNumId w:val="20"/>
  </w:num>
  <w:num w:numId="16">
    <w:abstractNumId w:val="23"/>
  </w:num>
  <w:num w:numId="17">
    <w:abstractNumId w:val="25"/>
  </w:num>
  <w:num w:numId="18">
    <w:abstractNumId w:val="2"/>
  </w:num>
  <w:num w:numId="19">
    <w:abstractNumId w:val="17"/>
  </w:num>
  <w:num w:numId="20">
    <w:abstractNumId w:val="1"/>
  </w:num>
  <w:num w:numId="21">
    <w:abstractNumId w:val="22"/>
  </w:num>
  <w:num w:numId="22">
    <w:abstractNumId w:val="33"/>
  </w:num>
  <w:num w:numId="23">
    <w:abstractNumId w:val="29"/>
  </w:num>
  <w:num w:numId="24">
    <w:abstractNumId w:val="27"/>
  </w:num>
  <w:num w:numId="25">
    <w:abstractNumId w:val="14"/>
  </w:num>
  <w:num w:numId="26">
    <w:abstractNumId w:val="8"/>
  </w:num>
  <w:num w:numId="27">
    <w:abstractNumId w:val="16"/>
  </w:num>
  <w:num w:numId="28">
    <w:abstractNumId w:val="4"/>
  </w:num>
  <w:num w:numId="29">
    <w:abstractNumId w:val="26"/>
  </w:num>
  <w:num w:numId="30">
    <w:abstractNumId w:val="28"/>
  </w:num>
  <w:num w:numId="31">
    <w:abstractNumId w:val="19"/>
  </w:num>
  <w:num w:numId="32">
    <w:abstractNumId w:val="34"/>
  </w:num>
  <w:num w:numId="33">
    <w:abstractNumId w:val="5"/>
  </w:num>
  <w:num w:numId="34">
    <w:abstractNumId w:val="30"/>
  </w:num>
  <w:num w:numId="35">
    <w:abstractNumId w:val="11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5FE"/>
    <w:rsid w:val="00000138"/>
    <w:rsid w:val="00002CAA"/>
    <w:rsid w:val="0000370C"/>
    <w:rsid w:val="000059D2"/>
    <w:rsid w:val="00007C81"/>
    <w:rsid w:val="000104AB"/>
    <w:rsid w:val="00036973"/>
    <w:rsid w:val="0004294C"/>
    <w:rsid w:val="00054735"/>
    <w:rsid w:val="00055EF2"/>
    <w:rsid w:val="00056E24"/>
    <w:rsid w:val="000571B0"/>
    <w:rsid w:val="000652E8"/>
    <w:rsid w:val="00071868"/>
    <w:rsid w:val="0007544D"/>
    <w:rsid w:val="0007781C"/>
    <w:rsid w:val="000845B5"/>
    <w:rsid w:val="000851C5"/>
    <w:rsid w:val="00094E70"/>
    <w:rsid w:val="000A2968"/>
    <w:rsid w:val="000A488D"/>
    <w:rsid w:val="000A5233"/>
    <w:rsid w:val="000A7F7F"/>
    <w:rsid w:val="000B4A7E"/>
    <w:rsid w:val="000C0BA0"/>
    <w:rsid w:val="000C6828"/>
    <w:rsid w:val="000C7560"/>
    <w:rsid w:val="000E7029"/>
    <w:rsid w:val="000F1A68"/>
    <w:rsid w:val="001059A1"/>
    <w:rsid w:val="00110764"/>
    <w:rsid w:val="00115A2E"/>
    <w:rsid w:val="001206B3"/>
    <w:rsid w:val="0012627B"/>
    <w:rsid w:val="001323C5"/>
    <w:rsid w:val="00140ABB"/>
    <w:rsid w:val="00141310"/>
    <w:rsid w:val="001458DF"/>
    <w:rsid w:val="00164B00"/>
    <w:rsid w:val="001766B6"/>
    <w:rsid w:val="00196972"/>
    <w:rsid w:val="00197146"/>
    <w:rsid w:val="001A746D"/>
    <w:rsid w:val="001C0EF1"/>
    <w:rsid w:val="001C5B3F"/>
    <w:rsid w:val="001E0203"/>
    <w:rsid w:val="001E1C1C"/>
    <w:rsid w:val="001E247E"/>
    <w:rsid w:val="001F1625"/>
    <w:rsid w:val="001F4526"/>
    <w:rsid w:val="001F571E"/>
    <w:rsid w:val="001F5E99"/>
    <w:rsid w:val="002103E7"/>
    <w:rsid w:val="00210FAA"/>
    <w:rsid w:val="002224CD"/>
    <w:rsid w:val="00224896"/>
    <w:rsid w:val="00240490"/>
    <w:rsid w:val="0026261F"/>
    <w:rsid w:val="00285571"/>
    <w:rsid w:val="0029333C"/>
    <w:rsid w:val="00293D43"/>
    <w:rsid w:val="0029459C"/>
    <w:rsid w:val="002A68ED"/>
    <w:rsid w:val="002B3212"/>
    <w:rsid w:val="002C409C"/>
    <w:rsid w:val="002F6DDA"/>
    <w:rsid w:val="00305116"/>
    <w:rsid w:val="00305137"/>
    <w:rsid w:val="00307E35"/>
    <w:rsid w:val="003128B2"/>
    <w:rsid w:val="00314F5F"/>
    <w:rsid w:val="00321E14"/>
    <w:rsid w:val="00324ADD"/>
    <w:rsid w:val="00331EF2"/>
    <w:rsid w:val="0033357D"/>
    <w:rsid w:val="00340458"/>
    <w:rsid w:val="00365A20"/>
    <w:rsid w:val="00383A10"/>
    <w:rsid w:val="0039522F"/>
    <w:rsid w:val="003A029D"/>
    <w:rsid w:val="003B3D4E"/>
    <w:rsid w:val="003C0159"/>
    <w:rsid w:val="003D1A5F"/>
    <w:rsid w:val="003E0EE8"/>
    <w:rsid w:val="003E64C2"/>
    <w:rsid w:val="003F46A9"/>
    <w:rsid w:val="003F578B"/>
    <w:rsid w:val="003F63E1"/>
    <w:rsid w:val="004017EB"/>
    <w:rsid w:val="00403396"/>
    <w:rsid w:val="00406CA9"/>
    <w:rsid w:val="0041353D"/>
    <w:rsid w:val="0043122E"/>
    <w:rsid w:val="00433C30"/>
    <w:rsid w:val="00435417"/>
    <w:rsid w:val="00451000"/>
    <w:rsid w:val="004515ED"/>
    <w:rsid w:val="004551D6"/>
    <w:rsid w:val="00463612"/>
    <w:rsid w:val="00464F14"/>
    <w:rsid w:val="0047137F"/>
    <w:rsid w:val="00486A6E"/>
    <w:rsid w:val="00487A17"/>
    <w:rsid w:val="00497D6B"/>
    <w:rsid w:val="004D10A4"/>
    <w:rsid w:val="004D10B3"/>
    <w:rsid w:val="004E513E"/>
    <w:rsid w:val="00503959"/>
    <w:rsid w:val="005071A7"/>
    <w:rsid w:val="00515AFF"/>
    <w:rsid w:val="00516B0E"/>
    <w:rsid w:val="005206C0"/>
    <w:rsid w:val="00535545"/>
    <w:rsid w:val="0053624E"/>
    <w:rsid w:val="005516D2"/>
    <w:rsid w:val="0056751A"/>
    <w:rsid w:val="0057611D"/>
    <w:rsid w:val="005923EB"/>
    <w:rsid w:val="005A4749"/>
    <w:rsid w:val="005A637A"/>
    <w:rsid w:val="005A7813"/>
    <w:rsid w:val="005B2017"/>
    <w:rsid w:val="005C6AED"/>
    <w:rsid w:val="005C6C32"/>
    <w:rsid w:val="005C72CA"/>
    <w:rsid w:val="005D0312"/>
    <w:rsid w:val="005D55AB"/>
    <w:rsid w:val="005F038C"/>
    <w:rsid w:val="005F0E7E"/>
    <w:rsid w:val="00607F78"/>
    <w:rsid w:val="00624432"/>
    <w:rsid w:val="00630939"/>
    <w:rsid w:val="006378C0"/>
    <w:rsid w:val="00654B62"/>
    <w:rsid w:val="00657925"/>
    <w:rsid w:val="006650C0"/>
    <w:rsid w:val="00670FA0"/>
    <w:rsid w:val="0067629F"/>
    <w:rsid w:val="006763D6"/>
    <w:rsid w:val="00686682"/>
    <w:rsid w:val="00686DCB"/>
    <w:rsid w:val="00687874"/>
    <w:rsid w:val="00687950"/>
    <w:rsid w:val="00691C30"/>
    <w:rsid w:val="006963BD"/>
    <w:rsid w:val="00697E66"/>
    <w:rsid w:val="006A659F"/>
    <w:rsid w:val="006B449C"/>
    <w:rsid w:val="006B7CB4"/>
    <w:rsid w:val="006C581E"/>
    <w:rsid w:val="006D6EB8"/>
    <w:rsid w:val="006E7831"/>
    <w:rsid w:val="006F5E94"/>
    <w:rsid w:val="00706147"/>
    <w:rsid w:val="00707400"/>
    <w:rsid w:val="00722AEF"/>
    <w:rsid w:val="0072367D"/>
    <w:rsid w:val="00735486"/>
    <w:rsid w:val="0074418A"/>
    <w:rsid w:val="0075270F"/>
    <w:rsid w:val="007560DC"/>
    <w:rsid w:val="00765D1D"/>
    <w:rsid w:val="007737FE"/>
    <w:rsid w:val="0077457B"/>
    <w:rsid w:val="00774624"/>
    <w:rsid w:val="00790176"/>
    <w:rsid w:val="00791FAE"/>
    <w:rsid w:val="00795A61"/>
    <w:rsid w:val="007A433E"/>
    <w:rsid w:val="007A6C48"/>
    <w:rsid w:val="007D0539"/>
    <w:rsid w:val="007D54B6"/>
    <w:rsid w:val="007D6635"/>
    <w:rsid w:val="007E3063"/>
    <w:rsid w:val="007E72D1"/>
    <w:rsid w:val="007F1296"/>
    <w:rsid w:val="007F15FE"/>
    <w:rsid w:val="007F1647"/>
    <w:rsid w:val="007F1C58"/>
    <w:rsid w:val="007F2CB5"/>
    <w:rsid w:val="007F71E0"/>
    <w:rsid w:val="00805391"/>
    <w:rsid w:val="00815BF0"/>
    <w:rsid w:val="00816596"/>
    <w:rsid w:val="00821F8E"/>
    <w:rsid w:val="008227B8"/>
    <w:rsid w:val="0083466D"/>
    <w:rsid w:val="00841799"/>
    <w:rsid w:val="00871972"/>
    <w:rsid w:val="00880BAB"/>
    <w:rsid w:val="0089188F"/>
    <w:rsid w:val="008A4C7F"/>
    <w:rsid w:val="008C5DD4"/>
    <w:rsid w:val="008D4DC4"/>
    <w:rsid w:val="008D5D20"/>
    <w:rsid w:val="008E679C"/>
    <w:rsid w:val="008F166C"/>
    <w:rsid w:val="008F39C9"/>
    <w:rsid w:val="008F4F02"/>
    <w:rsid w:val="00904D39"/>
    <w:rsid w:val="009117BB"/>
    <w:rsid w:val="00920F53"/>
    <w:rsid w:val="009232A9"/>
    <w:rsid w:val="00923F3B"/>
    <w:rsid w:val="0092542E"/>
    <w:rsid w:val="00927773"/>
    <w:rsid w:val="00930021"/>
    <w:rsid w:val="009317D9"/>
    <w:rsid w:val="00942405"/>
    <w:rsid w:val="00950050"/>
    <w:rsid w:val="009503A4"/>
    <w:rsid w:val="009507AA"/>
    <w:rsid w:val="0095082A"/>
    <w:rsid w:val="00955385"/>
    <w:rsid w:val="00957FF5"/>
    <w:rsid w:val="009657ED"/>
    <w:rsid w:val="00972FD1"/>
    <w:rsid w:val="00982F4E"/>
    <w:rsid w:val="00997F61"/>
    <w:rsid w:val="009A3FB7"/>
    <w:rsid w:val="009A5A17"/>
    <w:rsid w:val="009A5A71"/>
    <w:rsid w:val="009B5C0B"/>
    <w:rsid w:val="009C0570"/>
    <w:rsid w:val="009C1DEB"/>
    <w:rsid w:val="009D2836"/>
    <w:rsid w:val="009D4BED"/>
    <w:rsid w:val="009D6BAC"/>
    <w:rsid w:val="009D7AFA"/>
    <w:rsid w:val="009E3451"/>
    <w:rsid w:val="00A02F8B"/>
    <w:rsid w:val="00A04C3F"/>
    <w:rsid w:val="00A12B55"/>
    <w:rsid w:val="00A2091D"/>
    <w:rsid w:val="00A30B84"/>
    <w:rsid w:val="00A502DB"/>
    <w:rsid w:val="00A6065D"/>
    <w:rsid w:val="00A62F08"/>
    <w:rsid w:val="00A62F28"/>
    <w:rsid w:val="00A73540"/>
    <w:rsid w:val="00A7725D"/>
    <w:rsid w:val="00AA7DBC"/>
    <w:rsid w:val="00AB5BDB"/>
    <w:rsid w:val="00AC349A"/>
    <w:rsid w:val="00AC582D"/>
    <w:rsid w:val="00AE04F8"/>
    <w:rsid w:val="00AE1B3E"/>
    <w:rsid w:val="00B002AC"/>
    <w:rsid w:val="00B12D87"/>
    <w:rsid w:val="00B23DFA"/>
    <w:rsid w:val="00B255B7"/>
    <w:rsid w:val="00B419C4"/>
    <w:rsid w:val="00B52DFD"/>
    <w:rsid w:val="00B60B81"/>
    <w:rsid w:val="00B7273F"/>
    <w:rsid w:val="00B74604"/>
    <w:rsid w:val="00BA3F3B"/>
    <w:rsid w:val="00BE283C"/>
    <w:rsid w:val="00BE38C6"/>
    <w:rsid w:val="00BE4CBB"/>
    <w:rsid w:val="00BE4DCA"/>
    <w:rsid w:val="00BE5CCC"/>
    <w:rsid w:val="00BE6790"/>
    <w:rsid w:val="00BE6FE9"/>
    <w:rsid w:val="00BF1066"/>
    <w:rsid w:val="00BF2483"/>
    <w:rsid w:val="00BF266F"/>
    <w:rsid w:val="00BF6984"/>
    <w:rsid w:val="00BF79D6"/>
    <w:rsid w:val="00C0339A"/>
    <w:rsid w:val="00C1755E"/>
    <w:rsid w:val="00C35134"/>
    <w:rsid w:val="00C404C7"/>
    <w:rsid w:val="00C40C54"/>
    <w:rsid w:val="00C50883"/>
    <w:rsid w:val="00C5360F"/>
    <w:rsid w:val="00C567D3"/>
    <w:rsid w:val="00C6217E"/>
    <w:rsid w:val="00C624A1"/>
    <w:rsid w:val="00C77428"/>
    <w:rsid w:val="00C84F51"/>
    <w:rsid w:val="00C97738"/>
    <w:rsid w:val="00CA4D16"/>
    <w:rsid w:val="00CB5617"/>
    <w:rsid w:val="00CC1ED5"/>
    <w:rsid w:val="00CC6B29"/>
    <w:rsid w:val="00CD4132"/>
    <w:rsid w:val="00CE16EC"/>
    <w:rsid w:val="00CE2D32"/>
    <w:rsid w:val="00CF2FAE"/>
    <w:rsid w:val="00CF42D1"/>
    <w:rsid w:val="00CF43C5"/>
    <w:rsid w:val="00CF7F8F"/>
    <w:rsid w:val="00D1414A"/>
    <w:rsid w:val="00D15898"/>
    <w:rsid w:val="00D16CBB"/>
    <w:rsid w:val="00D213C1"/>
    <w:rsid w:val="00D34ED6"/>
    <w:rsid w:val="00D350EC"/>
    <w:rsid w:val="00D45BB0"/>
    <w:rsid w:val="00D472B3"/>
    <w:rsid w:val="00D50C4A"/>
    <w:rsid w:val="00D53C6E"/>
    <w:rsid w:val="00D55C1A"/>
    <w:rsid w:val="00D6222A"/>
    <w:rsid w:val="00D62F65"/>
    <w:rsid w:val="00D75900"/>
    <w:rsid w:val="00D80046"/>
    <w:rsid w:val="00D9648E"/>
    <w:rsid w:val="00DC4113"/>
    <w:rsid w:val="00DD4433"/>
    <w:rsid w:val="00DD52C7"/>
    <w:rsid w:val="00DE6531"/>
    <w:rsid w:val="00DF58AB"/>
    <w:rsid w:val="00E113BB"/>
    <w:rsid w:val="00E25DC4"/>
    <w:rsid w:val="00E326A6"/>
    <w:rsid w:val="00E338B7"/>
    <w:rsid w:val="00E34DCA"/>
    <w:rsid w:val="00E40616"/>
    <w:rsid w:val="00E41CEE"/>
    <w:rsid w:val="00E5257A"/>
    <w:rsid w:val="00E568E0"/>
    <w:rsid w:val="00E64EFC"/>
    <w:rsid w:val="00E72DA6"/>
    <w:rsid w:val="00E767C7"/>
    <w:rsid w:val="00E7746A"/>
    <w:rsid w:val="00E83220"/>
    <w:rsid w:val="00E846D7"/>
    <w:rsid w:val="00E859AB"/>
    <w:rsid w:val="00EA1A55"/>
    <w:rsid w:val="00EC0E2E"/>
    <w:rsid w:val="00EC1B82"/>
    <w:rsid w:val="00EC4CCA"/>
    <w:rsid w:val="00EC6E3A"/>
    <w:rsid w:val="00ED4B0E"/>
    <w:rsid w:val="00ED6112"/>
    <w:rsid w:val="00EE121B"/>
    <w:rsid w:val="00EE2D8B"/>
    <w:rsid w:val="00EE6C90"/>
    <w:rsid w:val="00F0269A"/>
    <w:rsid w:val="00F02A42"/>
    <w:rsid w:val="00F02E4C"/>
    <w:rsid w:val="00F06470"/>
    <w:rsid w:val="00F07931"/>
    <w:rsid w:val="00F10C60"/>
    <w:rsid w:val="00F22A07"/>
    <w:rsid w:val="00F314DE"/>
    <w:rsid w:val="00F35132"/>
    <w:rsid w:val="00F50AD8"/>
    <w:rsid w:val="00F74886"/>
    <w:rsid w:val="00F76480"/>
    <w:rsid w:val="00F77771"/>
    <w:rsid w:val="00FB1915"/>
    <w:rsid w:val="00FB1DE4"/>
    <w:rsid w:val="00FB32DA"/>
    <w:rsid w:val="00FC5484"/>
    <w:rsid w:val="00FD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554A53"/>
  <w15:docId w15:val="{2F8F7BB6-3BCA-4667-AA43-25DCB86E4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US" w:eastAsia="en-US" w:bidi="he-IL"/>
      </w:rPr>
    </w:rPrDefault>
    <w:pPrDefault>
      <w:pPr>
        <w:bidi/>
        <w:ind w:lef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left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836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9D2836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rsid w:val="00365A20"/>
    <w:pPr>
      <w:tabs>
        <w:tab w:val="center" w:pos="4153"/>
        <w:tab w:val="right" w:pos="8306"/>
      </w:tabs>
    </w:pPr>
    <w:rPr>
      <w:rFonts w:ascii="Times New Roman" w:eastAsia="Times New Roman" w:hAnsi="Times New Roman" w:cs="Miriam"/>
      <w:sz w:val="20"/>
      <w:szCs w:val="20"/>
    </w:rPr>
  </w:style>
  <w:style w:type="character" w:customStyle="1" w:styleId="a6">
    <w:name w:val="כותרת תחתונה תו"/>
    <w:basedOn w:val="a0"/>
    <w:link w:val="a5"/>
    <w:rsid w:val="00365A20"/>
    <w:rPr>
      <w:rFonts w:ascii="Times New Roman" w:eastAsia="Times New Roman" w:hAnsi="Times New Roman" w:cs="Miriam"/>
      <w:sz w:val="20"/>
      <w:szCs w:val="20"/>
    </w:rPr>
  </w:style>
  <w:style w:type="character" w:styleId="Hyperlink">
    <w:name w:val="Hyperlink"/>
    <w:rsid w:val="00365A20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805391"/>
    <w:pPr>
      <w:tabs>
        <w:tab w:val="center" w:pos="4153"/>
        <w:tab w:val="right" w:pos="8306"/>
      </w:tabs>
    </w:pPr>
  </w:style>
  <w:style w:type="character" w:customStyle="1" w:styleId="a8">
    <w:name w:val="כותרת עליונה תו"/>
    <w:basedOn w:val="a0"/>
    <w:link w:val="a7"/>
    <w:uiPriority w:val="99"/>
    <w:rsid w:val="00805391"/>
  </w:style>
  <w:style w:type="paragraph" w:styleId="a9">
    <w:name w:val="List Paragraph"/>
    <w:basedOn w:val="a"/>
    <w:uiPriority w:val="34"/>
    <w:qFormat/>
    <w:rsid w:val="009A3FB7"/>
    <w:pPr>
      <w:ind w:left="720"/>
      <w:contextualSpacing/>
    </w:pPr>
  </w:style>
  <w:style w:type="table" w:styleId="aa">
    <w:name w:val="Table Grid"/>
    <w:basedOn w:val="a1"/>
    <w:uiPriority w:val="59"/>
    <w:rsid w:val="000037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BE6F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3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4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1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18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24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84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377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411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231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23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4432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990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9983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66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32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4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78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094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06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009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90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927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5399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6289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0819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93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3973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7624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4143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0717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4549065">
                                                              <w:marLeft w:val="150"/>
                                                              <w:marRight w:val="150"/>
                                                              <w:marTop w:val="15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8662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999999"/>
                                                                    <w:left w:val="single" w:sz="6" w:space="0" w:color="999999"/>
                                                                    <w:bottom w:val="single" w:sz="6" w:space="0" w:color="999999"/>
                                                                    <w:right w:val="single" w:sz="6" w:space="0" w:color="999999"/>
                                                                  </w:divBdr>
                                                                  <w:divsChild>
                                                                    <w:div w:id="15568903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6045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7671488">
                                                              <w:marLeft w:val="150"/>
                                                              <w:marRight w:val="150"/>
                                                              <w:marTop w:val="15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9246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999999"/>
                                                                    <w:left w:val="single" w:sz="6" w:space="0" w:color="999999"/>
                                                                    <w:bottom w:val="single" w:sz="6" w:space="0" w:color="999999"/>
                                                                    <w:right w:val="single" w:sz="6" w:space="0" w:color="999999"/>
                                                                  </w:divBdr>
                                                                  <w:divsChild>
                                                                    <w:div w:id="227496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1922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8711808">
                                                              <w:marLeft w:val="150"/>
                                                              <w:marRight w:val="150"/>
                                                              <w:marTop w:val="15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1366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999999"/>
                                                                    <w:left w:val="single" w:sz="6" w:space="0" w:color="999999"/>
                                                                    <w:bottom w:val="single" w:sz="6" w:space="0" w:color="999999"/>
                                                                    <w:right w:val="single" w:sz="6" w:space="0" w:color="999999"/>
                                                                  </w:divBdr>
                                                                  <w:divsChild>
                                                                    <w:div w:id="14115409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5180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5308971">
                                                              <w:marLeft w:val="150"/>
                                                              <w:marRight w:val="150"/>
                                                              <w:marTop w:val="15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4944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999999"/>
                                                                    <w:left w:val="single" w:sz="6" w:space="0" w:color="999999"/>
                                                                    <w:bottom w:val="single" w:sz="6" w:space="0" w:color="999999"/>
                                                                    <w:right w:val="single" w:sz="6" w:space="0" w:color="999999"/>
                                                                  </w:divBdr>
                                                                  <w:divsChild>
                                                                    <w:div w:id="860737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8011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535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3934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9320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989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4456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1686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511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06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650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3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el_y\Desktop\&#1500;&#1493;&#1490;&#1493;%207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130</Sbox_DocumentType>
    <Sbox_Year xmlns="98f8ca5d-79ec-4ab2-9b4b-45aa79a9026e">2025</Sbox_Year>
    <TaxCatchAll xmlns="3c294323-af6b-4405-a563-921b398dffd5">
      <Value>1372</Value>
    </TaxCatchAll>
    <Sbox_RefinersTaxHTField xmlns="http://schemas.microsoft.com/sharepoint/v3/fields">
      <Terms xmlns="http://schemas.microsoft.com/office/infopath/2007/PartnerControls"/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ועדת תנועה</TermName>
          <TermId xmlns="http://schemas.microsoft.com/office/infopath/2007/PartnerControls">8c0a954f-f6d4-44bb-89c4-1765327a9ce1</TermId>
        </TermInfo>
      </Terms>
    </sbox_tagTaxHTField>
    <Sbox_DocumentDate xmlns="98f8ca5d-79ec-4ab2-9b4b-45aa79a9026e">2025-01-26T22:00:00+00:00</Sbox_DocumentDate>
    <Sbox_Description xmlns="98f8ca5d-79ec-4ab2-9b4b-45aa79a9026e">&lt;p&gt;​פרוטוקול עדת תנועה מקומית מס' 20&amp;#160;אשר התקיימה בתאריך 27/01/2025&lt;br&gt;&lt;/p&gt;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D7FB7C52-07E1-4948-8C6C-D863B06BA0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FC821F-1A8E-44AB-AE02-6920B87B7373}"/>
</file>

<file path=customXml/itemProps3.xml><?xml version="1.0" encoding="utf-8"?>
<ds:datastoreItem xmlns:ds="http://schemas.openxmlformats.org/officeDocument/2006/customXml" ds:itemID="{AFE451C5-1D6B-49D2-BE79-4351DB87936F}"/>
</file>

<file path=customXml/itemProps4.xml><?xml version="1.0" encoding="utf-8"?>
<ds:datastoreItem xmlns:ds="http://schemas.openxmlformats.org/officeDocument/2006/customXml" ds:itemID="{C7F52E9E-8496-41C3-BC24-61BA2A0E3C4F}"/>
</file>

<file path=docProps/app.xml><?xml version="1.0" encoding="utf-8"?>
<Properties xmlns="http://schemas.openxmlformats.org/officeDocument/2006/extended-properties" xmlns:vt="http://schemas.openxmlformats.org/officeDocument/2006/docPropsVTypes">
  <Template>לוגו 7</Template>
  <TotalTime>2</TotalTime>
  <Pages>1</Pages>
  <Words>107</Words>
  <Characters>540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Municipality of Netanya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תנועה	</dc:title>
  <dc:creator>יעל יבלונסקי</dc:creator>
  <cp:lastModifiedBy>גלית אביעד</cp:lastModifiedBy>
  <cp:revision>2</cp:revision>
  <cp:lastPrinted>2020-09-30T13:06:00Z</cp:lastPrinted>
  <dcterms:created xsi:type="dcterms:W3CDTF">2025-10-21T07:51:00Z</dcterms:created>
  <dcterms:modified xsi:type="dcterms:W3CDTF">2025-10-21T07:51:00Z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תנועה|8c0a954f-f6d4-44bb-89c4-1765327a9ce1</vt:lpwstr>
  </property>
  <property fmtid="{D5CDD505-2E9C-101B-9397-08002B2CF9AE}" pid="4" name="Sbox_Keywords">
    <vt:lpwstr/>
  </property>
  <property fmtid="{D5CDD505-2E9C-101B-9397-08002B2CF9AE}" pid="5" name="Sbox_OrganizationalStructure">
    <vt:lpwstr>1372;#ועדת תנועה|8c0a954f-f6d4-44bb-89c4-1765327a9ce1</vt:lpwstr>
  </property>
  <property fmtid="{D5CDD505-2E9C-101B-9397-08002B2CF9AE}" pid="6" name="תגיות">
    <vt:lpwstr>1372;#ועדת תנועה|8c0a954f-f6d4-44bb-89c4-1765327a9ce1</vt:lpwstr>
  </property>
  <property fmtid="{D5CDD505-2E9C-101B-9397-08002B2CF9AE}" pid="7" name="Sbox_KeywordsTaxHTField">
    <vt:lpwstr/>
  </property>
  <property fmtid="{D5CDD505-2E9C-101B-9397-08002B2CF9AE}" pid="8" name="Sbox_Refiners">
    <vt:lpwstr/>
  </property>
</Properties>
</file>