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F805A" w14:textId="557EF3C2" w:rsidR="009203AF" w:rsidRPr="004F7652" w:rsidRDefault="009203AF" w:rsidP="004F7652">
      <w:pPr>
        <w:spacing w:before="240"/>
        <w:jc w:val="right"/>
        <w:rPr>
          <w:b/>
          <w:color w:val="365F91" w:themeColor="accent1" w:themeShade="BF"/>
          <w:sz w:val="28"/>
          <w:szCs w:val="28"/>
          <w:rtl/>
        </w:rPr>
      </w:pPr>
      <w:r w:rsidRPr="004F7652">
        <w:rPr>
          <w:rFonts w:hint="cs"/>
          <w:b/>
          <w:bCs w:val="0"/>
          <w:color w:val="365F91" w:themeColor="accent1" w:themeShade="BF"/>
          <w:sz w:val="28"/>
          <w:szCs w:val="28"/>
          <w:rtl/>
        </w:rPr>
        <w:fldChar w:fldCharType="begin"/>
      </w:r>
      <w:r w:rsidRPr="004F7652">
        <w:rPr>
          <w:rFonts w:hint="cs"/>
          <w:color w:val="365F91" w:themeColor="accent1" w:themeShade="BF"/>
          <w:sz w:val="28"/>
          <w:szCs w:val="28"/>
          <w:rtl/>
        </w:rPr>
        <w:instrText xml:space="preserve"> </w:instrText>
      </w:r>
      <w:r w:rsidRPr="004F7652">
        <w:rPr>
          <w:color w:val="365F91" w:themeColor="accent1" w:themeShade="BF"/>
          <w:sz w:val="28"/>
          <w:szCs w:val="28"/>
        </w:rPr>
        <w:instrText>DATE</w:instrText>
      </w:r>
      <w:r w:rsidRPr="004F7652">
        <w:rPr>
          <w:rFonts w:hint="cs"/>
          <w:color w:val="365F91" w:themeColor="accent1" w:themeShade="BF"/>
          <w:sz w:val="28"/>
          <w:szCs w:val="28"/>
          <w:rtl/>
        </w:rPr>
        <w:instrText xml:space="preserve"> \@ "</w:instrText>
      </w:r>
      <w:r w:rsidRPr="004F7652">
        <w:rPr>
          <w:color w:val="365F91" w:themeColor="accent1" w:themeShade="BF"/>
          <w:sz w:val="28"/>
          <w:szCs w:val="28"/>
        </w:rPr>
        <w:instrText>dd MMMM yyyy" \h</w:instrText>
      </w:r>
      <w:r w:rsidRPr="004F7652">
        <w:rPr>
          <w:rFonts w:hint="cs"/>
          <w:color w:val="365F91" w:themeColor="accent1" w:themeShade="BF"/>
          <w:sz w:val="28"/>
          <w:szCs w:val="28"/>
          <w:rtl/>
        </w:rPr>
        <w:instrText xml:space="preserve"> </w:instrText>
      </w:r>
      <w:r w:rsidRPr="004F7652">
        <w:rPr>
          <w:rFonts w:hint="cs"/>
          <w:b/>
          <w:bCs w:val="0"/>
          <w:color w:val="365F91" w:themeColor="accent1" w:themeShade="BF"/>
          <w:sz w:val="28"/>
          <w:szCs w:val="28"/>
          <w:rtl/>
        </w:rPr>
        <w:fldChar w:fldCharType="separate"/>
      </w:r>
      <w:r w:rsidR="00724358">
        <w:rPr>
          <w:rFonts w:hint="eastAsia"/>
          <w:noProof/>
          <w:color w:val="365F91" w:themeColor="accent1" w:themeShade="BF"/>
          <w:sz w:val="28"/>
          <w:szCs w:val="28"/>
          <w:rtl/>
        </w:rPr>
        <w:t>‏י</w:t>
      </w:r>
      <w:r w:rsidR="00724358">
        <w:rPr>
          <w:noProof/>
          <w:color w:val="365F91" w:themeColor="accent1" w:themeShade="BF"/>
          <w:sz w:val="28"/>
          <w:szCs w:val="28"/>
          <w:rtl/>
        </w:rPr>
        <w:t>"א תשרי תשפ"ז</w:t>
      </w:r>
      <w:r w:rsidRPr="004F7652">
        <w:rPr>
          <w:rFonts w:hint="cs"/>
          <w:b/>
          <w:bCs w:val="0"/>
          <w:color w:val="365F91" w:themeColor="accent1" w:themeShade="BF"/>
          <w:sz w:val="28"/>
          <w:szCs w:val="28"/>
          <w:rtl/>
        </w:rPr>
        <w:fldChar w:fldCharType="end"/>
      </w:r>
    </w:p>
    <w:p w14:paraId="272BD0D7" w14:textId="1D1140F3" w:rsidR="009203AF" w:rsidRDefault="009203AF" w:rsidP="009203AF">
      <w:pPr>
        <w:jc w:val="right"/>
        <w:rPr>
          <w:rFonts w:cs="David"/>
          <w:bCs w:val="0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fldChar w:fldCharType="begin"/>
      </w:r>
      <w:r>
        <w:rPr>
          <w:rFonts w:cs="David" w:hint="cs"/>
          <w:sz w:val="28"/>
          <w:szCs w:val="28"/>
          <w:rtl/>
        </w:rPr>
        <w:instrText xml:space="preserve"> </w:instrText>
      </w:r>
      <w:r>
        <w:rPr>
          <w:rFonts w:cs="David"/>
          <w:sz w:val="28"/>
          <w:szCs w:val="28"/>
        </w:rPr>
        <w:instrText>DATE</w:instrText>
      </w:r>
      <w:r>
        <w:rPr>
          <w:rFonts w:cs="David" w:hint="cs"/>
          <w:sz w:val="28"/>
          <w:szCs w:val="28"/>
          <w:rtl/>
        </w:rPr>
        <w:instrText xml:space="preserve"> \@ "</w:instrText>
      </w:r>
      <w:r>
        <w:rPr>
          <w:rFonts w:cs="David"/>
          <w:sz w:val="28"/>
          <w:szCs w:val="28"/>
        </w:rPr>
        <w:instrText>dd MMMM yyyy</w:instrText>
      </w:r>
      <w:r>
        <w:rPr>
          <w:rFonts w:cs="David" w:hint="cs"/>
          <w:sz w:val="28"/>
          <w:szCs w:val="28"/>
          <w:rtl/>
        </w:rPr>
        <w:instrText xml:space="preserve">" </w:instrText>
      </w:r>
      <w:r>
        <w:rPr>
          <w:rFonts w:cs="David" w:hint="cs"/>
          <w:sz w:val="28"/>
          <w:szCs w:val="28"/>
          <w:rtl/>
        </w:rPr>
        <w:fldChar w:fldCharType="separate"/>
      </w:r>
      <w:r w:rsidR="00724358">
        <w:rPr>
          <w:rFonts w:cs="David" w:hint="eastAsia"/>
          <w:noProof/>
          <w:sz w:val="28"/>
          <w:szCs w:val="28"/>
          <w:rtl/>
        </w:rPr>
        <w:t>‏</w:t>
      </w:r>
      <w:r w:rsidR="00724358">
        <w:rPr>
          <w:rFonts w:cs="David"/>
          <w:noProof/>
          <w:sz w:val="28"/>
          <w:szCs w:val="28"/>
          <w:rtl/>
        </w:rPr>
        <w:t>22 ספטמבר 2026</w:t>
      </w:r>
      <w:r>
        <w:rPr>
          <w:rFonts w:cs="David" w:hint="cs"/>
          <w:sz w:val="28"/>
          <w:szCs w:val="28"/>
          <w:rtl/>
        </w:rPr>
        <w:fldChar w:fldCharType="end"/>
      </w:r>
    </w:p>
    <w:p w14:paraId="56F7A145" w14:textId="77777777" w:rsidR="009203AF" w:rsidRPr="004F7652" w:rsidRDefault="009203AF" w:rsidP="004F7652">
      <w:pPr>
        <w:spacing w:before="240"/>
        <w:rPr>
          <w:rStyle w:val="af"/>
          <w:b/>
          <w:bCs/>
          <w:color w:val="365F91" w:themeColor="accent1" w:themeShade="BF"/>
          <w:sz w:val="28"/>
          <w:szCs w:val="28"/>
          <w:rtl/>
        </w:rPr>
      </w:pPr>
      <w:r w:rsidRPr="004F7652">
        <w:rPr>
          <w:rStyle w:val="af"/>
          <w:rFonts w:hint="cs"/>
          <w:b/>
          <w:bCs/>
          <w:color w:val="365F91" w:themeColor="accent1" w:themeShade="BF"/>
          <w:sz w:val="28"/>
          <w:szCs w:val="28"/>
          <w:rtl/>
        </w:rPr>
        <w:t>לכבוד</w:t>
      </w:r>
    </w:p>
    <w:p w14:paraId="74F2B3BF" w14:textId="77777777" w:rsidR="009203AF" w:rsidRDefault="009203AF" w:rsidP="009203AF">
      <w:pPr>
        <w:rPr>
          <w:rFonts w:cs="David"/>
          <w:b/>
          <w:bCs w:val="0"/>
          <w:sz w:val="28"/>
          <w:szCs w:val="28"/>
          <w:rtl/>
        </w:rPr>
      </w:pPr>
      <w:r>
        <w:rPr>
          <w:rFonts w:cs="David" w:hint="cs"/>
          <w:b/>
          <w:bCs w:val="0"/>
          <w:sz w:val="28"/>
          <w:szCs w:val="28"/>
          <w:rtl/>
        </w:rPr>
        <w:t>רוקחים אחראים</w:t>
      </w:r>
    </w:p>
    <w:p w14:paraId="1DE6A4DE" w14:textId="77777777" w:rsidR="009203AF" w:rsidRDefault="009203AF" w:rsidP="009203AF">
      <w:pPr>
        <w:rPr>
          <w:rFonts w:cs="David"/>
          <w:b/>
          <w:bCs w:val="0"/>
          <w:sz w:val="28"/>
          <w:szCs w:val="28"/>
          <w:rtl/>
        </w:rPr>
      </w:pPr>
      <w:r>
        <w:rPr>
          <w:rFonts w:cs="David" w:hint="cs"/>
          <w:b/>
          <w:bCs w:val="0"/>
          <w:sz w:val="28"/>
          <w:szCs w:val="28"/>
          <w:rtl/>
        </w:rPr>
        <w:t>מערכות עיתונים</w:t>
      </w:r>
    </w:p>
    <w:p w14:paraId="344FA381" w14:textId="77777777" w:rsidR="009203AF" w:rsidRDefault="009203AF" w:rsidP="009203AF">
      <w:pPr>
        <w:rPr>
          <w:rFonts w:cs="David"/>
          <w:b/>
          <w:bCs w:val="0"/>
          <w:sz w:val="28"/>
          <w:szCs w:val="28"/>
          <w:rtl/>
        </w:rPr>
      </w:pPr>
      <w:r>
        <w:rPr>
          <w:rFonts w:cs="David" w:hint="cs"/>
          <w:b/>
          <w:bCs w:val="0"/>
          <w:sz w:val="28"/>
          <w:szCs w:val="28"/>
          <w:rtl/>
        </w:rPr>
        <w:t>בתי מלון</w:t>
      </w:r>
    </w:p>
    <w:p w14:paraId="6E4050F2" w14:textId="77777777" w:rsidR="009203AF" w:rsidRDefault="009203AF" w:rsidP="004F7652">
      <w:pPr>
        <w:tabs>
          <w:tab w:val="left" w:pos="368"/>
        </w:tabs>
        <w:spacing w:before="360"/>
        <w:jc w:val="both"/>
        <w:rPr>
          <w:rFonts w:cs="David"/>
          <w:b/>
          <w:bCs w:val="0"/>
          <w:szCs w:val="28"/>
          <w:rtl/>
        </w:rPr>
      </w:pPr>
      <w:proofErr w:type="spellStart"/>
      <w:r>
        <w:rPr>
          <w:rFonts w:cs="David" w:hint="cs"/>
          <w:b/>
          <w:bCs w:val="0"/>
          <w:szCs w:val="28"/>
          <w:rtl/>
        </w:rPr>
        <w:t>א.ג.נ</w:t>
      </w:r>
      <w:proofErr w:type="spellEnd"/>
      <w:r>
        <w:rPr>
          <w:rFonts w:cs="David" w:hint="cs"/>
          <w:b/>
          <w:bCs w:val="0"/>
          <w:szCs w:val="28"/>
          <w:rtl/>
        </w:rPr>
        <w:t>,</w:t>
      </w:r>
    </w:p>
    <w:p w14:paraId="346E3FE3" w14:textId="77777777" w:rsidR="009203AF" w:rsidRDefault="009203AF" w:rsidP="009203AF">
      <w:pPr>
        <w:tabs>
          <w:tab w:val="left" w:pos="368"/>
        </w:tabs>
        <w:jc w:val="both"/>
        <w:rPr>
          <w:rFonts w:cs="David"/>
          <w:b/>
          <w:bCs w:val="0"/>
          <w:szCs w:val="28"/>
          <w:rtl/>
        </w:rPr>
      </w:pPr>
      <w:r>
        <w:rPr>
          <w:rFonts w:cs="David" w:hint="cs"/>
          <w:b/>
          <w:bCs w:val="0"/>
          <w:szCs w:val="28"/>
          <w:rtl/>
        </w:rPr>
        <w:t xml:space="preserve">                                                           </w:t>
      </w:r>
    </w:p>
    <w:p w14:paraId="0495B791" w14:textId="77777777" w:rsidR="009203AF" w:rsidRDefault="009203AF" w:rsidP="004F7652">
      <w:pPr>
        <w:tabs>
          <w:tab w:val="left" w:pos="368"/>
        </w:tabs>
        <w:spacing w:before="240"/>
        <w:jc w:val="center"/>
        <w:outlineLvl w:val="0"/>
        <w:rPr>
          <w:rFonts w:cs="David"/>
          <w:b/>
          <w:bCs w:val="0"/>
          <w:szCs w:val="28"/>
          <w:u w:val="single"/>
          <w:rtl/>
        </w:rPr>
      </w:pPr>
      <w:r>
        <w:rPr>
          <w:rFonts w:cs="David" w:hint="cs"/>
          <w:b/>
          <w:bCs w:val="0"/>
          <w:szCs w:val="28"/>
          <w:rtl/>
        </w:rPr>
        <w:t xml:space="preserve">הנדון: </w:t>
      </w:r>
      <w:r>
        <w:rPr>
          <w:rFonts w:cs="David" w:hint="cs"/>
          <w:b/>
          <w:bCs w:val="0"/>
          <w:szCs w:val="32"/>
          <w:u w:val="single"/>
          <w:rtl/>
        </w:rPr>
        <w:t>לוח תורנויות בתי מרקחת</w:t>
      </w:r>
    </w:p>
    <w:p w14:paraId="7EAFEFD1" w14:textId="77777777" w:rsidR="009203AF" w:rsidRDefault="009203AF" w:rsidP="009203AF">
      <w:pPr>
        <w:jc w:val="both"/>
        <w:rPr>
          <w:rFonts w:cs="David"/>
          <w:bCs w:val="0"/>
          <w:szCs w:val="32"/>
          <w:rtl/>
        </w:rPr>
      </w:pPr>
    </w:p>
    <w:p w14:paraId="3E902355" w14:textId="77777777" w:rsidR="009203AF" w:rsidRDefault="009203AF" w:rsidP="009203AF">
      <w:pPr>
        <w:jc w:val="both"/>
        <w:rPr>
          <w:rFonts w:cs="David"/>
          <w:szCs w:val="32"/>
          <w:rtl/>
        </w:rPr>
      </w:pPr>
    </w:p>
    <w:p w14:paraId="3AA837D7" w14:textId="3C5EAAA2" w:rsidR="009203AF" w:rsidRDefault="009203AF" w:rsidP="00DC2516">
      <w:pPr>
        <w:ind w:left="720" w:hanging="720"/>
        <w:jc w:val="both"/>
        <w:rPr>
          <w:rFonts w:cs="David"/>
          <w:szCs w:val="32"/>
          <w:rtl/>
        </w:rPr>
      </w:pPr>
      <w:r>
        <w:rPr>
          <w:rFonts w:cs="David" w:hint="cs"/>
          <w:szCs w:val="32"/>
          <w:rtl/>
        </w:rPr>
        <w:t xml:space="preserve">רצ"ב לוח תורנויות בתי מרקחת לחודש </w:t>
      </w:r>
      <w:r w:rsidR="00724358">
        <w:rPr>
          <w:rFonts w:cs="David" w:hint="cs"/>
          <w:szCs w:val="32"/>
          <w:rtl/>
        </w:rPr>
        <w:t>אוקטובר 2026</w:t>
      </w:r>
    </w:p>
    <w:p w14:paraId="62730347" w14:textId="77777777" w:rsidR="009203AF" w:rsidRDefault="009203AF" w:rsidP="009203AF">
      <w:pPr>
        <w:jc w:val="both"/>
        <w:rPr>
          <w:rFonts w:cs="David"/>
          <w:szCs w:val="32"/>
          <w:rtl/>
        </w:rPr>
      </w:pPr>
    </w:p>
    <w:p w14:paraId="7151A244" w14:textId="77777777" w:rsidR="009203AF" w:rsidRDefault="009203AF" w:rsidP="004F7652">
      <w:pPr>
        <w:spacing w:before="960"/>
        <w:ind w:left="7229"/>
        <w:rPr>
          <w:rFonts w:cs="David"/>
          <w:b/>
          <w:bCs w:val="0"/>
          <w:szCs w:val="32"/>
          <w:rtl/>
        </w:rPr>
      </w:pPr>
      <w:r>
        <w:rPr>
          <w:rFonts w:cs="David" w:hint="cs"/>
          <w:b/>
          <w:bCs w:val="0"/>
          <w:szCs w:val="32"/>
          <w:rtl/>
        </w:rPr>
        <w:t>בכבוד רב</w:t>
      </w:r>
      <w:r w:rsidR="004F7652">
        <w:rPr>
          <w:rFonts w:cs="David" w:hint="cs"/>
          <w:b/>
          <w:bCs w:val="0"/>
          <w:szCs w:val="32"/>
          <w:rtl/>
        </w:rPr>
        <w:t>,</w:t>
      </w:r>
    </w:p>
    <w:p w14:paraId="63CB04FC" w14:textId="77777777" w:rsidR="009203AF" w:rsidRDefault="009203AF" w:rsidP="004F7652">
      <w:pPr>
        <w:spacing w:before="240"/>
        <w:ind w:left="7229"/>
        <w:rPr>
          <w:rFonts w:cs="David"/>
          <w:b/>
          <w:bCs w:val="0"/>
          <w:szCs w:val="32"/>
          <w:rtl/>
        </w:rPr>
      </w:pPr>
      <w:r>
        <w:rPr>
          <w:rFonts w:cs="David" w:hint="cs"/>
          <w:b/>
          <w:bCs w:val="0"/>
          <w:szCs w:val="32"/>
          <w:rtl/>
        </w:rPr>
        <w:t>חוה אזולאי</w:t>
      </w:r>
    </w:p>
    <w:p w14:paraId="7E8B222B" w14:textId="77777777" w:rsidR="009203AF" w:rsidRDefault="009203AF" w:rsidP="004F7652">
      <w:pPr>
        <w:ind w:left="7229"/>
        <w:rPr>
          <w:rFonts w:cs="David"/>
          <w:b/>
          <w:bCs w:val="0"/>
          <w:szCs w:val="32"/>
          <w:rtl/>
        </w:rPr>
      </w:pPr>
      <w:r>
        <w:rPr>
          <w:rFonts w:cs="David" w:hint="cs"/>
          <w:b/>
          <w:bCs w:val="0"/>
          <w:szCs w:val="32"/>
          <w:rtl/>
        </w:rPr>
        <w:t>אחראית תורנויות</w:t>
      </w:r>
    </w:p>
    <w:p w14:paraId="3AAAB7AB" w14:textId="77777777" w:rsidR="009203AF" w:rsidRDefault="009203AF" w:rsidP="004F7652">
      <w:pPr>
        <w:ind w:left="7229"/>
        <w:rPr>
          <w:rFonts w:cs="David"/>
          <w:b/>
          <w:bCs w:val="0"/>
          <w:szCs w:val="32"/>
          <w:rtl/>
        </w:rPr>
      </w:pPr>
      <w:r>
        <w:rPr>
          <w:rFonts w:cs="David" w:hint="cs"/>
          <w:b/>
          <w:bCs w:val="0"/>
          <w:szCs w:val="32"/>
          <w:rtl/>
        </w:rPr>
        <w:t>בתי מרקחת</w:t>
      </w:r>
    </w:p>
    <w:p w14:paraId="4254F243" w14:textId="77777777" w:rsidR="009203AF" w:rsidRDefault="009203AF" w:rsidP="009203AF">
      <w:pPr>
        <w:rPr>
          <w:rFonts w:cs="Miriam"/>
          <w:bCs w:val="0"/>
          <w:szCs w:val="20"/>
          <w:rtl/>
        </w:rPr>
      </w:pPr>
    </w:p>
    <w:p w14:paraId="4FDED7B2" w14:textId="77777777" w:rsidR="004F7652" w:rsidRDefault="004F7652">
      <w:pPr>
        <w:bidi w:val="0"/>
        <w:rPr>
          <w:rFonts w:ascii="Times New Roman" w:hAnsi="Times New Roman" w:cs="David"/>
          <w:b/>
          <w:sz w:val="20"/>
          <w:szCs w:val="40"/>
          <w:u w:val="single"/>
          <w:rtl/>
        </w:rPr>
      </w:pPr>
      <w:r>
        <w:rPr>
          <w:szCs w:val="40"/>
          <w:rtl/>
        </w:rPr>
        <w:br w:type="page"/>
      </w:r>
    </w:p>
    <w:p w14:paraId="33059BF6" w14:textId="36B5BAA4" w:rsidR="009203AF" w:rsidRDefault="009203AF" w:rsidP="00DC2516">
      <w:pPr>
        <w:pStyle w:val="ad"/>
        <w:spacing w:before="240" w:after="240"/>
        <w:outlineLvl w:val="1"/>
        <w:rPr>
          <w:szCs w:val="40"/>
          <w:rtl/>
        </w:rPr>
      </w:pPr>
      <w:r>
        <w:rPr>
          <w:rFonts w:hint="cs"/>
          <w:szCs w:val="40"/>
          <w:rtl/>
        </w:rPr>
        <w:lastRenderedPageBreak/>
        <w:t xml:space="preserve">לוח תורנויות בתי מרקחת לחודש </w:t>
      </w:r>
      <w:r w:rsidR="00724358">
        <w:rPr>
          <w:rFonts w:hint="cs"/>
          <w:szCs w:val="40"/>
          <w:rtl/>
        </w:rPr>
        <w:t>אוקטובר 2026</w:t>
      </w:r>
    </w:p>
    <w:tbl>
      <w:tblPr>
        <w:bidiVisual/>
        <w:tblW w:w="9178" w:type="dxa"/>
        <w:jc w:val="right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לוח תורנויות בתי מרקחת"/>
      </w:tblPr>
      <w:tblGrid>
        <w:gridCol w:w="899"/>
        <w:gridCol w:w="1051"/>
        <w:gridCol w:w="2410"/>
        <w:gridCol w:w="2920"/>
        <w:gridCol w:w="1898"/>
      </w:tblGrid>
      <w:tr w:rsidR="009203AF" w:rsidRPr="008C4AA1" w14:paraId="5DF0225B" w14:textId="77777777" w:rsidTr="00A077C6">
        <w:trPr>
          <w:trHeight w:val="567"/>
          <w:tblHeader/>
          <w:jc w:val="right"/>
        </w:trPr>
        <w:tc>
          <w:tcPr>
            <w:tcW w:w="899" w:type="dxa"/>
            <w:tcBorders>
              <w:top w:val="thinThickSmallGap" w:sz="24" w:space="0" w:color="auto"/>
              <w:left w:val="thickThinSmallGap" w:sz="24" w:space="0" w:color="auto"/>
              <w:bottom w:val="thinThickSmallGap" w:sz="24" w:space="0" w:color="auto"/>
              <w:right w:val="single" w:sz="4" w:space="0" w:color="auto"/>
            </w:tcBorders>
          </w:tcPr>
          <w:p w14:paraId="793CED1A" w14:textId="77777777" w:rsidR="009203AF" w:rsidRPr="008C4AA1" w:rsidRDefault="009203AF" w:rsidP="008C4AA1">
            <w:pPr>
              <w:pStyle w:val="1"/>
              <w:rPr>
                <w:rFonts w:ascii="David" w:hAnsi="David" w:cs="David"/>
                <w:b w:val="0"/>
                <w:bCs/>
                <w:sz w:val="28"/>
                <w:szCs w:val="28"/>
              </w:rPr>
            </w:pPr>
            <w:r w:rsidRPr="008C4AA1">
              <w:rPr>
                <w:rFonts w:ascii="David" w:hAnsi="David" w:cs="David"/>
                <w:b w:val="0"/>
                <w:bCs/>
                <w:sz w:val="28"/>
                <w:szCs w:val="28"/>
                <w:rtl/>
              </w:rPr>
              <w:t>תאריך</w:t>
            </w:r>
          </w:p>
        </w:tc>
        <w:tc>
          <w:tcPr>
            <w:tcW w:w="1051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hideMark/>
          </w:tcPr>
          <w:p w14:paraId="3160FC40" w14:textId="77777777" w:rsidR="009203AF" w:rsidRPr="008C4AA1" w:rsidRDefault="009203AF" w:rsidP="008C4AA1">
            <w:pPr>
              <w:jc w:val="center"/>
              <w:rPr>
                <w:rFonts w:ascii="David" w:hAnsi="David" w:cs="David"/>
                <w:sz w:val="28"/>
                <w:szCs w:val="28"/>
              </w:rPr>
            </w:pPr>
            <w:r w:rsidRPr="008C4AA1">
              <w:rPr>
                <w:rFonts w:ascii="David" w:hAnsi="David" w:cs="David"/>
                <w:sz w:val="28"/>
                <w:szCs w:val="28"/>
                <w:rtl/>
              </w:rPr>
              <w:t>יום</w:t>
            </w:r>
          </w:p>
        </w:tc>
        <w:tc>
          <w:tcPr>
            <w:tcW w:w="2410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hideMark/>
          </w:tcPr>
          <w:p w14:paraId="70B9FC30" w14:textId="77777777" w:rsidR="009203AF" w:rsidRPr="008C4AA1" w:rsidRDefault="009203AF" w:rsidP="008C4AA1">
            <w:pPr>
              <w:jc w:val="center"/>
              <w:rPr>
                <w:rFonts w:ascii="David" w:hAnsi="David" w:cs="David"/>
                <w:sz w:val="28"/>
                <w:szCs w:val="28"/>
              </w:rPr>
            </w:pPr>
            <w:r w:rsidRPr="008C4AA1">
              <w:rPr>
                <w:rFonts w:ascii="David" w:hAnsi="David" w:cs="David"/>
                <w:sz w:val="28"/>
                <w:szCs w:val="28"/>
                <w:rtl/>
              </w:rPr>
              <w:t>בית מרקחת</w:t>
            </w:r>
          </w:p>
        </w:tc>
        <w:tc>
          <w:tcPr>
            <w:tcW w:w="2920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hideMark/>
          </w:tcPr>
          <w:p w14:paraId="2A0CAE95" w14:textId="77777777" w:rsidR="009203AF" w:rsidRPr="008C4AA1" w:rsidRDefault="009203AF" w:rsidP="008C4AA1">
            <w:pPr>
              <w:jc w:val="center"/>
              <w:rPr>
                <w:rFonts w:ascii="David" w:hAnsi="David" w:cs="David"/>
                <w:sz w:val="28"/>
                <w:szCs w:val="28"/>
              </w:rPr>
            </w:pPr>
            <w:r w:rsidRPr="008C4AA1">
              <w:rPr>
                <w:rFonts w:ascii="David" w:hAnsi="David" w:cs="David"/>
                <w:sz w:val="28"/>
                <w:szCs w:val="28"/>
                <w:rtl/>
              </w:rPr>
              <w:t>כתובת</w:t>
            </w:r>
          </w:p>
        </w:tc>
        <w:tc>
          <w:tcPr>
            <w:tcW w:w="1898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14:paraId="43924865" w14:textId="77777777" w:rsidR="009203AF" w:rsidRPr="008C4AA1" w:rsidRDefault="009203AF" w:rsidP="008C4AA1">
            <w:pPr>
              <w:jc w:val="center"/>
              <w:rPr>
                <w:rFonts w:ascii="David" w:hAnsi="David" w:cs="David"/>
                <w:sz w:val="28"/>
                <w:szCs w:val="28"/>
              </w:rPr>
            </w:pPr>
            <w:r w:rsidRPr="008C4AA1">
              <w:rPr>
                <w:rFonts w:ascii="David" w:hAnsi="David" w:cs="David"/>
                <w:sz w:val="28"/>
                <w:szCs w:val="28"/>
                <w:rtl/>
              </w:rPr>
              <w:t>טלפון</w:t>
            </w:r>
          </w:p>
        </w:tc>
      </w:tr>
      <w:tr w:rsidR="004C39BF" w:rsidRPr="008C4AA1" w14:paraId="5F43550C" w14:textId="77777777" w:rsidTr="00A077C6">
        <w:trPr>
          <w:trHeight w:val="567"/>
          <w:jc w:val="right"/>
        </w:trPr>
        <w:tc>
          <w:tcPr>
            <w:tcW w:w="899" w:type="dxa"/>
            <w:tcBorders>
              <w:top w:val="thinThickSmallGap" w:sz="2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2EAD4" w14:textId="77777777" w:rsidR="004C39BF" w:rsidRPr="008C4AA1" w:rsidRDefault="004C39BF" w:rsidP="004C39BF">
            <w:pPr>
              <w:jc w:val="both"/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8C4AA1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1</w:t>
            </w:r>
          </w:p>
        </w:tc>
        <w:tc>
          <w:tcPr>
            <w:tcW w:w="1051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7A4D3" w14:textId="70FD3578" w:rsidR="004C39BF" w:rsidRPr="00166C02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166C02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חמישי</w:t>
            </w:r>
          </w:p>
        </w:tc>
        <w:tc>
          <w:tcPr>
            <w:tcW w:w="241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B1C60" w14:textId="6DC9F284" w:rsidR="004C39BF" w:rsidRPr="008C4AA1" w:rsidRDefault="004C39BF" w:rsidP="004C39BF">
            <w:pPr>
              <w:rPr>
                <w:rFonts w:ascii="David" w:hAnsi="David" w:cs="David"/>
                <w:bCs w:val="0"/>
                <w:sz w:val="28"/>
                <w:szCs w:val="28"/>
              </w:rPr>
            </w:pPr>
            <w:r w:rsidRPr="00B42FA9">
              <w:rPr>
                <w:rFonts w:ascii="David" w:hAnsi="David" w:cs="David" w:hint="cs"/>
                <w:b/>
                <w:bCs w:val="0"/>
                <w:sz w:val="28"/>
                <w:szCs w:val="28"/>
                <w:rtl/>
              </w:rPr>
              <w:t>בי פיאנו עיר ימים</w:t>
            </w:r>
          </w:p>
        </w:tc>
        <w:tc>
          <w:tcPr>
            <w:tcW w:w="292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7407" w14:textId="7769B274" w:rsidR="004C39BF" w:rsidRPr="008C4AA1" w:rsidRDefault="004C39BF" w:rsidP="004C39BF">
            <w:pPr>
              <w:rPr>
                <w:rFonts w:ascii="David" w:hAnsi="David" w:cs="David"/>
                <w:bCs w:val="0"/>
                <w:sz w:val="28"/>
                <w:szCs w:val="28"/>
              </w:rPr>
            </w:pPr>
            <w:r w:rsidRPr="00B42FA9">
              <w:rPr>
                <w:rFonts w:ascii="David" w:hAnsi="David" w:cs="David" w:hint="cs"/>
                <w:b/>
                <w:bCs w:val="0"/>
                <w:sz w:val="28"/>
                <w:szCs w:val="28"/>
                <w:rtl/>
              </w:rPr>
              <w:t>עיר ימים</w:t>
            </w:r>
          </w:p>
        </w:tc>
        <w:tc>
          <w:tcPr>
            <w:tcW w:w="189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2CEFF9C3" w14:textId="77777777" w:rsidR="004C39BF" w:rsidRPr="00B42FA9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</w:pPr>
            <w:r w:rsidRPr="00B42FA9">
              <w:rPr>
                <w:rFonts w:ascii="David" w:hAnsi="David" w:cs="David" w:hint="cs"/>
                <w:b/>
                <w:bCs w:val="0"/>
                <w:sz w:val="28"/>
                <w:szCs w:val="28"/>
                <w:rtl/>
              </w:rPr>
              <w:t>7667783</w:t>
            </w:r>
          </w:p>
          <w:p w14:paraId="585C129F" w14:textId="6CC7F9B0" w:rsidR="004C39BF" w:rsidRPr="008C4AA1" w:rsidRDefault="004C39BF" w:rsidP="004C39BF">
            <w:pPr>
              <w:rPr>
                <w:rFonts w:ascii="David" w:hAnsi="David" w:cs="David"/>
                <w:bCs w:val="0"/>
                <w:sz w:val="28"/>
                <w:szCs w:val="28"/>
              </w:rPr>
            </w:pPr>
          </w:p>
        </w:tc>
      </w:tr>
      <w:tr w:rsidR="004C39BF" w:rsidRPr="008C4AA1" w14:paraId="246D92FD" w14:textId="77777777" w:rsidTr="00A077C6">
        <w:trPr>
          <w:trHeight w:val="567"/>
          <w:jc w:val="right"/>
        </w:trPr>
        <w:tc>
          <w:tcPr>
            <w:tcW w:w="899" w:type="dxa"/>
            <w:tcBorders>
              <w:top w:val="single" w:sz="4" w:space="0" w:color="auto"/>
              <w:left w:val="thickThinSmallGap" w:sz="24" w:space="0" w:color="auto"/>
              <w:bottom w:val="thinThickSmallGap" w:sz="24" w:space="0" w:color="auto"/>
              <w:right w:val="single" w:sz="4" w:space="0" w:color="auto"/>
            </w:tcBorders>
            <w:hideMark/>
          </w:tcPr>
          <w:p w14:paraId="35228DCB" w14:textId="77777777" w:rsidR="004C39BF" w:rsidRPr="008C4AA1" w:rsidRDefault="004C39BF" w:rsidP="004C39BF">
            <w:pPr>
              <w:jc w:val="both"/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8C4AA1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hideMark/>
          </w:tcPr>
          <w:p w14:paraId="09A675D2" w14:textId="3DD82FBA" w:rsidR="004C39BF" w:rsidRPr="00166C02" w:rsidRDefault="004C39BF" w:rsidP="004C39BF">
            <w:pPr>
              <w:rPr>
                <w:rFonts w:ascii="David" w:hAnsi="David" w:cs="David"/>
                <w:sz w:val="28"/>
                <w:szCs w:val="28"/>
              </w:rPr>
            </w:pPr>
            <w:r w:rsidRPr="00166C02">
              <w:rPr>
                <w:rFonts w:ascii="David" w:hAnsi="David" w:cs="David"/>
                <w:sz w:val="28"/>
                <w:szCs w:val="28"/>
                <w:rtl/>
              </w:rPr>
              <w:t>שישי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5202C14B" w14:textId="1A7DB1D4" w:rsidR="004C39BF" w:rsidRPr="008C4AA1" w:rsidRDefault="004C39BF" w:rsidP="004C39BF">
            <w:pPr>
              <w:pStyle w:val="3"/>
              <w:spacing w:before="0"/>
              <w:rPr>
                <w:rFonts w:ascii="David" w:hAnsi="David" w:cs="David"/>
                <w:b w:val="0"/>
                <w:bCs/>
                <w:color w:val="auto"/>
                <w:sz w:val="28"/>
                <w:szCs w:val="28"/>
              </w:rPr>
            </w:pPr>
            <w:r w:rsidRPr="004C39BF">
              <w:rPr>
                <w:rFonts w:ascii="David" w:hAnsi="David" w:cs="David" w:hint="cs"/>
                <w:color w:val="auto"/>
                <w:sz w:val="28"/>
                <w:szCs w:val="28"/>
                <w:rtl/>
              </w:rPr>
              <w:t>פארם פלוס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4EBE4970" w14:textId="631BE196" w:rsidR="004C39BF" w:rsidRPr="008C4AA1" w:rsidRDefault="004C39BF" w:rsidP="004C39BF">
            <w:pPr>
              <w:rPr>
                <w:rFonts w:ascii="David" w:hAnsi="David" w:cs="David"/>
                <w:sz w:val="28"/>
                <w:szCs w:val="28"/>
              </w:rPr>
            </w:pPr>
            <w:r>
              <w:rPr>
                <w:rFonts w:ascii="David" w:hAnsi="David" w:cs="David" w:hint="cs"/>
                <w:b/>
                <w:bCs w:val="0"/>
                <w:sz w:val="28"/>
                <w:szCs w:val="28"/>
                <w:rtl/>
              </w:rPr>
              <w:t>ויצמן 5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75143CCE" w14:textId="3FAA33F3" w:rsidR="004C39BF" w:rsidRPr="008C4AA1" w:rsidRDefault="004C39BF" w:rsidP="004C39BF">
            <w:pPr>
              <w:rPr>
                <w:rFonts w:ascii="David" w:hAnsi="David" w:cs="David"/>
                <w:sz w:val="28"/>
                <w:szCs w:val="28"/>
              </w:rPr>
            </w:pPr>
            <w:r>
              <w:rPr>
                <w:rFonts w:ascii="David" w:hAnsi="David" w:cs="David" w:hint="cs"/>
                <w:b/>
                <w:bCs w:val="0"/>
                <w:sz w:val="28"/>
                <w:szCs w:val="28"/>
                <w:rtl/>
              </w:rPr>
              <w:t>055-8858198</w:t>
            </w:r>
          </w:p>
        </w:tc>
      </w:tr>
      <w:tr w:rsidR="004C39BF" w:rsidRPr="008C4AA1" w14:paraId="53C0DA58" w14:textId="77777777" w:rsidTr="00A077C6">
        <w:trPr>
          <w:trHeight w:val="567"/>
          <w:jc w:val="right"/>
        </w:trPr>
        <w:tc>
          <w:tcPr>
            <w:tcW w:w="899" w:type="dxa"/>
            <w:tcBorders>
              <w:top w:val="thinThickSmallGap" w:sz="24" w:space="0" w:color="auto"/>
              <w:left w:val="thickThinSmallGap" w:sz="24" w:space="0" w:color="auto"/>
              <w:bottom w:val="thinThickSmallGap" w:sz="24" w:space="0" w:color="auto"/>
              <w:right w:val="single" w:sz="4" w:space="0" w:color="auto"/>
            </w:tcBorders>
            <w:hideMark/>
          </w:tcPr>
          <w:p w14:paraId="1AACB9F9" w14:textId="77777777" w:rsidR="004C39BF" w:rsidRPr="008C4AA1" w:rsidRDefault="004C39BF" w:rsidP="004C39BF">
            <w:pPr>
              <w:jc w:val="both"/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8C4AA1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3</w:t>
            </w:r>
          </w:p>
        </w:tc>
        <w:tc>
          <w:tcPr>
            <w:tcW w:w="1051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6F673290" w14:textId="3C0D6980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>
              <w:rPr>
                <w:rFonts w:ascii="David" w:hAnsi="David" w:cs="David" w:hint="cs"/>
                <w:b/>
                <w:bCs w:val="0"/>
                <w:sz w:val="28"/>
                <w:szCs w:val="28"/>
                <w:rtl/>
              </w:rPr>
              <w:t>שבת</w:t>
            </w:r>
          </w:p>
        </w:tc>
        <w:tc>
          <w:tcPr>
            <w:tcW w:w="2410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650BA57D" w14:textId="135A473F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D47696">
              <w:rPr>
                <w:rFonts w:cs="David" w:hint="cs"/>
                <w:sz w:val="28"/>
                <w:szCs w:val="28"/>
                <w:rtl/>
              </w:rPr>
              <w:t>סופר פארם ביג</w:t>
            </w:r>
          </w:p>
        </w:tc>
        <w:tc>
          <w:tcPr>
            <w:tcW w:w="2920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096BFBA8" w14:textId="77777777" w:rsidR="004C39BF" w:rsidRPr="003D3592" w:rsidRDefault="004C39BF" w:rsidP="004C39BF">
            <w:pPr>
              <w:rPr>
                <w:rFonts w:cs="David"/>
                <w:sz w:val="28"/>
                <w:szCs w:val="28"/>
                <w:rtl/>
              </w:rPr>
            </w:pPr>
            <w:r w:rsidRPr="003D3592">
              <w:rPr>
                <w:rFonts w:cs="David" w:hint="cs"/>
                <w:sz w:val="28"/>
                <w:szCs w:val="28"/>
                <w:rtl/>
              </w:rPr>
              <w:t>רח' גיבורי ישראל 5 אזור התעשיי</w:t>
            </w:r>
            <w:r w:rsidRPr="003D3592">
              <w:rPr>
                <w:rFonts w:cs="David" w:hint="eastAsia"/>
                <w:sz w:val="28"/>
                <w:szCs w:val="28"/>
                <w:rtl/>
              </w:rPr>
              <w:t>ה</w:t>
            </w:r>
            <w:r w:rsidRPr="003D3592">
              <w:rPr>
                <w:rFonts w:cs="David" w:hint="cs"/>
                <w:sz w:val="28"/>
                <w:szCs w:val="28"/>
                <w:rtl/>
              </w:rPr>
              <w:t xml:space="preserve"> פולג</w:t>
            </w:r>
          </w:p>
          <w:p w14:paraId="0AD88AE6" w14:textId="6F21B014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</w:p>
        </w:tc>
        <w:tc>
          <w:tcPr>
            <w:tcW w:w="1898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30554EE8" w14:textId="0EA1FF40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3D3592">
              <w:rPr>
                <w:rFonts w:cs="David" w:hint="cs"/>
                <w:sz w:val="28"/>
                <w:szCs w:val="28"/>
                <w:rtl/>
              </w:rPr>
              <w:t>077-8881040</w:t>
            </w:r>
          </w:p>
        </w:tc>
      </w:tr>
      <w:tr w:rsidR="004C39BF" w:rsidRPr="008C4AA1" w14:paraId="443FBA03" w14:textId="77777777" w:rsidTr="00A077C6">
        <w:trPr>
          <w:trHeight w:val="567"/>
          <w:jc w:val="right"/>
        </w:trPr>
        <w:tc>
          <w:tcPr>
            <w:tcW w:w="899" w:type="dxa"/>
            <w:tcBorders>
              <w:top w:val="thinThickSmallGap" w:sz="2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5476C" w14:textId="77777777" w:rsidR="004C39BF" w:rsidRPr="008C4AA1" w:rsidRDefault="004C39BF" w:rsidP="004C39BF">
            <w:pPr>
              <w:jc w:val="both"/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8C4AA1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4</w:t>
            </w:r>
          </w:p>
        </w:tc>
        <w:tc>
          <w:tcPr>
            <w:tcW w:w="1051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D1D4" w14:textId="1CBC7FFA" w:rsidR="004C39BF" w:rsidRPr="00C750DB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037321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ראשון</w:t>
            </w:r>
          </w:p>
        </w:tc>
        <w:tc>
          <w:tcPr>
            <w:tcW w:w="241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7274" w14:textId="7D08066A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F36D39">
              <w:rPr>
                <w:rFonts w:cs="David" w:hint="cs"/>
                <w:b/>
                <w:bCs w:val="0"/>
                <w:szCs w:val="28"/>
                <w:rtl/>
              </w:rPr>
              <w:t>סופר פארם אגמים</w:t>
            </w:r>
          </w:p>
        </w:tc>
        <w:tc>
          <w:tcPr>
            <w:tcW w:w="292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2AE13" w14:textId="37EB01A6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F36D39">
              <w:rPr>
                <w:rFonts w:cs="David" w:hint="cs"/>
                <w:b/>
                <w:bCs w:val="0"/>
                <w:szCs w:val="28"/>
                <w:rtl/>
              </w:rPr>
              <w:t>אגם כנרת 6</w:t>
            </w:r>
          </w:p>
        </w:tc>
        <w:tc>
          <w:tcPr>
            <w:tcW w:w="189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1CECD1F7" w14:textId="4DAB21EF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F36D39">
              <w:rPr>
                <w:rFonts w:cs="David" w:hint="cs"/>
                <w:b/>
                <w:bCs w:val="0"/>
                <w:szCs w:val="28"/>
                <w:rtl/>
              </w:rPr>
              <w:t>077-8882330</w:t>
            </w:r>
          </w:p>
        </w:tc>
      </w:tr>
      <w:tr w:rsidR="004C39BF" w:rsidRPr="008C4AA1" w14:paraId="7F9A4E1B" w14:textId="77777777" w:rsidTr="00A077C6">
        <w:trPr>
          <w:trHeight w:val="567"/>
          <w:jc w:val="right"/>
        </w:trPr>
        <w:tc>
          <w:tcPr>
            <w:tcW w:w="89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FD14A" w14:textId="77777777" w:rsidR="004C39BF" w:rsidRPr="008C4AA1" w:rsidRDefault="004C39BF" w:rsidP="004C39BF">
            <w:pPr>
              <w:jc w:val="both"/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8C4AA1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F9AB" w14:textId="6A054622" w:rsidR="004C39BF" w:rsidRPr="00C750DB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8C4AA1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שני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303A3" w14:textId="3F0BFC62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6D5976">
              <w:rPr>
                <w:rFonts w:cs="David" w:hint="cs"/>
                <w:szCs w:val="28"/>
                <w:rtl/>
              </w:rPr>
              <w:t>גרין פארם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09AD" w14:textId="77777777" w:rsidR="004C39BF" w:rsidRPr="00175307" w:rsidRDefault="004C39BF" w:rsidP="004C39BF">
            <w:pPr>
              <w:jc w:val="both"/>
              <w:rPr>
                <w:rFonts w:cs="David"/>
                <w:b/>
                <w:bCs w:val="0"/>
                <w:szCs w:val="28"/>
                <w:rtl/>
              </w:rPr>
            </w:pPr>
            <w:r w:rsidRPr="00175307">
              <w:rPr>
                <w:rFonts w:cs="David" w:hint="cs"/>
                <w:b/>
                <w:bCs w:val="0"/>
                <w:szCs w:val="28"/>
                <w:rtl/>
              </w:rPr>
              <w:t>רח' אמנון ותמר קניון פולג</w:t>
            </w:r>
          </w:p>
          <w:p w14:paraId="154F8159" w14:textId="3F408326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2621F3FF" w14:textId="66261606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175307">
              <w:rPr>
                <w:rFonts w:cs="David" w:hint="cs"/>
                <w:b/>
                <w:bCs w:val="0"/>
                <w:szCs w:val="28"/>
                <w:rtl/>
              </w:rPr>
              <w:t>8853404</w:t>
            </w:r>
          </w:p>
        </w:tc>
      </w:tr>
      <w:tr w:rsidR="004C39BF" w:rsidRPr="008C4AA1" w14:paraId="20D9B739" w14:textId="77777777" w:rsidTr="00A077C6">
        <w:trPr>
          <w:trHeight w:val="567"/>
          <w:jc w:val="right"/>
        </w:trPr>
        <w:tc>
          <w:tcPr>
            <w:tcW w:w="89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36528" w14:textId="77777777" w:rsidR="004C39BF" w:rsidRPr="008C4AA1" w:rsidRDefault="004C39BF" w:rsidP="004C39BF">
            <w:pPr>
              <w:jc w:val="both"/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8C4AA1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C9968" w14:textId="789BDADB" w:rsidR="004C39BF" w:rsidRPr="00166C02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166C02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שלישי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5F783" w14:textId="57C3998F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4E756F">
              <w:rPr>
                <w:rFonts w:ascii="David" w:hAnsi="David" w:cs="David" w:hint="cs"/>
                <w:bCs w:val="0"/>
                <w:sz w:val="28"/>
                <w:szCs w:val="28"/>
                <w:rtl/>
              </w:rPr>
              <w:t xml:space="preserve">מכבי 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51011" w14:textId="05E6E1D0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76586F">
              <w:rPr>
                <w:rFonts w:ascii="David" w:hAnsi="David" w:cs="David" w:hint="cs"/>
                <w:b/>
                <w:bCs w:val="0"/>
                <w:sz w:val="28"/>
                <w:szCs w:val="28"/>
                <w:rtl/>
              </w:rPr>
              <w:t>שד' בנימין 21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6FC62DD8" w14:textId="05719A65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76586F">
              <w:rPr>
                <w:rFonts w:ascii="David" w:hAnsi="David" w:cs="David" w:hint="cs"/>
                <w:b/>
                <w:bCs w:val="0"/>
                <w:sz w:val="28"/>
                <w:szCs w:val="28"/>
                <w:rtl/>
              </w:rPr>
              <w:t>8605204</w:t>
            </w:r>
          </w:p>
        </w:tc>
      </w:tr>
      <w:tr w:rsidR="004C39BF" w:rsidRPr="008C4AA1" w14:paraId="28977A06" w14:textId="77777777" w:rsidTr="00A077C6">
        <w:trPr>
          <w:trHeight w:val="567"/>
          <w:jc w:val="right"/>
        </w:trPr>
        <w:tc>
          <w:tcPr>
            <w:tcW w:w="89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6D401" w14:textId="77777777" w:rsidR="004C39BF" w:rsidRPr="008C4AA1" w:rsidRDefault="004C39BF" w:rsidP="004C39BF">
            <w:pPr>
              <w:jc w:val="both"/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8C4AA1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2373" w14:textId="2F47CB9F" w:rsidR="004C39BF" w:rsidRPr="008C4AA1" w:rsidRDefault="004C39BF" w:rsidP="004C39BF">
            <w:pPr>
              <w:pStyle w:val="1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037321">
              <w:rPr>
                <w:rFonts w:ascii="David" w:hAnsi="David" w:cs="David"/>
                <w:sz w:val="28"/>
                <w:szCs w:val="28"/>
                <w:rtl/>
              </w:rPr>
              <w:t>רביעי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BC24F" w14:textId="77777777" w:rsidR="004C39BF" w:rsidRPr="00175307" w:rsidRDefault="004C39BF" w:rsidP="004C39BF">
            <w:pPr>
              <w:jc w:val="both"/>
              <w:rPr>
                <w:rFonts w:cs="David"/>
                <w:b/>
                <w:bCs w:val="0"/>
                <w:szCs w:val="28"/>
                <w:rtl/>
              </w:rPr>
            </w:pPr>
            <w:r w:rsidRPr="00175307">
              <w:rPr>
                <w:rFonts w:cs="David" w:hint="cs"/>
                <w:b/>
                <w:bCs w:val="0"/>
                <w:szCs w:val="28"/>
                <w:rtl/>
              </w:rPr>
              <w:t>הנשיא</w:t>
            </w:r>
          </w:p>
          <w:p w14:paraId="5F2CBAA2" w14:textId="2E9F1832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BA1C" w14:textId="07EA1809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175307">
              <w:rPr>
                <w:rFonts w:cs="David" w:hint="cs"/>
                <w:b/>
                <w:bCs w:val="0"/>
                <w:szCs w:val="28"/>
                <w:rtl/>
              </w:rPr>
              <w:t>שד' ויצמן 36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00F0952C" w14:textId="3AA8C1C0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175307">
              <w:rPr>
                <w:rFonts w:cs="David" w:hint="cs"/>
                <w:b/>
                <w:bCs w:val="0"/>
                <w:szCs w:val="28"/>
                <w:rtl/>
              </w:rPr>
              <w:t>8823639</w:t>
            </w:r>
          </w:p>
        </w:tc>
      </w:tr>
      <w:tr w:rsidR="004C39BF" w:rsidRPr="008C4AA1" w14:paraId="498156C4" w14:textId="77777777" w:rsidTr="00A077C6">
        <w:trPr>
          <w:trHeight w:val="567"/>
          <w:jc w:val="right"/>
        </w:trPr>
        <w:tc>
          <w:tcPr>
            <w:tcW w:w="89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10522" w14:textId="77777777" w:rsidR="004C39BF" w:rsidRPr="008C4AA1" w:rsidRDefault="004C39BF" w:rsidP="004C39BF">
            <w:pPr>
              <w:jc w:val="both"/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8C4AA1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BD3C" w14:textId="62F0DA0B" w:rsidR="004C39BF" w:rsidRPr="008C4AA1" w:rsidRDefault="004C39BF" w:rsidP="004C39BF">
            <w:pPr>
              <w:pStyle w:val="1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5A6C8A">
              <w:rPr>
                <w:rFonts w:ascii="David" w:hAnsi="David" w:cs="David"/>
                <w:sz w:val="28"/>
                <w:szCs w:val="28"/>
                <w:rtl/>
              </w:rPr>
              <w:t>חמישי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DAA3B" w14:textId="77777777" w:rsidR="004C39BF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 w:val="0"/>
                <w:sz w:val="28"/>
                <w:szCs w:val="28"/>
                <w:rtl/>
              </w:rPr>
              <w:t xml:space="preserve">בי </w:t>
            </w:r>
            <w:r w:rsidRPr="004E756F">
              <w:rPr>
                <w:rFonts w:ascii="David" w:hAnsi="David" w:cs="David" w:hint="cs"/>
                <w:bCs w:val="0"/>
                <w:sz w:val="28"/>
                <w:szCs w:val="28"/>
                <w:rtl/>
              </w:rPr>
              <w:t>פארם ק' השרון</w:t>
            </w:r>
          </w:p>
          <w:p w14:paraId="31CE7AB8" w14:textId="41F445D1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6A91A" w14:textId="6EAEC34B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>
              <w:rPr>
                <w:rFonts w:ascii="David" w:hAnsi="David" w:cs="David" w:hint="cs"/>
                <w:bCs w:val="0"/>
                <w:sz w:val="28"/>
                <w:szCs w:val="28"/>
                <w:rtl/>
              </w:rPr>
              <w:t>שד' לנטוס 26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418700BE" w14:textId="77777777" w:rsidR="004C39BF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 w:val="0"/>
                <w:sz w:val="28"/>
                <w:szCs w:val="28"/>
                <w:rtl/>
              </w:rPr>
              <w:t>7884483</w:t>
            </w:r>
          </w:p>
          <w:p w14:paraId="06D2367F" w14:textId="53272DC7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</w:p>
        </w:tc>
      </w:tr>
      <w:tr w:rsidR="004C39BF" w:rsidRPr="008C4AA1" w14:paraId="1631CF38" w14:textId="77777777" w:rsidTr="00A077C6">
        <w:trPr>
          <w:trHeight w:val="567"/>
          <w:jc w:val="right"/>
        </w:trPr>
        <w:tc>
          <w:tcPr>
            <w:tcW w:w="899" w:type="dxa"/>
            <w:tcBorders>
              <w:top w:val="single" w:sz="4" w:space="0" w:color="auto"/>
              <w:left w:val="thickThinSmallGap" w:sz="24" w:space="0" w:color="auto"/>
              <w:bottom w:val="thinThickSmallGap" w:sz="24" w:space="0" w:color="auto"/>
              <w:right w:val="single" w:sz="4" w:space="0" w:color="auto"/>
            </w:tcBorders>
            <w:hideMark/>
          </w:tcPr>
          <w:p w14:paraId="01EA72A0" w14:textId="77777777" w:rsidR="004C39BF" w:rsidRPr="008C4AA1" w:rsidRDefault="004C39BF" w:rsidP="004C39BF">
            <w:pPr>
              <w:jc w:val="both"/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8C4AA1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hideMark/>
          </w:tcPr>
          <w:p w14:paraId="1A3C1A4D" w14:textId="6AADA8FB" w:rsidR="004C39BF" w:rsidRPr="008C4AA1" w:rsidRDefault="004C39BF" w:rsidP="004C39BF">
            <w:pPr>
              <w:rPr>
                <w:rFonts w:ascii="David" w:hAnsi="David" w:cs="David"/>
                <w:sz w:val="28"/>
                <w:szCs w:val="28"/>
              </w:rPr>
            </w:pPr>
            <w:r w:rsidRPr="00166C02">
              <w:rPr>
                <w:rFonts w:ascii="David" w:hAnsi="David" w:cs="David"/>
                <w:sz w:val="28"/>
                <w:szCs w:val="28"/>
                <w:rtl/>
              </w:rPr>
              <w:t>שישי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0EC9BBF8" w14:textId="39916FD0" w:rsidR="004C39BF" w:rsidRPr="008C4AA1" w:rsidRDefault="004C39BF" w:rsidP="004C39BF">
            <w:pPr>
              <w:rPr>
                <w:rFonts w:ascii="David" w:hAnsi="David" w:cs="David"/>
                <w:sz w:val="28"/>
                <w:szCs w:val="28"/>
              </w:rPr>
            </w:pPr>
            <w:r w:rsidRPr="00D47696">
              <w:rPr>
                <w:rFonts w:ascii="David" w:hAnsi="David" w:cs="David" w:hint="cs"/>
                <w:b/>
                <w:bCs w:val="0"/>
                <w:sz w:val="28"/>
                <w:szCs w:val="28"/>
                <w:rtl/>
              </w:rPr>
              <w:t>פארם פלוס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6C3CC1DA" w14:textId="1B7B5209" w:rsidR="004C39BF" w:rsidRPr="008C4AA1" w:rsidRDefault="004C39BF" w:rsidP="004C39BF">
            <w:pPr>
              <w:rPr>
                <w:rFonts w:ascii="David" w:hAnsi="David" w:cs="David"/>
                <w:sz w:val="28"/>
                <w:szCs w:val="28"/>
              </w:rPr>
            </w:pPr>
            <w:r>
              <w:rPr>
                <w:rFonts w:ascii="David" w:hAnsi="David" w:cs="David" w:hint="cs"/>
                <w:b/>
                <w:bCs w:val="0"/>
                <w:sz w:val="28"/>
                <w:szCs w:val="28"/>
                <w:rtl/>
              </w:rPr>
              <w:t>ויצמן 5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71E5C134" w14:textId="6506EF8B" w:rsidR="004C39BF" w:rsidRPr="008C4AA1" w:rsidRDefault="004C39BF" w:rsidP="004C39BF">
            <w:pPr>
              <w:rPr>
                <w:rFonts w:ascii="David" w:hAnsi="David" w:cs="David"/>
                <w:sz w:val="28"/>
                <w:szCs w:val="28"/>
              </w:rPr>
            </w:pPr>
            <w:r>
              <w:rPr>
                <w:rFonts w:ascii="David" w:hAnsi="David" w:cs="David" w:hint="cs"/>
                <w:b/>
                <w:bCs w:val="0"/>
                <w:sz w:val="28"/>
                <w:szCs w:val="28"/>
                <w:rtl/>
              </w:rPr>
              <w:t>055-8858198</w:t>
            </w:r>
          </w:p>
        </w:tc>
      </w:tr>
      <w:tr w:rsidR="004C39BF" w:rsidRPr="008C4AA1" w14:paraId="413B4237" w14:textId="77777777" w:rsidTr="00A077C6">
        <w:trPr>
          <w:trHeight w:val="567"/>
          <w:jc w:val="right"/>
        </w:trPr>
        <w:tc>
          <w:tcPr>
            <w:tcW w:w="899" w:type="dxa"/>
            <w:tcBorders>
              <w:top w:val="nil"/>
              <w:left w:val="thickThinSmallGap" w:sz="24" w:space="0" w:color="auto"/>
              <w:bottom w:val="thinThickSmallGap" w:sz="24" w:space="0" w:color="auto"/>
              <w:right w:val="single" w:sz="4" w:space="0" w:color="auto"/>
            </w:tcBorders>
            <w:hideMark/>
          </w:tcPr>
          <w:p w14:paraId="0FE75D68" w14:textId="77777777" w:rsidR="004C39BF" w:rsidRPr="008C4AA1" w:rsidRDefault="004C39BF" w:rsidP="004C39BF">
            <w:pPr>
              <w:jc w:val="both"/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8C4AA1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10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hideMark/>
          </w:tcPr>
          <w:p w14:paraId="39F70BE4" w14:textId="4E7880C9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>
              <w:rPr>
                <w:rFonts w:ascii="David" w:hAnsi="David" w:cs="David" w:hint="cs"/>
                <w:b/>
                <w:bCs w:val="0"/>
                <w:sz w:val="28"/>
                <w:szCs w:val="28"/>
                <w:rtl/>
              </w:rPr>
              <w:t>שבת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558FEAA4" w14:textId="6AA841B3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3D3592">
              <w:rPr>
                <w:rFonts w:ascii="David" w:hAnsi="David" w:cs="David" w:hint="cs"/>
                <w:sz w:val="28"/>
                <w:szCs w:val="28"/>
                <w:rtl/>
              </w:rPr>
              <w:t xml:space="preserve">בי 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>פארם</w:t>
            </w:r>
          </w:p>
        </w:tc>
        <w:tc>
          <w:tcPr>
            <w:tcW w:w="2920" w:type="dxa"/>
            <w:tcBorders>
              <w:top w:val="nil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0D2973FE" w14:textId="539DABBB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3D3592">
              <w:rPr>
                <w:rFonts w:ascii="David" w:hAnsi="David" w:cs="David" w:hint="cs"/>
                <w:sz w:val="28"/>
                <w:szCs w:val="28"/>
                <w:rtl/>
              </w:rPr>
              <w:t>המחקר3</w:t>
            </w:r>
          </w:p>
        </w:tc>
        <w:tc>
          <w:tcPr>
            <w:tcW w:w="1898" w:type="dxa"/>
            <w:tcBorders>
              <w:top w:val="nil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62D205BD" w14:textId="77777777" w:rsidR="004C39BF" w:rsidRPr="003D3592" w:rsidRDefault="004C39BF" w:rsidP="004C39BF">
            <w:pPr>
              <w:rPr>
                <w:rFonts w:ascii="David" w:hAnsi="David" w:cs="David"/>
                <w:sz w:val="28"/>
                <w:szCs w:val="28"/>
                <w:rtl/>
              </w:rPr>
            </w:pPr>
            <w:r w:rsidRPr="003D3592">
              <w:rPr>
                <w:rFonts w:ascii="David" w:hAnsi="David" w:cs="David" w:hint="cs"/>
                <w:sz w:val="28"/>
                <w:szCs w:val="28"/>
                <w:rtl/>
              </w:rPr>
              <w:t>7893383</w:t>
            </w:r>
          </w:p>
          <w:p w14:paraId="0A5385A8" w14:textId="53ED68BC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</w:p>
        </w:tc>
      </w:tr>
      <w:tr w:rsidR="004C39BF" w:rsidRPr="008C4AA1" w14:paraId="2A71E063" w14:textId="77777777" w:rsidTr="00A077C6">
        <w:trPr>
          <w:trHeight w:val="567"/>
          <w:jc w:val="right"/>
        </w:trPr>
        <w:tc>
          <w:tcPr>
            <w:tcW w:w="899" w:type="dxa"/>
            <w:tcBorders>
              <w:top w:val="thinThickSmallGap" w:sz="2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81D10" w14:textId="77777777" w:rsidR="004C39BF" w:rsidRPr="008C4AA1" w:rsidRDefault="004C39BF" w:rsidP="004C39BF">
            <w:pPr>
              <w:jc w:val="both"/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8C4AA1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11</w:t>
            </w:r>
          </w:p>
        </w:tc>
        <w:tc>
          <w:tcPr>
            <w:tcW w:w="1051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FA390" w14:textId="6C4F11C2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037321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ראשון</w:t>
            </w:r>
          </w:p>
        </w:tc>
        <w:tc>
          <w:tcPr>
            <w:tcW w:w="241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EAF9D" w14:textId="77777777" w:rsidR="004C39BF" w:rsidRPr="00175307" w:rsidRDefault="004C39BF" w:rsidP="004C39BF">
            <w:pPr>
              <w:jc w:val="both"/>
              <w:rPr>
                <w:rFonts w:cs="David"/>
                <w:b/>
                <w:bCs w:val="0"/>
                <w:szCs w:val="28"/>
                <w:rtl/>
              </w:rPr>
            </w:pPr>
            <w:r>
              <w:rPr>
                <w:rFonts w:cs="David" w:hint="cs"/>
                <w:b/>
                <w:bCs w:val="0"/>
                <w:szCs w:val="28"/>
                <w:rtl/>
              </w:rPr>
              <w:t xml:space="preserve"> המרקחה</w:t>
            </w:r>
          </w:p>
          <w:p w14:paraId="20A2A05C" w14:textId="0FFBC067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</w:p>
        </w:tc>
        <w:tc>
          <w:tcPr>
            <w:tcW w:w="292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A31F" w14:textId="1F63E929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175307">
              <w:rPr>
                <w:rFonts w:cs="David" w:hint="cs"/>
                <w:b/>
                <w:bCs w:val="0"/>
                <w:szCs w:val="28"/>
                <w:rtl/>
              </w:rPr>
              <w:t>שד' ניצה 8</w:t>
            </w:r>
          </w:p>
        </w:tc>
        <w:tc>
          <w:tcPr>
            <w:tcW w:w="189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72F48A7D" w14:textId="56F49C8A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175307">
              <w:rPr>
                <w:rFonts w:cs="David" w:hint="cs"/>
                <w:b/>
                <w:bCs w:val="0"/>
                <w:szCs w:val="28"/>
                <w:rtl/>
              </w:rPr>
              <w:t>7724034</w:t>
            </w:r>
          </w:p>
        </w:tc>
      </w:tr>
      <w:tr w:rsidR="004C39BF" w:rsidRPr="008C4AA1" w14:paraId="642AA2B2" w14:textId="77777777" w:rsidTr="00A077C6">
        <w:trPr>
          <w:trHeight w:val="567"/>
          <w:jc w:val="right"/>
        </w:trPr>
        <w:tc>
          <w:tcPr>
            <w:tcW w:w="89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9FCEB" w14:textId="77777777" w:rsidR="004C39BF" w:rsidRPr="008C4AA1" w:rsidRDefault="004C39BF" w:rsidP="004C39BF">
            <w:pPr>
              <w:jc w:val="both"/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8C4AA1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12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8C41A" w14:textId="4D642E7F" w:rsidR="004C39BF" w:rsidRPr="005A6C8A" w:rsidRDefault="004C39BF" w:rsidP="004C39BF">
            <w:pPr>
              <w:pStyle w:val="1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8C4AA1">
              <w:rPr>
                <w:rFonts w:ascii="David" w:hAnsi="David" w:cs="David"/>
                <w:sz w:val="28"/>
                <w:szCs w:val="28"/>
                <w:rtl/>
              </w:rPr>
              <w:t>שני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4163" w14:textId="77777777" w:rsidR="004C39BF" w:rsidRPr="00175307" w:rsidRDefault="004C39BF" w:rsidP="004C39BF">
            <w:pPr>
              <w:pStyle w:val="1"/>
              <w:jc w:val="left"/>
              <w:rPr>
                <w:rFonts w:cs="David"/>
                <w:sz w:val="28"/>
                <w:szCs w:val="28"/>
                <w:rtl/>
              </w:rPr>
            </w:pPr>
            <w:r w:rsidRPr="00175307">
              <w:rPr>
                <w:rFonts w:hint="cs"/>
                <w:sz w:val="28"/>
                <w:szCs w:val="28"/>
                <w:rtl/>
              </w:rPr>
              <w:t>רפא-אל</w:t>
            </w:r>
          </w:p>
          <w:p w14:paraId="1DF7CF52" w14:textId="36ED923D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94745" w14:textId="33A731FB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175307">
              <w:rPr>
                <w:rFonts w:cs="David" w:hint="cs"/>
                <w:b/>
                <w:bCs w:val="0"/>
                <w:sz w:val="28"/>
                <w:szCs w:val="28"/>
                <w:rtl/>
              </w:rPr>
              <w:t>רח' שטמפר 14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188FEAAD" w14:textId="30353ACF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>
              <w:rPr>
                <w:rFonts w:cs="David" w:hint="cs"/>
                <w:b/>
                <w:bCs w:val="0"/>
                <w:sz w:val="28"/>
                <w:szCs w:val="28"/>
                <w:rtl/>
              </w:rPr>
              <w:t>0545336625</w:t>
            </w:r>
          </w:p>
        </w:tc>
      </w:tr>
      <w:tr w:rsidR="004C39BF" w:rsidRPr="008C4AA1" w14:paraId="78671332" w14:textId="77777777" w:rsidTr="00A077C6">
        <w:trPr>
          <w:trHeight w:val="567"/>
          <w:jc w:val="right"/>
        </w:trPr>
        <w:tc>
          <w:tcPr>
            <w:tcW w:w="89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07B2D" w14:textId="77777777" w:rsidR="004C39BF" w:rsidRPr="008C4AA1" w:rsidRDefault="004C39BF" w:rsidP="004C39BF">
            <w:pPr>
              <w:jc w:val="both"/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8C4AA1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13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2587E" w14:textId="3DD67777" w:rsidR="004C39BF" w:rsidRPr="00166C02" w:rsidRDefault="004C39BF" w:rsidP="004C39BF">
            <w:pPr>
              <w:pStyle w:val="1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166C02">
              <w:rPr>
                <w:rFonts w:ascii="David" w:hAnsi="David" w:cs="David"/>
                <w:sz w:val="28"/>
                <w:szCs w:val="28"/>
                <w:rtl/>
              </w:rPr>
              <w:t>שלישי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E744" w14:textId="77777777" w:rsidR="004C39BF" w:rsidRPr="00175307" w:rsidRDefault="004C39BF" w:rsidP="004C39BF">
            <w:pPr>
              <w:pStyle w:val="1"/>
              <w:jc w:val="left"/>
              <w:rPr>
                <w:rFonts w:cs="David"/>
                <w:sz w:val="28"/>
                <w:szCs w:val="28"/>
                <w:rtl/>
              </w:rPr>
            </w:pPr>
            <w:r w:rsidRPr="00175307">
              <w:rPr>
                <w:rFonts w:hint="cs"/>
                <w:sz w:val="28"/>
                <w:szCs w:val="28"/>
                <w:rtl/>
              </w:rPr>
              <w:t>רפא-אל</w:t>
            </w:r>
          </w:p>
          <w:p w14:paraId="58B9D03C" w14:textId="26452FA8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6E4D" w14:textId="673DBF2E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175307">
              <w:rPr>
                <w:rFonts w:cs="David" w:hint="cs"/>
                <w:b/>
                <w:bCs w:val="0"/>
                <w:sz w:val="28"/>
                <w:szCs w:val="28"/>
                <w:rtl/>
              </w:rPr>
              <w:t>רח' שטמפר 14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39727E61" w14:textId="46DC34FE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>
              <w:rPr>
                <w:rFonts w:cs="David" w:hint="cs"/>
                <w:b/>
                <w:bCs w:val="0"/>
                <w:sz w:val="28"/>
                <w:szCs w:val="28"/>
                <w:rtl/>
              </w:rPr>
              <w:t>0545336625</w:t>
            </w:r>
          </w:p>
        </w:tc>
      </w:tr>
      <w:tr w:rsidR="004C39BF" w:rsidRPr="008C4AA1" w14:paraId="3040CCD6" w14:textId="77777777" w:rsidTr="00A077C6">
        <w:trPr>
          <w:trHeight w:val="567"/>
          <w:jc w:val="right"/>
        </w:trPr>
        <w:tc>
          <w:tcPr>
            <w:tcW w:w="89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85BB4" w14:textId="77777777" w:rsidR="004C39BF" w:rsidRPr="008C4AA1" w:rsidRDefault="004C39BF" w:rsidP="004C39BF">
            <w:pPr>
              <w:jc w:val="both"/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8C4AA1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14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2C9A7" w14:textId="2F6AA657" w:rsidR="004C39BF" w:rsidRPr="008C4AA1" w:rsidRDefault="004C39BF" w:rsidP="004C39BF">
            <w:pPr>
              <w:pStyle w:val="1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037321">
              <w:rPr>
                <w:rFonts w:ascii="David" w:hAnsi="David" w:cs="David"/>
                <w:sz w:val="28"/>
                <w:szCs w:val="28"/>
                <w:rtl/>
              </w:rPr>
              <w:t>רביעי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DE60" w14:textId="3595ADF3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BC1690">
              <w:rPr>
                <w:rFonts w:ascii="David" w:hAnsi="David" w:cs="David" w:hint="cs"/>
                <w:b/>
                <w:bCs w:val="0"/>
                <w:sz w:val="28"/>
                <w:szCs w:val="28"/>
                <w:rtl/>
              </w:rPr>
              <w:t xml:space="preserve">בי </w:t>
            </w:r>
            <w:r>
              <w:rPr>
                <w:rFonts w:ascii="David" w:hAnsi="David" w:cs="David" w:hint="cs"/>
                <w:b/>
                <w:bCs w:val="0"/>
                <w:sz w:val="28"/>
                <w:szCs w:val="28"/>
                <w:rtl/>
              </w:rPr>
              <w:t xml:space="preserve"> פארם</w:t>
            </w:r>
          </w:p>
          <w:p w14:paraId="50BEED86" w14:textId="55D7E609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B100F" w14:textId="44E58CEB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BC1690">
              <w:rPr>
                <w:rFonts w:ascii="David" w:hAnsi="David" w:cs="David" w:hint="cs"/>
                <w:b/>
                <w:bCs w:val="0"/>
                <w:sz w:val="28"/>
                <w:szCs w:val="28"/>
                <w:rtl/>
              </w:rPr>
              <w:t>שד' בנימין 60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355BE62B" w14:textId="77777777" w:rsidR="004C39BF" w:rsidRDefault="004C39BF" w:rsidP="004C39BF">
            <w:pPr>
              <w:rPr>
                <w:rFonts w:ascii="David" w:hAnsi="David" w:cs="David"/>
                <w:sz w:val="28"/>
                <w:szCs w:val="28"/>
                <w:rtl/>
              </w:rPr>
            </w:pPr>
            <w:r w:rsidRPr="00BC1690">
              <w:rPr>
                <w:rFonts w:ascii="David" w:hAnsi="David" w:cs="David" w:hint="cs"/>
                <w:b/>
                <w:bCs w:val="0"/>
                <w:sz w:val="28"/>
                <w:szCs w:val="28"/>
                <w:rtl/>
              </w:rPr>
              <w:t>8338091</w:t>
            </w:r>
          </w:p>
          <w:p w14:paraId="0893FC40" w14:textId="4A3F2150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</w:p>
        </w:tc>
      </w:tr>
      <w:tr w:rsidR="004C39BF" w:rsidRPr="008C4AA1" w14:paraId="6090EBE4" w14:textId="77777777" w:rsidTr="00A077C6">
        <w:trPr>
          <w:trHeight w:val="567"/>
          <w:jc w:val="right"/>
        </w:trPr>
        <w:tc>
          <w:tcPr>
            <w:tcW w:w="89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F0050" w14:textId="77777777" w:rsidR="004C39BF" w:rsidRPr="008C4AA1" w:rsidRDefault="004C39BF" w:rsidP="004C39BF">
            <w:pPr>
              <w:jc w:val="both"/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8C4AA1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15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BDD59" w14:textId="1D0E8DC0" w:rsidR="004C39BF" w:rsidRPr="008C4AA1" w:rsidRDefault="004C39BF" w:rsidP="004C39BF">
            <w:pPr>
              <w:pStyle w:val="1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5A6C8A">
              <w:rPr>
                <w:rFonts w:ascii="David" w:hAnsi="David" w:cs="David"/>
                <w:sz w:val="28"/>
                <w:szCs w:val="28"/>
                <w:rtl/>
              </w:rPr>
              <w:t>חמישי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B398" w14:textId="77777777" w:rsidR="004C39BF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</w:pPr>
            <w:r w:rsidRPr="007639ED">
              <w:rPr>
                <w:rFonts w:ascii="David" w:hAnsi="David" w:cs="David" w:hint="cs"/>
                <w:b/>
                <w:bCs w:val="0"/>
                <w:sz w:val="28"/>
                <w:szCs w:val="28"/>
                <w:rtl/>
              </w:rPr>
              <w:t>ק' השרון פארם</w:t>
            </w:r>
          </w:p>
          <w:p w14:paraId="6F276277" w14:textId="4616DAEA" w:rsidR="004C39BF" w:rsidRPr="008C4AA1" w:rsidRDefault="004C39BF" w:rsidP="004C39BF">
            <w:pPr>
              <w:rPr>
                <w:rFonts w:ascii="David" w:hAnsi="David" w:cs="David"/>
                <w:bCs w:val="0"/>
                <w:sz w:val="28"/>
                <w:szCs w:val="28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65D7" w14:textId="3F6914FC" w:rsidR="004C39BF" w:rsidRPr="008C4AA1" w:rsidRDefault="004C39BF" w:rsidP="004C39BF">
            <w:pPr>
              <w:rPr>
                <w:rFonts w:ascii="David" w:hAnsi="David" w:cs="David"/>
                <w:bCs w:val="0"/>
                <w:sz w:val="28"/>
                <w:szCs w:val="28"/>
              </w:rPr>
            </w:pPr>
            <w:r>
              <w:rPr>
                <w:rFonts w:ascii="David" w:hAnsi="David" w:cs="David" w:hint="cs"/>
                <w:b/>
                <w:bCs w:val="0"/>
                <w:sz w:val="28"/>
                <w:szCs w:val="28"/>
                <w:rtl/>
              </w:rPr>
              <w:t>רח' קלאוזנר 9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3D56D027" w14:textId="77777777" w:rsidR="004C39BF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 w:val="0"/>
                <w:sz w:val="28"/>
                <w:szCs w:val="28"/>
                <w:rtl/>
              </w:rPr>
              <w:t>8843663</w:t>
            </w:r>
          </w:p>
          <w:p w14:paraId="7EC4D79F" w14:textId="79F4C2F9" w:rsidR="004C39BF" w:rsidRPr="008C4AA1" w:rsidRDefault="004C39BF" w:rsidP="004C39BF">
            <w:pPr>
              <w:rPr>
                <w:rFonts w:ascii="David" w:hAnsi="David" w:cs="David"/>
                <w:bCs w:val="0"/>
                <w:sz w:val="28"/>
                <w:szCs w:val="28"/>
              </w:rPr>
            </w:pPr>
          </w:p>
        </w:tc>
      </w:tr>
      <w:tr w:rsidR="004C39BF" w:rsidRPr="00D90B47" w14:paraId="30EFCDD9" w14:textId="77777777" w:rsidTr="00A077C6">
        <w:trPr>
          <w:trHeight w:val="567"/>
          <w:jc w:val="right"/>
        </w:trPr>
        <w:tc>
          <w:tcPr>
            <w:tcW w:w="899" w:type="dxa"/>
            <w:tcBorders>
              <w:top w:val="single" w:sz="4" w:space="0" w:color="auto"/>
              <w:left w:val="thickThinSmallGap" w:sz="24" w:space="0" w:color="auto"/>
              <w:bottom w:val="thinThickSmallGap" w:sz="24" w:space="0" w:color="auto"/>
              <w:right w:val="single" w:sz="4" w:space="0" w:color="auto"/>
            </w:tcBorders>
          </w:tcPr>
          <w:p w14:paraId="32B670DB" w14:textId="77777777" w:rsidR="004C39BF" w:rsidRPr="00D90B47" w:rsidRDefault="004C39BF" w:rsidP="004C39BF">
            <w:pPr>
              <w:jc w:val="both"/>
              <w:rPr>
                <w:rFonts w:ascii="David" w:hAnsi="David" w:cs="David"/>
                <w:sz w:val="28"/>
                <w:szCs w:val="28"/>
              </w:rPr>
            </w:pPr>
            <w:r w:rsidRPr="00D90B47">
              <w:rPr>
                <w:rFonts w:ascii="David" w:hAnsi="David" w:cs="David"/>
                <w:sz w:val="28"/>
                <w:szCs w:val="28"/>
                <w:rtl/>
              </w:rPr>
              <w:t>16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1C145209" w14:textId="21964CA3" w:rsidR="004C39BF" w:rsidRPr="00D90B47" w:rsidRDefault="004C39BF" w:rsidP="004C39BF">
            <w:pPr>
              <w:jc w:val="both"/>
              <w:rPr>
                <w:rFonts w:ascii="David" w:hAnsi="David" w:cs="David"/>
                <w:sz w:val="28"/>
                <w:szCs w:val="28"/>
              </w:rPr>
            </w:pPr>
            <w:r w:rsidRPr="00166C02">
              <w:rPr>
                <w:rFonts w:ascii="David" w:hAnsi="David" w:cs="David"/>
                <w:sz w:val="28"/>
                <w:szCs w:val="28"/>
                <w:rtl/>
              </w:rPr>
              <w:t>שישי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529BD9E4" w14:textId="4B004853" w:rsidR="004C39BF" w:rsidRPr="00D90B47" w:rsidRDefault="004C39BF" w:rsidP="004C39BF">
            <w:pPr>
              <w:jc w:val="both"/>
              <w:rPr>
                <w:rFonts w:ascii="David" w:hAnsi="David" w:cs="David"/>
                <w:sz w:val="28"/>
                <w:szCs w:val="28"/>
              </w:rPr>
            </w:pPr>
            <w:r w:rsidRPr="00D47696">
              <w:rPr>
                <w:rFonts w:ascii="David" w:hAnsi="David" w:cs="David" w:hint="cs"/>
                <w:b/>
                <w:bCs w:val="0"/>
                <w:sz w:val="28"/>
                <w:szCs w:val="28"/>
                <w:rtl/>
              </w:rPr>
              <w:t>פארם פלוס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4002E9A1" w14:textId="64E368EC" w:rsidR="004C39BF" w:rsidRPr="00D90B47" w:rsidRDefault="004C39BF" w:rsidP="004C39BF">
            <w:pPr>
              <w:jc w:val="both"/>
              <w:rPr>
                <w:rFonts w:ascii="David" w:hAnsi="David" w:cs="David"/>
                <w:sz w:val="28"/>
                <w:szCs w:val="28"/>
              </w:rPr>
            </w:pPr>
            <w:r>
              <w:rPr>
                <w:rFonts w:ascii="David" w:hAnsi="David" w:cs="David" w:hint="cs"/>
                <w:b/>
                <w:bCs w:val="0"/>
                <w:sz w:val="28"/>
                <w:szCs w:val="28"/>
                <w:rtl/>
              </w:rPr>
              <w:t>ויצמן 5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4AC98B3F" w14:textId="033D1E99" w:rsidR="004C39BF" w:rsidRPr="00D90B47" w:rsidRDefault="004C39BF" w:rsidP="004C39BF">
            <w:pPr>
              <w:jc w:val="both"/>
              <w:rPr>
                <w:rFonts w:ascii="David" w:hAnsi="David" w:cs="David"/>
                <w:sz w:val="28"/>
                <w:szCs w:val="28"/>
              </w:rPr>
            </w:pPr>
            <w:r>
              <w:rPr>
                <w:rFonts w:ascii="David" w:hAnsi="David" w:cs="David" w:hint="cs"/>
                <w:b/>
                <w:bCs w:val="0"/>
                <w:sz w:val="28"/>
                <w:szCs w:val="28"/>
                <w:rtl/>
              </w:rPr>
              <w:t>055-8858198</w:t>
            </w:r>
          </w:p>
        </w:tc>
      </w:tr>
      <w:tr w:rsidR="004C39BF" w:rsidRPr="008C4AA1" w14:paraId="3E3C23FB" w14:textId="77777777" w:rsidTr="00A077C6">
        <w:trPr>
          <w:trHeight w:val="567"/>
          <w:jc w:val="right"/>
        </w:trPr>
        <w:tc>
          <w:tcPr>
            <w:tcW w:w="899" w:type="dxa"/>
            <w:tcBorders>
              <w:top w:val="thinThickSmallGap" w:sz="24" w:space="0" w:color="auto"/>
              <w:left w:val="thickThinSmallGap" w:sz="24" w:space="0" w:color="auto"/>
              <w:bottom w:val="thinThickSmallGap" w:sz="24" w:space="0" w:color="auto"/>
              <w:right w:val="single" w:sz="4" w:space="0" w:color="auto"/>
            </w:tcBorders>
          </w:tcPr>
          <w:p w14:paraId="7AB8CF20" w14:textId="77777777" w:rsidR="004C39BF" w:rsidRPr="008C4AA1" w:rsidRDefault="004C39BF" w:rsidP="004C39BF">
            <w:pPr>
              <w:jc w:val="both"/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8C4AA1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17</w:t>
            </w:r>
          </w:p>
        </w:tc>
        <w:tc>
          <w:tcPr>
            <w:tcW w:w="1051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1EEF01E7" w14:textId="06B1FF3F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>
              <w:rPr>
                <w:rFonts w:ascii="David" w:hAnsi="David" w:cs="David" w:hint="cs"/>
                <w:b/>
                <w:bCs w:val="0"/>
                <w:sz w:val="28"/>
                <w:szCs w:val="28"/>
                <w:rtl/>
              </w:rPr>
              <w:t>שבת</w:t>
            </w:r>
          </w:p>
        </w:tc>
        <w:tc>
          <w:tcPr>
            <w:tcW w:w="2410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4E746375" w14:textId="77777777" w:rsidR="004C39BF" w:rsidRPr="00FE12F8" w:rsidRDefault="004C39BF" w:rsidP="004C39BF">
            <w:pPr>
              <w:pStyle w:val="3"/>
              <w:rPr>
                <w:rFonts w:cs="David"/>
                <w:b w:val="0"/>
                <w:bCs/>
                <w:color w:val="auto"/>
                <w:sz w:val="28"/>
                <w:szCs w:val="28"/>
                <w:rtl/>
              </w:rPr>
            </w:pPr>
            <w:r w:rsidRPr="00FE12F8">
              <w:rPr>
                <w:rFonts w:hint="cs"/>
                <w:b w:val="0"/>
                <w:bCs/>
                <w:color w:val="auto"/>
                <w:sz w:val="28"/>
                <w:szCs w:val="28"/>
                <w:rtl/>
              </w:rPr>
              <w:t>קניון  השרון</w:t>
            </w:r>
          </w:p>
          <w:p w14:paraId="5228B762" w14:textId="67BD8D4B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</w:p>
        </w:tc>
        <w:tc>
          <w:tcPr>
            <w:tcW w:w="2920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7F101AD7" w14:textId="621853CC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FE12F8">
              <w:rPr>
                <w:rFonts w:cs="David" w:hint="cs"/>
                <w:sz w:val="28"/>
                <w:szCs w:val="28"/>
                <w:rtl/>
              </w:rPr>
              <w:t>רח' הרצל</w:t>
            </w:r>
          </w:p>
        </w:tc>
        <w:tc>
          <w:tcPr>
            <w:tcW w:w="1898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27E2AE0E" w14:textId="5A53A036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FE12F8">
              <w:rPr>
                <w:rFonts w:cs="David" w:hint="cs"/>
                <w:sz w:val="28"/>
                <w:szCs w:val="28"/>
                <w:rtl/>
              </w:rPr>
              <w:t>077-8880140</w:t>
            </w:r>
          </w:p>
        </w:tc>
      </w:tr>
      <w:tr w:rsidR="004C39BF" w:rsidRPr="008C4AA1" w14:paraId="04BB0D33" w14:textId="77777777" w:rsidTr="00A077C6">
        <w:trPr>
          <w:trHeight w:val="567"/>
          <w:jc w:val="right"/>
        </w:trPr>
        <w:tc>
          <w:tcPr>
            <w:tcW w:w="899" w:type="dxa"/>
            <w:tcBorders>
              <w:top w:val="thinThickSmallGap" w:sz="2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</w:tcPr>
          <w:p w14:paraId="243D264F" w14:textId="77777777" w:rsidR="004C39BF" w:rsidRPr="008C4AA1" w:rsidRDefault="004C39BF" w:rsidP="004C39BF">
            <w:pPr>
              <w:jc w:val="both"/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8C4AA1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18</w:t>
            </w:r>
          </w:p>
        </w:tc>
        <w:tc>
          <w:tcPr>
            <w:tcW w:w="1051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5B2C" w14:textId="2A452CA5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037321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ראשון</w:t>
            </w:r>
          </w:p>
        </w:tc>
        <w:tc>
          <w:tcPr>
            <w:tcW w:w="241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82DA" w14:textId="3B2D35B2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>
              <w:rPr>
                <w:rFonts w:ascii="David" w:hAnsi="David" w:cs="David" w:hint="cs"/>
                <w:b/>
                <w:bCs w:val="0"/>
                <w:sz w:val="28"/>
                <w:szCs w:val="28"/>
                <w:rtl/>
              </w:rPr>
              <w:t xml:space="preserve">רפאל </w:t>
            </w:r>
          </w:p>
        </w:tc>
        <w:tc>
          <w:tcPr>
            <w:tcW w:w="292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18CD5" w14:textId="5071B3B9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>
              <w:rPr>
                <w:rFonts w:ascii="David" w:hAnsi="David" w:cs="David" w:hint="cs"/>
                <w:b/>
                <w:bCs w:val="0"/>
                <w:sz w:val="28"/>
                <w:szCs w:val="28"/>
                <w:rtl/>
              </w:rPr>
              <w:t>דיזינגוף 28</w:t>
            </w:r>
          </w:p>
        </w:tc>
        <w:tc>
          <w:tcPr>
            <w:tcW w:w="189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7CD4A496" w14:textId="350893AE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>
              <w:rPr>
                <w:rFonts w:ascii="David" w:hAnsi="David" w:cs="David" w:hint="cs"/>
                <w:b/>
                <w:bCs w:val="0"/>
                <w:sz w:val="28"/>
                <w:szCs w:val="28"/>
                <w:rtl/>
              </w:rPr>
              <w:t>052-9551536</w:t>
            </w:r>
          </w:p>
        </w:tc>
      </w:tr>
      <w:tr w:rsidR="004C39BF" w:rsidRPr="008C4AA1" w14:paraId="318FC156" w14:textId="77777777" w:rsidTr="00A077C6">
        <w:trPr>
          <w:trHeight w:val="567"/>
          <w:jc w:val="right"/>
        </w:trPr>
        <w:tc>
          <w:tcPr>
            <w:tcW w:w="89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</w:tcPr>
          <w:p w14:paraId="16F61700" w14:textId="77777777" w:rsidR="004C39BF" w:rsidRPr="008C4AA1" w:rsidRDefault="004C39BF" w:rsidP="004C39BF">
            <w:pPr>
              <w:jc w:val="both"/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8C4AA1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19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D1AB0" w14:textId="1EEADA4D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8C4AA1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שני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2E58" w14:textId="77777777" w:rsidR="004C39BF" w:rsidRPr="00175307" w:rsidRDefault="004C39BF" w:rsidP="004C39BF">
            <w:pPr>
              <w:jc w:val="both"/>
              <w:rPr>
                <w:rFonts w:cs="David"/>
                <w:b/>
                <w:bCs w:val="0"/>
                <w:szCs w:val="28"/>
                <w:rtl/>
              </w:rPr>
            </w:pPr>
            <w:r w:rsidRPr="00175307">
              <w:rPr>
                <w:rFonts w:cs="David" w:hint="cs"/>
                <w:b/>
                <w:bCs w:val="0"/>
                <w:szCs w:val="28"/>
                <w:rtl/>
              </w:rPr>
              <w:t>סופר פארם</w:t>
            </w:r>
          </w:p>
          <w:p w14:paraId="3255BAEA" w14:textId="6AF1AD86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175307">
              <w:rPr>
                <w:rFonts w:cs="David" w:hint="cs"/>
                <w:szCs w:val="28"/>
                <w:rtl/>
              </w:rPr>
              <w:t>ויצמן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68EB" w14:textId="549AD96D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175307">
              <w:rPr>
                <w:rFonts w:cs="David" w:hint="cs"/>
                <w:b/>
                <w:bCs w:val="0"/>
                <w:szCs w:val="28"/>
                <w:rtl/>
              </w:rPr>
              <w:t xml:space="preserve">שד' ויצמן 22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2AF5C4E8" w14:textId="53940C3A" w:rsidR="004C39BF" w:rsidRPr="008C4AA1" w:rsidRDefault="004C39BF" w:rsidP="004C39BF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175307">
              <w:rPr>
                <w:rFonts w:cs="David" w:hint="cs"/>
                <w:b/>
                <w:bCs w:val="0"/>
                <w:szCs w:val="28"/>
                <w:rtl/>
              </w:rPr>
              <w:t>077-8881615</w:t>
            </w:r>
          </w:p>
        </w:tc>
      </w:tr>
      <w:tr w:rsidR="00A077C6" w:rsidRPr="008C4AA1" w14:paraId="0CD6EAE1" w14:textId="77777777" w:rsidTr="00A077C6">
        <w:trPr>
          <w:trHeight w:val="567"/>
          <w:jc w:val="right"/>
        </w:trPr>
        <w:tc>
          <w:tcPr>
            <w:tcW w:w="89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</w:tcPr>
          <w:p w14:paraId="72F8DDE6" w14:textId="77777777" w:rsidR="00A077C6" w:rsidRPr="008C4AA1" w:rsidRDefault="00A077C6" w:rsidP="00A077C6">
            <w:pPr>
              <w:jc w:val="both"/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8C4AA1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lastRenderedPageBreak/>
              <w:t>20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C2B4" w14:textId="5B9C1D16" w:rsidR="00A077C6" w:rsidRPr="008C4AA1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166C02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שלישי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B60DC" w14:textId="6175AB44" w:rsidR="00A077C6" w:rsidRPr="008C4AA1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F36D39">
              <w:rPr>
                <w:rFonts w:cs="David" w:hint="cs"/>
                <w:b/>
                <w:bCs w:val="0"/>
                <w:szCs w:val="28"/>
                <w:rtl/>
              </w:rPr>
              <w:t>סופר פארם אגמים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FC038" w14:textId="7A3831EE" w:rsidR="00A077C6" w:rsidRPr="008C4AA1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F36D39">
              <w:rPr>
                <w:rFonts w:cs="David" w:hint="cs"/>
                <w:b/>
                <w:bCs w:val="0"/>
                <w:szCs w:val="28"/>
                <w:rtl/>
              </w:rPr>
              <w:t>אגם כנרת 6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22AE1E8E" w14:textId="58E07CAF" w:rsidR="00A077C6" w:rsidRPr="008C4AA1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F36D39">
              <w:rPr>
                <w:rFonts w:cs="David" w:hint="cs"/>
                <w:b/>
                <w:bCs w:val="0"/>
                <w:szCs w:val="28"/>
                <w:rtl/>
              </w:rPr>
              <w:t>077-8882330</w:t>
            </w:r>
          </w:p>
        </w:tc>
      </w:tr>
      <w:tr w:rsidR="00A077C6" w:rsidRPr="008C4AA1" w14:paraId="2C9A570B" w14:textId="77777777" w:rsidTr="00A077C6">
        <w:trPr>
          <w:trHeight w:val="567"/>
          <w:jc w:val="right"/>
        </w:trPr>
        <w:tc>
          <w:tcPr>
            <w:tcW w:w="89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</w:tcPr>
          <w:p w14:paraId="2BFD838B" w14:textId="77777777" w:rsidR="00A077C6" w:rsidRPr="008C4AA1" w:rsidRDefault="00A077C6" w:rsidP="00A077C6">
            <w:pPr>
              <w:jc w:val="both"/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8C4AA1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21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421D" w14:textId="28A3661F" w:rsidR="00A077C6" w:rsidRPr="00166C02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166C02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רביעי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12B79" w14:textId="1A51C821" w:rsidR="00A077C6" w:rsidRPr="008C4AA1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175307">
              <w:rPr>
                <w:rFonts w:cs="David" w:hint="cs"/>
                <w:b/>
                <w:bCs w:val="0"/>
                <w:szCs w:val="28"/>
                <w:rtl/>
              </w:rPr>
              <w:t>סופר פארם עיר ימים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DB21A" w14:textId="4E775050" w:rsidR="00A077C6" w:rsidRPr="008C4AA1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175307">
              <w:rPr>
                <w:rFonts w:cs="David" w:hint="cs"/>
                <w:b/>
                <w:bCs w:val="0"/>
                <w:szCs w:val="28"/>
                <w:rtl/>
              </w:rPr>
              <w:t>קניון עיר ימים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22C64D90" w14:textId="5250DAFD" w:rsidR="00A077C6" w:rsidRPr="008C4AA1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175307">
              <w:rPr>
                <w:rFonts w:cs="David" w:hint="cs"/>
                <w:b/>
                <w:bCs w:val="0"/>
                <w:szCs w:val="28"/>
                <w:rtl/>
              </w:rPr>
              <w:t>077-8881910</w:t>
            </w:r>
          </w:p>
        </w:tc>
      </w:tr>
      <w:tr w:rsidR="00A077C6" w:rsidRPr="008C4AA1" w14:paraId="35D2D3BD" w14:textId="77777777" w:rsidTr="00A077C6">
        <w:trPr>
          <w:trHeight w:val="567"/>
          <w:jc w:val="right"/>
        </w:trPr>
        <w:tc>
          <w:tcPr>
            <w:tcW w:w="89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</w:tcPr>
          <w:p w14:paraId="380A10A5" w14:textId="77777777" w:rsidR="00A077C6" w:rsidRPr="008C4AA1" w:rsidRDefault="00A077C6" w:rsidP="00A077C6">
            <w:pPr>
              <w:jc w:val="both"/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8C4AA1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22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419D9" w14:textId="1F91702E" w:rsidR="00A077C6" w:rsidRPr="00166C02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166C02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חמישי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E7E0" w14:textId="77777777" w:rsidR="00A077C6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 w:val="0"/>
                <w:sz w:val="28"/>
                <w:szCs w:val="28"/>
                <w:rtl/>
              </w:rPr>
              <w:t xml:space="preserve">בי </w:t>
            </w:r>
            <w:r w:rsidRPr="004E756F">
              <w:rPr>
                <w:rFonts w:ascii="David" w:hAnsi="David" w:cs="David" w:hint="cs"/>
                <w:bCs w:val="0"/>
                <w:sz w:val="28"/>
                <w:szCs w:val="28"/>
                <w:rtl/>
              </w:rPr>
              <w:t>פארם ק' השרון</w:t>
            </w:r>
          </w:p>
          <w:p w14:paraId="69D55BC4" w14:textId="0EA4D5EC" w:rsidR="00A077C6" w:rsidRPr="008C4AA1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5647" w14:textId="28E05791" w:rsidR="00A077C6" w:rsidRPr="008C4AA1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>
              <w:rPr>
                <w:rFonts w:ascii="David" w:hAnsi="David" w:cs="David" w:hint="cs"/>
                <w:bCs w:val="0"/>
                <w:sz w:val="28"/>
                <w:szCs w:val="28"/>
                <w:rtl/>
              </w:rPr>
              <w:t>שד' לנטוס 26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418C0B53" w14:textId="77777777" w:rsidR="00A077C6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 w:val="0"/>
                <w:sz w:val="28"/>
                <w:szCs w:val="28"/>
                <w:rtl/>
              </w:rPr>
              <w:t>7884483</w:t>
            </w:r>
          </w:p>
          <w:p w14:paraId="41B0C719" w14:textId="0E04F1BE" w:rsidR="00A077C6" w:rsidRPr="008C4AA1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</w:pPr>
          </w:p>
        </w:tc>
      </w:tr>
      <w:tr w:rsidR="00A077C6" w:rsidRPr="00D90B47" w14:paraId="6A013921" w14:textId="77777777" w:rsidTr="00A077C6">
        <w:trPr>
          <w:trHeight w:val="567"/>
          <w:jc w:val="right"/>
        </w:trPr>
        <w:tc>
          <w:tcPr>
            <w:tcW w:w="899" w:type="dxa"/>
            <w:tcBorders>
              <w:top w:val="single" w:sz="4" w:space="0" w:color="auto"/>
              <w:left w:val="thickThinSmallGap" w:sz="24" w:space="0" w:color="auto"/>
              <w:bottom w:val="thinThickSmallGap" w:sz="24" w:space="0" w:color="auto"/>
              <w:right w:val="single" w:sz="4" w:space="0" w:color="auto"/>
            </w:tcBorders>
          </w:tcPr>
          <w:p w14:paraId="7411C256" w14:textId="77777777" w:rsidR="00A077C6" w:rsidRPr="00D90B47" w:rsidRDefault="00A077C6" w:rsidP="00A077C6">
            <w:pPr>
              <w:jc w:val="both"/>
              <w:rPr>
                <w:rFonts w:ascii="David" w:hAnsi="David" w:cs="David"/>
                <w:sz w:val="28"/>
                <w:szCs w:val="28"/>
              </w:rPr>
            </w:pPr>
            <w:r w:rsidRPr="00D90B47">
              <w:rPr>
                <w:rFonts w:ascii="David" w:hAnsi="David" w:cs="David"/>
                <w:sz w:val="28"/>
                <w:szCs w:val="28"/>
                <w:rtl/>
              </w:rPr>
              <w:t>23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685964C9" w14:textId="0F99F3F8" w:rsidR="00A077C6" w:rsidRPr="00D90B47" w:rsidRDefault="00A077C6" w:rsidP="00A077C6">
            <w:pPr>
              <w:rPr>
                <w:rFonts w:ascii="David" w:hAnsi="David" w:cs="David"/>
                <w:sz w:val="28"/>
                <w:szCs w:val="28"/>
              </w:rPr>
            </w:pPr>
            <w:r w:rsidRPr="00166C02">
              <w:rPr>
                <w:rFonts w:ascii="David" w:hAnsi="David" w:cs="David"/>
                <w:sz w:val="28"/>
                <w:szCs w:val="28"/>
                <w:rtl/>
              </w:rPr>
              <w:t>שישי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487C637D" w14:textId="1FC44709" w:rsidR="00A077C6" w:rsidRPr="00D90B47" w:rsidRDefault="00A077C6" w:rsidP="00A077C6">
            <w:pPr>
              <w:rPr>
                <w:rFonts w:ascii="David" w:hAnsi="David" w:cs="David"/>
                <w:sz w:val="28"/>
                <w:szCs w:val="28"/>
              </w:rPr>
            </w:pPr>
            <w:r>
              <w:rPr>
                <w:rFonts w:ascii="David" w:hAnsi="David" w:cs="David" w:hint="cs"/>
                <w:b/>
                <w:bCs w:val="0"/>
                <w:sz w:val="28"/>
                <w:szCs w:val="28"/>
                <w:rtl/>
              </w:rPr>
              <w:t>פארם פלוס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67017E89" w14:textId="5A1C2ED4" w:rsidR="00A077C6" w:rsidRPr="00D90B47" w:rsidRDefault="00A077C6" w:rsidP="00A077C6">
            <w:pPr>
              <w:rPr>
                <w:rFonts w:ascii="David" w:hAnsi="David" w:cs="David"/>
                <w:sz w:val="28"/>
                <w:szCs w:val="28"/>
              </w:rPr>
            </w:pPr>
            <w:r>
              <w:rPr>
                <w:rFonts w:ascii="David" w:hAnsi="David" w:cs="David" w:hint="cs"/>
                <w:b/>
                <w:bCs w:val="0"/>
                <w:sz w:val="28"/>
                <w:szCs w:val="28"/>
                <w:rtl/>
              </w:rPr>
              <w:t>ויצמן 5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3F603C97" w14:textId="7E037827" w:rsidR="00A077C6" w:rsidRPr="00D90B47" w:rsidRDefault="00A077C6" w:rsidP="00A077C6">
            <w:pPr>
              <w:rPr>
                <w:rFonts w:ascii="David" w:hAnsi="David" w:cs="David"/>
                <w:sz w:val="28"/>
                <w:szCs w:val="28"/>
              </w:rPr>
            </w:pPr>
            <w:r>
              <w:rPr>
                <w:rFonts w:ascii="David" w:hAnsi="David" w:cs="David" w:hint="cs"/>
                <w:b/>
                <w:bCs w:val="0"/>
                <w:sz w:val="28"/>
                <w:szCs w:val="28"/>
                <w:rtl/>
              </w:rPr>
              <w:t>055-8858198</w:t>
            </w:r>
          </w:p>
        </w:tc>
      </w:tr>
      <w:tr w:rsidR="00A077C6" w:rsidRPr="008C4AA1" w14:paraId="1C31B3AD" w14:textId="77777777" w:rsidTr="00A077C6">
        <w:trPr>
          <w:trHeight w:val="567"/>
          <w:jc w:val="right"/>
        </w:trPr>
        <w:tc>
          <w:tcPr>
            <w:tcW w:w="899" w:type="dxa"/>
            <w:tcBorders>
              <w:top w:val="thinThickSmallGap" w:sz="24" w:space="0" w:color="auto"/>
              <w:left w:val="thickThinSmallGap" w:sz="24" w:space="0" w:color="auto"/>
              <w:bottom w:val="thinThickSmallGap" w:sz="24" w:space="0" w:color="auto"/>
              <w:right w:val="single" w:sz="4" w:space="0" w:color="auto"/>
            </w:tcBorders>
          </w:tcPr>
          <w:p w14:paraId="4BF9A3BE" w14:textId="77777777" w:rsidR="00A077C6" w:rsidRPr="008C4AA1" w:rsidRDefault="00A077C6" w:rsidP="00A077C6">
            <w:pPr>
              <w:jc w:val="both"/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8C4AA1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24</w:t>
            </w:r>
          </w:p>
        </w:tc>
        <w:tc>
          <w:tcPr>
            <w:tcW w:w="1051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430B9A6C" w14:textId="16D677EA" w:rsidR="00A077C6" w:rsidRPr="008C4AA1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>
              <w:rPr>
                <w:rFonts w:ascii="David" w:hAnsi="David" w:cs="David" w:hint="cs"/>
                <w:b/>
                <w:bCs w:val="0"/>
                <w:sz w:val="28"/>
                <w:szCs w:val="28"/>
                <w:rtl/>
              </w:rPr>
              <w:t>שבת</w:t>
            </w:r>
          </w:p>
        </w:tc>
        <w:tc>
          <w:tcPr>
            <w:tcW w:w="2410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37FAF9F2" w14:textId="2034FE6F" w:rsidR="00A077C6" w:rsidRPr="003D3592" w:rsidRDefault="00A077C6" w:rsidP="00A077C6">
            <w:pPr>
              <w:rPr>
                <w:rFonts w:ascii="David" w:hAnsi="David" w:cs="David"/>
                <w:sz w:val="28"/>
                <w:szCs w:val="28"/>
                <w:rtl/>
              </w:rPr>
            </w:pPr>
            <w:r w:rsidRPr="003D3592">
              <w:rPr>
                <w:rFonts w:ascii="David" w:hAnsi="David" w:cs="David" w:hint="cs"/>
                <w:sz w:val="28"/>
                <w:szCs w:val="28"/>
                <w:rtl/>
              </w:rPr>
              <w:t xml:space="preserve">בי 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>פארם</w:t>
            </w:r>
          </w:p>
          <w:p w14:paraId="2F2FF861" w14:textId="2C119907" w:rsidR="00A077C6" w:rsidRPr="008C4AA1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</w:p>
        </w:tc>
        <w:tc>
          <w:tcPr>
            <w:tcW w:w="2920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5E585E3A" w14:textId="48B9643D" w:rsidR="00A077C6" w:rsidRPr="008C4AA1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3D3592">
              <w:rPr>
                <w:rFonts w:ascii="David" w:hAnsi="David" w:cs="David" w:hint="cs"/>
                <w:sz w:val="28"/>
                <w:szCs w:val="28"/>
                <w:rtl/>
              </w:rPr>
              <w:t>המחקר3</w:t>
            </w:r>
          </w:p>
        </w:tc>
        <w:tc>
          <w:tcPr>
            <w:tcW w:w="1898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7F23D1B9" w14:textId="002CD71B" w:rsidR="00A077C6" w:rsidRPr="004C39BF" w:rsidRDefault="00A077C6" w:rsidP="00A077C6">
            <w:pPr>
              <w:rPr>
                <w:rFonts w:ascii="David" w:hAnsi="David" w:cs="David"/>
                <w:sz w:val="28"/>
                <w:szCs w:val="28"/>
              </w:rPr>
            </w:pPr>
            <w:r w:rsidRPr="003D3592">
              <w:rPr>
                <w:rFonts w:ascii="David" w:hAnsi="David" w:cs="David" w:hint="cs"/>
                <w:sz w:val="28"/>
                <w:szCs w:val="28"/>
                <w:rtl/>
              </w:rPr>
              <w:t>7893383</w:t>
            </w:r>
          </w:p>
        </w:tc>
      </w:tr>
      <w:tr w:rsidR="00A077C6" w:rsidRPr="008C4AA1" w14:paraId="7DC773D6" w14:textId="77777777" w:rsidTr="00A077C6">
        <w:trPr>
          <w:trHeight w:val="567"/>
          <w:jc w:val="right"/>
        </w:trPr>
        <w:tc>
          <w:tcPr>
            <w:tcW w:w="899" w:type="dxa"/>
            <w:tcBorders>
              <w:top w:val="thinThickSmallGap" w:sz="2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</w:tcPr>
          <w:p w14:paraId="39C6A4ED" w14:textId="77777777" w:rsidR="00A077C6" w:rsidRPr="008C4AA1" w:rsidRDefault="00A077C6" w:rsidP="00A077C6">
            <w:pPr>
              <w:jc w:val="both"/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8C4AA1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25</w:t>
            </w:r>
          </w:p>
        </w:tc>
        <w:tc>
          <w:tcPr>
            <w:tcW w:w="1051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F0F7" w14:textId="2165577C" w:rsidR="00A077C6" w:rsidRPr="008C4AA1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037321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ראשון</w:t>
            </w:r>
          </w:p>
        </w:tc>
        <w:tc>
          <w:tcPr>
            <w:tcW w:w="241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38E5" w14:textId="77777777" w:rsidR="00A077C6" w:rsidRPr="006D14AD" w:rsidRDefault="00A077C6" w:rsidP="00A077C6">
            <w:pPr>
              <w:jc w:val="both"/>
              <w:rPr>
                <w:rFonts w:ascii="Times New Roman" w:hAnsi="Times New Roman" w:cs="David"/>
                <w:b/>
                <w:bCs w:val="0"/>
                <w:szCs w:val="28"/>
                <w:rtl/>
              </w:rPr>
            </w:pPr>
            <w:r w:rsidRPr="006D14AD">
              <w:rPr>
                <w:rFonts w:cs="David" w:hint="cs"/>
                <w:b/>
                <w:bCs w:val="0"/>
                <w:szCs w:val="28"/>
                <w:rtl/>
              </w:rPr>
              <w:t>סופר פארם רמז</w:t>
            </w:r>
          </w:p>
          <w:p w14:paraId="0975F78B" w14:textId="75A88F0A" w:rsidR="00A077C6" w:rsidRPr="008C4AA1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</w:p>
        </w:tc>
        <w:tc>
          <w:tcPr>
            <w:tcW w:w="292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651BC" w14:textId="2149A8CC" w:rsidR="00A077C6" w:rsidRPr="008C4AA1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6D14AD">
              <w:rPr>
                <w:rFonts w:cs="David" w:hint="cs"/>
                <w:b/>
                <w:bCs w:val="0"/>
                <w:szCs w:val="28"/>
                <w:rtl/>
              </w:rPr>
              <w:t>רח' סמילנסקי פינת רמז</w:t>
            </w:r>
          </w:p>
        </w:tc>
        <w:tc>
          <w:tcPr>
            <w:tcW w:w="189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409A62A7" w14:textId="21DD5A7A" w:rsidR="00A077C6" w:rsidRPr="008C4AA1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6D14AD">
              <w:rPr>
                <w:rFonts w:cs="David" w:hint="cs"/>
                <w:b/>
                <w:bCs w:val="0"/>
                <w:szCs w:val="28"/>
                <w:rtl/>
              </w:rPr>
              <w:t>077-8880780</w:t>
            </w:r>
          </w:p>
        </w:tc>
      </w:tr>
      <w:tr w:rsidR="00A077C6" w:rsidRPr="008C4AA1" w14:paraId="01CBA8B8" w14:textId="77777777" w:rsidTr="00A077C6">
        <w:trPr>
          <w:trHeight w:val="567"/>
          <w:jc w:val="right"/>
        </w:trPr>
        <w:tc>
          <w:tcPr>
            <w:tcW w:w="89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</w:tcPr>
          <w:p w14:paraId="67B3CA68" w14:textId="77777777" w:rsidR="00A077C6" w:rsidRPr="008C4AA1" w:rsidRDefault="00A077C6" w:rsidP="00A077C6">
            <w:pPr>
              <w:jc w:val="both"/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8C4AA1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E6BF" w14:textId="11D1459D" w:rsidR="00A077C6" w:rsidRPr="008C4AA1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8C4AA1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שני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2DF8" w14:textId="76DC2E4F" w:rsidR="00A077C6" w:rsidRPr="008C4AA1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175307">
              <w:rPr>
                <w:rFonts w:cs="David" w:hint="cs"/>
                <w:b/>
                <w:bCs w:val="0"/>
                <w:szCs w:val="28"/>
                <w:rtl/>
              </w:rPr>
              <w:t>פולג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2AE1" w14:textId="77E974C6" w:rsidR="00A077C6" w:rsidRPr="008C4AA1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175307">
              <w:rPr>
                <w:rFonts w:cs="David" w:hint="cs"/>
                <w:b/>
                <w:bCs w:val="0"/>
                <w:szCs w:val="28"/>
                <w:rtl/>
              </w:rPr>
              <w:t>מרכז מסחרי  ק' נורדאו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5231B54F" w14:textId="77777777" w:rsidR="00A077C6" w:rsidRPr="00175307" w:rsidRDefault="00A077C6" w:rsidP="00A077C6">
            <w:pPr>
              <w:jc w:val="both"/>
              <w:rPr>
                <w:rFonts w:cs="David"/>
                <w:b/>
                <w:bCs w:val="0"/>
                <w:szCs w:val="28"/>
                <w:rtl/>
              </w:rPr>
            </w:pPr>
            <w:r w:rsidRPr="00175307">
              <w:rPr>
                <w:rFonts w:cs="David" w:hint="cs"/>
                <w:b/>
                <w:bCs w:val="0"/>
                <w:szCs w:val="28"/>
                <w:rtl/>
              </w:rPr>
              <w:t>8656670</w:t>
            </w:r>
          </w:p>
          <w:p w14:paraId="6B1AE4E2" w14:textId="5E846B91" w:rsidR="00A077C6" w:rsidRPr="008C4AA1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</w:p>
        </w:tc>
      </w:tr>
      <w:tr w:rsidR="00A077C6" w:rsidRPr="008C4AA1" w14:paraId="59F37F73" w14:textId="77777777" w:rsidTr="00A077C6">
        <w:trPr>
          <w:trHeight w:val="567"/>
          <w:jc w:val="right"/>
        </w:trPr>
        <w:tc>
          <w:tcPr>
            <w:tcW w:w="89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</w:tcPr>
          <w:p w14:paraId="7D143CA2" w14:textId="77777777" w:rsidR="00A077C6" w:rsidRPr="008C4AA1" w:rsidRDefault="00A077C6" w:rsidP="00A077C6">
            <w:pPr>
              <w:jc w:val="both"/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8C4AA1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27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0FFD" w14:textId="541C649C" w:rsidR="00A077C6" w:rsidRPr="008C4AA1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166C02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שלישי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F9BC" w14:textId="77777777" w:rsidR="00A077C6" w:rsidRPr="00993A7E" w:rsidRDefault="00A077C6" w:rsidP="00A077C6">
            <w:pPr>
              <w:jc w:val="both"/>
              <w:rPr>
                <w:rFonts w:cs="David"/>
                <w:b/>
                <w:bCs w:val="0"/>
                <w:szCs w:val="28"/>
                <w:rtl/>
              </w:rPr>
            </w:pPr>
            <w:r w:rsidRPr="00993A7E">
              <w:rPr>
                <w:rFonts w:cs="David"/>
                <w:b/>
                <w:bCs w:val="0"/>
                <w:szCs w:val="28"/>
                <w:rtl/>
              </w:rPr>
              <w:t>גבע</w:t>
            </w:r>
          </w:p>
          <w:p w14:paraId="68DD0E23" w14:textId="5344DB68" w:rsidR="00A077C6" w:rsidRPr="008C4AA1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3B85" w14:textId="1F75E1B8" w:rsidR="00A077C6" w:rsidRPr="008C4AA1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993A7E">
              <w:rPr>
                <w:rFonts w:cs="David"/>
                <w:b/>
                <w:bCs w:val="0"/>
                <w:szCs w:val="28"/>
                <w:rtl/>
              </w:rPr>
              <w:t>רח' שער הגיא 14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08611528" w14:textId="77777777" w:rsidR="00A077C6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</w:pPr>
            <w:r w:rsidRPr="00993A7E">
              <w:rPr>
                <w:rFonts w:cs="David"/>
                <w:b/>
                <w:bCs w:val="0"/>
                <w:szCs w:val="28"/>
                <w:rtl/>
              </w:rPr>
              <w:t>8822695</w:t>
            </w:r>
          </w:p>
          <w:p w14:paraId="1D1C18E3" w14:textId="13A21242" w:rsidR="00A077C6" w:rsidRPr="008C4AA1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</w:p>
        </w:tc>
      </w:tr>
      <w:tr w:rsidR="00A077C6" w:rsidRPr="008C4AA1" w14:paraId="79893DC1" w14:textId="77777777" w:rsidTr="00A077C6">
        <w:trPr>
          <w:trHeight w:val="567"/>
          <w:jc w:val="right"/>
        </w:trPr>
        <w:tc>
          <w:tcPr>
            <w:tcW w:w="89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</w:tcPr>
          <w:p w14:paraId="6D6D4773" w14:textId="77777777" w:rsidR="00A077C6" w:rsidRPr="008C4AA1" w:rsidRDefault="00A077C6" w:rsidP="00A077C6">
            <w:pPr>
              <w:jc w:val="both"/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8C4AA1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28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AFD77" w14:textId="7468A4BB" w:rsidR="00A077C6" w:rsidRPr="00166C02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166C02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רביעי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A8D49" w14:textId="5B4CCAAA" w:rsidR="00A077C6" w:rsidRPr="008C4AA1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>
              <w:rPr>
                <w:rFonts w:ascii="David" w:hAnsi="David" w:cs="David" w:hint="cs"/>
                <w:b/>
                <w:bCs w:val="0"/>
                <w:sz w:val="28"/>
                <w:szCs w:val="28"/>
                <w:rtl/>
              </w:rPr>
              <w:t>סופר פארם קניון נעימי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CED5" w14:textId="2C07B1C7" w:rsidR="00A077C6" w:rsidRPr="008C4AA1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>
              <w:rPr>
                <w:rFonts w:ascii="David" w:hAnsi="David" w:cs="David" w:hint="cs"/>
                <w:b/>
                <w:bCs w:val="0"/>
                <w:sz w:val="28"/>
                <w:szCs w:val="28"/>
                <w:rtl/>
              </w:rPr>
              <w:t xml:space="preserve">שד' לנטוס 60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3B6DACC1" w14:textId="3E3BE6DA" w:rsidR="00A077C6" w:rsidRPr="008C4AA1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>
              <w:rPr>
                <w:rFonts w:ascii="David" w:hAnsi="David" w:cs="David" w:hint="cs"/>
                <w:b/>
                <w:bCs w:val="0"/>
                <w:sz w:val="28"/>
                <w:szCs w:val="28"/>
                <w:rtl/>
              </w:rPr>
              <w:t>077-8882460</w:t>
            </w:r>
          </w:p>
        </w:tc>
      </w:tr>
      <w:tr w:rsidR="00A077C6" w:rsidRPr="008C4AA1" w14:paraId="40D932F2" w14:textId="77777777" w:rsidTr="00A077C6">
        <w:trPr>
          <w:trHeight w:val="567"/>
          <w:jc w:val="right"/>
        </w:trPr>
        <w:tc>
          <w:tcPr>
            <w:tcW w:w="89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</w:tcPr>
          <w:p w14:paraId="2113068F" w14:textId="77777777" w:rsidR="00A077C6" w:rsidRPr="008C4AA1" w:rsidRDefault="00A077C6" w:rsidP="00A077C6">
            <w:pPr>
              <w:jc w:val="both"/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8C4AA1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29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4FB9" w14:textId="146A5342" w:rsidR="00A077C6" w:rsidRPr="00166C02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166C02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חמישי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59C2" w14:textId="3F75CC67" w:rsidR="00A077C6" w:rsidRPr="008C4AA1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175307">
              <w:rPr>
                <w:rFonts w:cs="David" w:hint="cs"/>
                <w:b/>
                <w:bCs w:val="0"/>
                <w:szCs w:val="28"/>
                <w:rtl/>
              </w:rPr>
              <w:t>הנרקיס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0A2C" w14:textId="252F6EB3" w:rsidR="00A077C6" w:rsidRPr="008C4AA1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175307">
              <w:rPr>
                <w:rFonts w:cs="David" w:hint="cs"/>
                <w:b/>
                <w:bCs w:val="0"/>
                <w:szCs w:val="28"/>
                <w:rtl/>
              </w:rPr>
              <w:t>מרכז מסחרי לב יסמין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27B6965B" w14:textId="77777777" w:rsidR="00A077C6" w:rsidRPr="00175307" w:rsidRDefault="00A077C6" w:rsidP="00A077C6">
            <w:pPr>
              <w:jc w:val="both"/>
              <w:rPr>
                <w:rFonts w:cs="David"/>
                <w:b/>
                <w:bCs w:val="0"/>
                <w:szCs w:val="28"/>
                <w:rtl/>
              </w:rPr>
            </w:pPr>
            <w:r w:rsidRPr="00175307">
              <w:rPr>
                <w:rFonts w:cs="David" w:hint="cs"/>
                <w:b/>
                <w:bCs w:val="0"/>
                <w:szCs w:val="28"/>
                <w:rtl/>
              </w:rPr>
              <w:t>8851931</w:t>
            </w:r>
          </w:p>
          <w:p w14:paraId="25F4F149" w14:textId="4C6918DA" w:rsidR="00A077C6" w:rsidRPr="008C4AA1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</w:p>
        </w:tc>
      </w:tr>
      <w:tr w:rsidR="00A077C6" w:rsidRPr="00D90B47" w14:paraId="21716509" w14:textId="77777777" w:rsidTr="00A077C6">
        <w:trPr>
          <w:trHeight w:val="567"/>
          <w:jc w:val="right"/>
        </w:trPr>
        <w:tc>
          <w:tcPr>
            <w:tcW w:w="899" w:type="dxa"/>
            <w:tcBorders>
              <w:top w:val="single" w:sz="4" w:space="0" w:color="auto"/>
              <w:left w:val="thickThinSmallGap" w:sz="24" w:space="0" w:color="auto"/>
              <w:bottom w:val="thinThickSmallGap" w:sz="24" w:space="0" w:color="auto"/>
              <w:right w:val="single" w:sz="4" w:space="0" w:color="auto"/>
            </w:tcBorders>
          </w:tcPr>
          <w:p w14:paraId="678434F2" w14:textId="77777777" w:rsidR="00A077C6" w:rsidRPr="00D90B47" w:rsidRDefault="00A077C6" w:rsidP="00A077C6">
            <w:pPr>
              <w:jc w:val="both"/>
              <w:rPr>
                <w:rFonts w:ascii="David" w:hAnsi="David" w:cs="David"/>
                <w:sz w:val="28"/>
                <w:szCs w:val="28"/>
              </w:rPr>
            </w:pPr>
            <w:r w:rsidRPr="00D90B47">
              <w:rPr>
                <w:rFonts w:ascii="David" w:hAnsi="David" w:cs="David"/>
                <w:sz w:val="28"/>
                <w:szCs w:val="28"/>
                <w:rtl/>
              </w:rPr>
              <w:t>30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55F0093F" w14:textId="5A4E2F1A" w:rsidR="00A077C6" w:rsidRPr="00166C02" w:rsidRDefault="00A077C6" w:rsidP="00A077C6">
            <w:pPr>
              <w:rPr>
                <w:rFonts w:ascii="David" w:hAnsi="David" w:cs="David"/>
                <w:sz w:val="28"/>
                <w:szCs w:val="28"/>
              </w:rPr>
            </w:pPr>
            <w:r w:rsidRPr="00166C02">
              <w:rPr>
                <w:rFonts w:ascii="David" w:hAnsi="David" w:cs="David"/>
                <w:sz w:val="28"/>
                <w:szCs w:val="28"/>
                <w:rtl/>
              </w:rPr>
              <w:t>שישי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749F8DDA" w14:textId="1FBF8095" w:rsidR="00A077C6" w:rsidRPr="00D90B47" w:rsidRDefault="00A077C6" w:rsidP="00A077C6">
            <w:pPr>
              <w:rPr>
                <w:rFonts w:ascii="David" w:hAnsi="David" w:cs="David"/>
                <w:sz w:val="28"/>
                <w:szCs w:val="28"/>
              </w:rPr>
            </w:pPr>
            <w:r w:rsidRPr="00A01CF8">
              <w:rPr>
                <w:rFonts w:cs="David" w:hint="cs"/>
                <w:b/>
                <w:bCs w:val="0"/>
                <w:szCs w:val="28"/>
                <w:rtl/>
              </w:rPr>
              <w:t>סופר פארם הארי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2811C77A" w14:textId="10B4989E" w:rsidR="00A077C6" w:rsidRPr="00D90B47" w:rsidRDefault="00A077C6" w:rsidP="00A077C6">
            <w:pPr>
              <w:rPr>
                <w:rFonts w:ascii="David" w:hAnsi="David" w:cs="David"/>
                <w:sz w:val="28"/>
                <w:szCs w:val="28"/>
              </w:rPr>
            </w:pPr>
            <w:r w:rsidRPr="00A01CF8">
              <w:rPr>
                <w:rFonts w:cs="David" w:hint="cs"/>
                <w:b/>
                <w:bCs w:val="0"/>
                <w:szCs w:val="28"/>
                <w:rtl/>
              </w:rPr>
              <w:t>שד' לנטוס פינת הארי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4D1E60B9" w14:textId="7B4F999F" w:rsidR="00A077C6" w:rsidRPr="00D90B47" w:rsidRDefault="00A077C6" w:rsidP="00A077C6">
            <w:pPr>
              <w:rPr>
                <w:rFonts w:ascii="David" w:hAnsi="David" w:cs="David"/>
                <w:sz w:val="28"/>
                <w:szCs w:val="28"/>
              </w:rPr>
            </w:pPr>
            <w:r w:rsidRPr="00A01CF8">
              <w:rPr>
                <w:rFonts w:cs="David" w:hint="cs"/>
                <w:b/>
                <w:bCs w:val="0"/>
                <w:szCs w:val="28"/>
                <w:rtl/>
              </w:rPr>
              <w:t>077-8881400</w:t>
            </w:r>
          </w:p>
        </w:tc>
      </w:tr>
      <w:tr w:rsidR="00A077C6" w:rsidRPr="008C4AA1" w14:paraId="0A74A78A" w14:textId="77777777" w:rsidTr="00A077C6">
        <w:trPr>
          <w:trHeight w:val="567"/>
          <w:jc w:val="right"/>
        </w:trPr>
        <w:tc>
          <w:tcPr>
            <w:tcW w:w="899" w:type="dxa"/>
            <w:tcBorders>
              <w:top w:val="thinThickSmallGap" w:sz="24" w:space="0" w:color="auto"/>
              <w:left w:val="thickThinSmallGap" w:sz="24" w:space="0" w:color="auto"/>
              <w:bottom w:val="thinThickSmallGap" w:sz="24" w:space="0" w:color="auto"/>
              <w:right w:val="single" w:sz="4" w:space="0" w:color="auto"/>
            </w:tcBorders>
          </w:tcPr>
          <w:p w14:paraId="163DDD38" w14:textId="77777777" w:rsidR="00A077C6" w:rsidRPr="008C4AA1" w:rsidRDefault="00A077C6" w:rsidP="00A077C6">
            <w:pPr>
              <w:jc w:val="both"/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</w:pPr>
            <w:r w:rsidRPr="008C4AA1"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  <w:t>31</w:t>
            </w:r>
          </w:p>
        </w:tc>
        <w:tc>
          <w:tcPr>
            <w:tcW w:w="1051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5E5C63BD" w14:textId="32F24FB6" w:rsidR="00A077C6" w:rsidRPr="008C4AA1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 w:val="0"/>
                <w:sz w:val="28"/>
                <w:szCs w:val="28"/>
                <w:rtl/>
              </w:rPr>
              <w:t>שבת</w:t>
            </w:r>
          </w:p>
        </w:tc>
        <w:tc>
          <w:tcPr>
            <w:tcW w:w="2410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0E73A535" w14:textId="77777777" w:rsidR="00A077C6" w:rsidRPr="00FE12F8" w:rsidRDefault="00A077C6" w:rsidP="00A077C6">
            <w:pPr>
              <w:pStyle w:val="3"/>
              <w:rPr>
                <w:rFonts w:cs="David"/>
                <w:b w:val="0"/>
                <w:bCs/>
                <w:color w:val="auto"/>
                <w:sz w:val="28"/>
                <w:szCs w:val="28"/>
                <w:rtl/>
              </w:rPr>
            </w:pPr>
            <w:r w:rsidRPr="00FE12F8">
              <w:rPr>
                <w:rFonts w:hint="cs"/>
                <w:b w:val="0"/>
                <w:bCs/>
                <w:color w:val="auto"/>
                <w:sz w:val="28"/>
                <w:szCs w:val="28"/>
                <w:rtl/>
              </w:rPr>
              <w:t>קניון  השרון</w:t>
            </w:r>
          </w:p>
          <w:p w14:paraId="196B44EB" w14:textId="0A226D93" w:rsidR="00A077C6" w:rsidRPr="008C4AA1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</w:p>
        </w:tc>
        <w:tc>
          <w:tcPr>
            <w:tcW w:w="2920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433FBD7E" w14:textId="059594AF" w:rsidR="00A077C6" w:rsidRPr="008C4AA1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FE12F8">
              <w:rPr>
                <w:rFonts w:cs="David" w:hint="cs"/>
                <w:sz w:val="28"/>
                <w:szCs w:val="28"/>
                <w:rtl/>
              </w:rPr>
              <w:t>רח' הרצל</w:t>
            </w:r>
          </w:p>
        </w:tc>
        <w:tc>
          <w:tcPr>
            <w:tcW w:w="1898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7F55679B" w14:textId="5675BA6A" w:rsidR="00A077C6" w:rsidRPr="008C4AA1" w:rsidRDefault="00A077C6" w:rsidP="00A077C6">
            <w:pPr>
              <w:rPr>
                <w:rFonts w:ascii="David" w:hAnsi="David" w:cs="David"/>
                <w:b/>
                <w:bCs w:val="0"/>
                <w:sz w:val="28"/>
                <w:szCs w:val="28"/>
              </w:rPr>
            </w:pPr>
            <w:r w:rsidRPr="00FE12F8">
              <w:rPr>
                <w:rFonts w:cs="David" w:hint="cs"/>
                <w:sz w:val="28"/>
                <w:szCs w:val="28"/>
                <w:rtl/>
              </w:rPr>
              <w:t>077-8880140</w:t>
            </w:r>
          </w:p>
        </w:tc>
      </w:tr>
    </w:tbl>
    <w:p w14:paraId="384C00EC" w14:textId="77777777" w:rsidR="009203AF" w:rsidRPr="006D14AD" w:rsidRDefault="009203AF" w:rsidP="008C4AA1">
      <w:pPr>
        <w:bidi w:val="0"/>
        <w:jc w:val="both"/>
        <w:rPr>
          <w:rFonts w:cs="David"/>
          <w:b/>
          <w:bCs w:val="0"/>
          <w:sz w:val="20"/>
          <w:szCs w:val="28"/>
        </w:rPr>
      </w:pPr>
    </w:p>
    <w:sectPr w:rsidR="009203AF" w:rsidRPr="006D14AD" w:rsidSect="00D90B47">
      <w:headerReference w:type="default" r:id="rId8"/>
      <w:footerReference w:type="default" r:id="rId9"/>
      <w:pgSz w:w="11906" w:h="16838" w:code="9"/>
      <w:pgMar w:top="1440" w:right="1276" w:bottom="567" w:left="1276" w:header="142" w:footer="567" w:gutter="0"/>
      <w:cols w:space="720"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135905" w14:textId="77777777" w:rsidR="00301E53" w:rsidRDefault="00301E53">
      <w:r>
        <w:separator/>
      </w:r>
    </w:p>
  </w:endnote>
  <w:endnote w:type="continuationSeparator" w:id="0">
    <w:p w14:paraId="03D49C23" w14:textId="77777777" w:rsidR="00301E53" w:rsidRDefault="00301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 Transparent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35692" w14:textId="77777777" w:rsidR="00A86CCE" w:rsidRPr="00A408FB" w:rsidRDefault="00A86CCE" w:rsidP="00D90B47">
    <w:pPr>
      <w:pStyle w:val="a4"/>
      <w:spacing w:before="120"/>
      <w:jc w:val="center"/>
      <w:rPr>
        <w:rFonts w:ascii="Calibri" w:hAnsi="Calibri"/>
        <w:color w:val="A6A6A6"/>
        <w:rtl/>
      </w:rPr>
    </w:pPr>
    <w:r w:rsidRPr="00D90B47">
      <w:rPr>
        <w:rFonts w:ascii="Calibri" w:hAnsi="Calibri" w:hint="cs"/>
        <w:rtl/>
      </w:rPr>
      <w:t>רח' טשרניחובסקי 12 נתניה  טל':  09-8362817  פקס'  09-9743728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1BEBD" w14:textId="77777777" w:rsidR="00301E53" w:rsidRDefault="00301E53">
      <w:r>
        <w:separator/>
      </w:r>
    </w:p>
  </w:footnote>
  <w:footnote w:type="continuationSeparator" w:id="0">
    <w:p w14:paraId="57CC3DD4" w14:textId="77777777" w:rsidR="00301E53" w:rsidRDefault="00301E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51A59" w14:textId="77777777" w:rsidR="00A86CCE" w:rsidRPr="00BE723B" w:rsidRDefault="00A86CCE" w:rsidP="00BE723B">
    <w:pPr>
      <w:ind w:left="2160"/>
      <w:rPr>
        <w:sz w:val="20"/>
        <w:szCs w:val="20"/>
        <w:rtl/>
      </w:rPr>
    </w:pPr>
    <w:r>
      <w:rPr>
        <w:rFonts w:asciiTheme="minorHAnsi" w:hAnsiTheme="minorHAnsi"/>
        <w:sz w:val="36"/>
        <w:szCs w:val="36"/>
      </w:rPr>
      <w:t xml:space="preserve">             </w:t>
    </w:r>
  </w:p>
  <w:p w14:paraId="57F084A6" w14:textId="77777777" w:rsidR="00D90B47" w:rsidRDefault="00A86CCE" w:rsidP="00D90B47">
    <w:pPr>
      <w:tabs>
        <w:tab w:val="left" w:pos="206"/>
        <w:tab w:val="left" w:pos="465"/>
        <w:tab w:val="left" w:pos="690"/>
        <w:tab w:val="right" w:pos="9356"/>
      </w:tabs>
      <w:rPr>
        <w:rFonts w:cs="Narkisim"/>
        <w:sz w:val="22"/>
        <w:szCs w:val="22"/>
        <w:rtl/>
      </w:rPr>
    </w:pPr>
    <w:r>
      <w:rPr>
        <w:noProof/>
      </w:rPr>
      <w:drawing>
        <wp:inline distT="0" distB="0" distL="0" distR="0" wp14:anchorId="4BC24E83" wp14:editId="784AD133">
          <wp:extent cx="638175" cy="799473"/>
          <wp:effectExtent l="0" t="0" r="0" b="635"/>
          <wp:docPr id="2" name="תמונה 3" descr="עיריית נתניה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994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90B47">
      <w:rPr>
        <w:rFonts w:cs="Narkisim"/>
        <w:sz w:val="22"/>
        <w:szCs w:val="22"/>
        <w:rtl/>
      </w:rPr>
      <w:tab/>
    </w:r>
    <w:r w:rsidR="00D90B47">
      <w:rPr>
        <w:noProof/>
        <w:sz w:val="20"/>
        <w:szCs w:val="20"/>
        <w:rtl/>
      </w:rPr>
      <w:drawing>
        <wp:inline distT="0" distB="0" distL="0" distR="0" wp14:anchorId="69489B05" wp14:editId="216FF4A5">
          <wp:extent cx="1714500" cy="977265"/>
          <wp:effectExtent l="0" t="0" r="0" b="0"/>
          <wp:docPr id="7" name="תמונה 7" descr="תו פלטינה מכון התקנ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yosi_s\AppData\Local\Microsoft\Windows\Temporary Internet Files\Content.Outlook\CP41WFDI\תו פלטינה שקוף (4)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977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1DB69C" w14:textId="77777777" w:rsidR="00A86CCE" w:rsidRPr="00D90B47" w:rsidRDefault="00A86CCE" w:rsidP="00D90B47">
    <w:pPr>
      <w:tabs>
        <w:tab w:val="left" w:pos="206"/>
        <w:tab w:val="left" w:pos="465"/>
        <w:tab w:val="left" w:pos="690"/>
        <w:tab w:val="right" w:pos="9356"/>
      </w:tabs>
      <w:rPr>
        <w:sz w:val="20"/>
        <w:szCs w:val="20"/>
        <w:rtl/>
      </w:rPr>
    </w:pPr>
    <w:r w:rsidRPr="00D90B47">
      <w:rPr>
        <w:rFonts w:cs="Narkisim" w:hint="cs"/>
        <w:color w:val="365F91" w:themeColor="accent1" w:themeShade="BF"/>
        <w:sz w:val="22"/>
        <w:szCs w:val="22"/>
        <w:rtl/>
      </w:rPr>
      <w:t>מינהל תפעול -  אגף אחזקות העירייה</w:t>
    </w:r>
    <w:r w:rsidRPr="00D90B47">
      <w:rPr>
        <w:rFonts w:hint="cs"/>
        <w:color w:val="365F91" w:themeColor="accent1" w:themeShade="BF"/>
        <w:sz w:val="20"/>
        <w:szCs w:val="20"/>
        <w:rtl/>
      </w:rPr>
      <w:tab/>
      <w:t xml:space="preserve">              </w:t>
    </w:r>
    <w:r>
      <w:rPr>
        <w:sz w:val="20"/>
        <w:szCs w:val="20"/>
        <w:rtl/>
      </w:rPr>
      <w:tab/>
    </w:r>
    <w:r>
      <w:rPr>
        <w:sz w:val="20"/>
        <w:szCs w:val="20"/>
        <w:rtl/>
      </w:rPr>
      <w:tab/>
    </w:r>
    <w:r>
      <w:rPr>
        <w:sz w:val="20"/>
        <w:szCs w:val="20"/>
        <w:rtl/>
      </w:rPr>
      <w:tab/>
    </w:r>
    <w:r>
      <w:rPr>
        <w:sz w:val="20"/>
        <w:szCs w:val="20"/>
        <w:rtl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07289"/>
    <w:multiLevelType w:val="hybridMultilevel"/>
    <w:tmpl w:val="5E6CC8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F4FAF"/>
    <w:multiLevelType w:val="hybridMultilevel"/>
    <w:tmpl w:val="82883AE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5C4603"/>
    <w:multiLevelType w:val="hybridMultilevel"/>
    <w:tmpl w:val="4E3CD2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15436"/>
    <w:multiLevelType w:val="hybridMultilevel"/>
    <w:tmpl w:val="304E8A52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E280E"/>
    <w:multiLevelType w:val="hybridMultilevel"/>
    <w:tmpl w:val="CAC0B2A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F851B71"/>
    <w:multiLevelType w:val="multilevel"/>
    <w:tmpl w:val="DF7648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11AF2A0C"/>
    <w:multiLevelType w:val="hybridMultilevel"/>
    <w:tmpl w:val="A090657A"/>
    <w:lvl w:ilvl="0" w:tplc="178239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C77512"/>
    <w:multiLevelType w:val="hybridMultilevel"/>
    <w:tmpl w:val="0AF6F2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9C42392"/>
    <w:multiLevelType w:val="hybridMultilevel"/>
    <w:tmpl w:val="9118BE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BCB6923"/>
    <w:multiLevelType w:val="hybridMultilevel"/>
    <w:tmpl w:val="495E27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B516ED7"/>
    <w:multiLevelType w:val="hybridMultilevel"/>
    <w:tmpl w:val="F93AB25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EC04326"/>
    <w:multiLevelType w:val="hybridMultilevel"/>
    <w:tmpl w:val="732264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354FA8"/>
    <w:multiLevelType w:val="hybridMultilevel"/>
    <w:tmpl w:val="2F2AEE86"/>
    <w:lvl w:ilvl="0" w:tplc="0409000F">
      <w:start w:val="1"/>
      <w:numFmt w:val="decimal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3" w15:restartNumberingAfterBreak="0">
    <w:nsid w:val="30B13422"/>
    <w:multiLevelType w:val="hybridMultilevel"/>
    <w:tmpl w:val="9072D7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2C872E1"/>
    <w:multiLevelType w:val="hybridMultilevel"/>
    <w:tmpl w:val="EEE8D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2825FD"/>
    <w:multiLevelType w:val="hybridMultilevel"/>
    <w:tmpl w:val="0EA636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A97084"/>
    <w:multiLevelType w:val="hybridMultilevel"/>
    <w:tmpl w:val="7FE056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135B3D"/>
    <w:multiLevelType w:val="hybridMultilevel"/>
    <w:tmpl w:val="0F660A7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12A16E2"/>
    <w:multiLevelType w:val="hybridMultilevel"/>
    <w:tmpl w:val="11460604"/>
    <w:lvl w:ilvl="0" w:tplc="552C034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2700CC1"/>
    <w:multiLevelType w:val="hybridMultilevel"/>
    <w:tmpl w:val="CE1C93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566BE"/>
    <w:multiLevelType w:val="hybridMultilevel"/>
    <w:tmpl w:val="C3425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7548C5"/>
    <w:multiLevelType w:val="hybridMultilevel"/>
    <w:tmpl w:val="8474D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5C789B"/>
    <w:multiLevelType w:val="hybridMultilevel"/>
    <w:tmpl w:val="DF9AD080"/>
    <w:lvl w:ilvl="0" w:tplc="3574FF0A">
      <w:start w:val="1"/>
      <w:numFmt w:val="hebrew1"/>
      <w:lvlText w:val="%1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3" w15:restartNumberingAfterBreak="0">
    <w:nsid w:val="5DE56C18"/>
    <w:multiLevelType w:val="hybridMultilevel"/>
    <w:tmpl w:val="355A4A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F7B389B"/>
    <w:multiLevelType w:val="hybridMultilevel"/>
    <w:tmpl w:val="B2C4A7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C541F2"/>
    <w:multiLevelType w:val="hybridMultilevel"/>
    <w:tmpl w:val="4ACE20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E84F95"/>
    <w:multiLevelType w:val="hybridMultilevel"/>
    <w:tmpl w:val="1F369FC8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336F12"/>
    <w:multiLevelType w:val="hybridMultilevel"/>
    <w:tmpl w:val="49D25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156D06"/>
    <w:multiLevelType w:val="hybridMultilevel"/>
    <w:tmpl w:val="91F037F0"/>
    <w:lvl w:ilvl="0" w:tplc="0409000F">
      <w:start w:val="1"/>
      <w:numFmt w:val="decimal"/>
      <w:lvlText w:val="%1."/>
      <w:lvlJc w:val="left"/>
      <w:pPr>
        <w:ind w:left="501" w:hanging="360"/>
      </w:p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9" w15:restartNumberingAfterBreak="0">
    <w:nsid w:val="6BDB0E7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C820191"/>
    <w:multiLevelType w:val="hybridMultilevel"/>
    <w:tmpl w:val="6F4636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E6F5EB9"/>
    <w:multiLevelType w:val="hybridMultilevel"/>
    <w:tmpl w:val="3C68E4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051C3E"/>
    <w:multiLevelType w:val="hybridMultilevel"/>
    <w:tmpl w:val="DDA0F400"/>
    <w:lvl w:ilvl="0" w:tplc="8392DAC2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1D1456"/>
    <w:multiLevelType w:val="hybridMultilevel"/>
    <w:tmpl w:val="CC42919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8C02449"/>
    <w:multiLevelType w:val="hybridMultilevel"/>
    <w:tmpl w:val="99A015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1853E7"/>
    <w:multiLevelType w:val="hybridMultilevel"/>
    <w:tmpl w:val="F4F4B7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D96F0C"/>
    <w:multiLevelType w:val="hybridMultilevel"/>
    <w:tmpl w:val="CDE2E1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C27DCD"/>
    <w:multiLevelType w:val="hybridMultilevel"/>
    <w:tmpl w:val="59E6320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22"/>
  </w:num>
  <w:num w:numId="3">
    <w:abstractNumId w:val="13"/>
  </w:num>
  <w:num w:numId="4">
    <w:abstractNumId w:val="10"/>
  </w:num>
  <w:num w:numId="5">
    <w:abstractNumId w:val="28"/>
  </w:num>
  <w:num w:numId="6">
    <w:abstractNumId w:val="23"/>
  </w:num>
  <w:num w:numId="7">
    <w:abstractNumId w:val="1"/>
  </w:num>
  <w:num w:numId="8">
    <w:abstractNumId w:val="30"/>
  </w:num>
  <w:num w:numId="9">
    <w:abstractNumId w:val="32"/>
  </w:num>
  <w:num w:numId="10">
    <w:abstractNumId w:val="27"/>
  </w:num>
  <w:num w:numId="11">
    <w:abstractNumId w:val="36"/>
  </w:num>
  <w:num w:numId="12">
    <w:abstractNumId w:val="7"/>
  </w:num>
  <w:num w:numId="13">
    <w:abstractNumId w:val="16"/>
  </w:num>
  <w:num w:numId="14">
    <w:abstractNumId w:val="21"/>
  </w:num>
  <w:num w:numId="15">
    <w:abstractNumId w:val="6"/>
  </w:num>
  <w:num w:numId="16">
    <w:abstractNumId w:val="14"/>
  </w:num>
  <w:num w:numId="17">
    <w:abstractNumId w:val="12"/>
  </w:num>
  <w:num w:numId="18">
    <w:abstractNumId w:val="29"/>
  </w:num>
  <w:num w:numId="19">
    <w:abstractNumId w:val="20"/>
  </w:num>
  <w:num w:numId="20">
    <w:abstractNumId w:val="5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</w:num>
  <w:num w:numId="23">
    <w:abstractNumId w:val="8"/>
  </w:num>
  <w:num w:numId="24">
    <w:abstractNumId w:val="9"/>
  </w:num>
  <w:num w:numId="25">
    <w:abstractNumId w:val="33"/>
  </w:num>
  <w:num w:numId="26">
    <w:abstractNumId w:val="2"/>
  </w:num>
  <w:num w:numId="27">
    <w:abstractNumId w:val="11"/>
  </w:num>
  <w:num w:numId="28">
    <w:abstractNumId w:val="35"/>
  </w:num>
  <w:num w:numId="29">
    <w:abstractNumId w:val="4"/>
  </w:num>
  <w:num w:numId="30">
    <w:abstractNumId w:val="26"/>
  </w:num>
  <w:num w:numId="31">
    <w:abstractNumId w:val="37"/>
  </w:num>
  <w:num w:numId="32">
    <w:abstractNumId w:val="19"/>
  </w:num>
  <w:num w:numId="33">
    <w:abstractNumId w:val="25"/>
  </w:num>
  <w:num w:numId="34">
    <w:abstractNumId w:val="3"/>
  </w:num>
  <w:num w:numId="35">
    <w:abstractNumId w:val="17"/>
  </w:num>
  <w:num w:numId="36">
    <w:abstractNumId w:val="31"/>
  </w:num>
  <w:num w:numId="37">
    <w:abstractNumId w:val="24"/>
  </w:num>
  <w:num w:numId="38">
    <w:abstractNumId w:val="15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2C3"/>
    <w:rsid w:val="00002E49"/>
    <w:rsid w:val="00012F52"/>
    <w:rsid w:val="000150FE"/>
    <w:rsid w:val="00017B00"/>
    <w:rsid w:val="0002326B"/>
    <w:rsid w:val="00024A10"/>
    <w:rsid w:val="00024F87"/>
    <w:rsid w:val="00025DCA"/>
    <w:rsid w:val="000314DF"/>
    <w:rsid w:val="000316AE"/>
    <w:rsid w:val="00032DEC"/>
    <w:rsid w:val="0003400A"/>
    <w:rsid w:val="00037321"/>
    <w:rsid w:val="00037607"/>
    <w:rsid w:val="00042B0F"/>
    <w:rsid w:val="00054885"/>
    <w:rsid w:val="000719D9"/>
    <w:rsid w:val="00074696"/>
    <w:rsid w:val="00086749"/>
    <w:rsid w:val="0009269E"/>
    <w:rsid w:val="00094CE3"/>
    <w:rsid w:val="000A134C"/>
    <w:rsid w:val="000A535B"/>
    <w:rsid w:val="000A5DEC"/>
    <w:rsid w:val="000B1C81"/>
    <w:rsid w:val="000B2754"/>
    <w:rsid w:val="000C56B0"/>
    <w:rsid w:val="000C60B9"/>
    <w:rsid w:val="000D5DED"/>
    <w:rsid w:val="000D672C"/>
    <w:rsid w:val="000E22C3"/>
    <w:rsid w:val="000E245A"/>
    <w:rsid w:val="000E3F11"/>
    <w:rsid w:val="000E3F8E"/>
    <w:rsid w:val="000E544B"/>
    <w:rsid w:val="000E7E3E"/>
    <w:rsid w:val="000F07D4"/>
    <w:rsid w:val="001036BE"/>
    <w:rsid w:val="00107446"/>
    <w:rsid w:val="00112E1F"/>
    <w:rsid w:val="00113BAA"/>
    <w:rsid w:val="001222E8"/>
    <w:rsid w:val="0012240D"/>
    <w:rsid w:val="0012480A"/>
    <w:rsid w:val="001269EF"/>
    <w:rsid w:val="00126AC5"/>
    <w:rsid w:val="0012793D"/>
    <w:rsid w:val="001318CD"/>
    <w:rsid w:val="00135915"/>
    <w:rsid w:val="00135FD7"/>
    <w:rsid w:val="0014346E"/>
    <w:rsid w:val="00145B48"/>
    <w:rsid w:val="001541AF"/>
    <w:rsid w:val="00156756"/>
    <w:rsid w:val="00161FFA"/>
    <w:rsid w:val="001624F9"/>
    <w:rsid w:val="00166983"/>
    <w:rsid w:val="00166C02"/>
    <w:rsid w:val="00171BF4"/>
    <w:rsid w:val="00172B4F"/>
    <w:rsid w:val="00173DA2"/>
    <w:rsid w:val="00181943"/>
    <w:rsid w:val="0018411A"/>
    <w:rsid w:val="001907FD"/>
    <w:rsid w:val="00193899"/>
    <w:rsid w:val="001A22C9"/>
    <w:rsid w:val="001A4249"/>
    <w:rsid w:val="001A7E17"/>
    <w:rsid w:val="001B32B0"/>
    <w:rsid w:val="001B60E6"/>
    <w:rsid w:val="001C1340"/>
    <w:rsid w:val="001D2127"/>
    <w:rsid w:val="001D2A4B"/>
    <w:rsid w:val="001D7B8C"/>
    <w:rsid w:val="001E146F"/>
    <w:rsid w:val="001E160C"/>
    <w:rsid w:val="002039A1"/>
    <w:rsid w:val="0021125B"/>
    <w:rsid w:val="00211DF6"/>
    <w:rsid w:val="0021437D"/>
    <w:rsid w:val="00217AB9"/>
    <w:rsid w:val="0023178A"/>
    <w:rsid w:val="00247733"/>
    <w:rsid w:val="002562A3"/>
    <w:rsid w:val="00256731"/>
    <w:rsid w:val="00263696"/>
    <w:rsid w:val="00266C9B"/>
    <w:rsid w:val="0028021B"/>
    <w:rsid w:val="00281C93"/>
    <w:rsid w:val="00283E0C"/>
    <w:rsid w:val="002845C5"/>
    <w:rsid w:val="00285352"/>
    <w:rsid w:val="00287BB7"/>
    <w:rsid w:val="00291EE1"/>
    <w:rsid w:val="002A454C"/>
    <w:rsid w:val="002A554E"/>
    <w:rsid w:val="002B5A40"/>
    <w:rsid w:val="002B603A"/>
    <w:rsid w:val="002B7701"/>
    <w:rsid w:val="002B774E"/>
    <w:rsid w:val="002C396D"/>
    <w:rsid w:val="002D07B1"/>
    <w:rsid w:val="002D173A"/>
    <w:rsid w:val="002D2F73"/>
    <w:rsid w:val="002E7102"/>
    <w:rsid w:val="002F356F"/>
    <w:rsid w:val="002F3A68"/>
    <w:rsid w:val="002F3D8C"/>
    <w:rsid w:val="002F46A1"/>
    <w:rsid w:val="00300CB3"/>
    <w:rsid w:val="00301E53"/>
    <w:rsid w:val="003025C3"/>
    <w:rsid w:val="003033D0"/>
    <w:rsid w:val="00304527"/>
    <w:rsid w:val="00305635"/>
    <w:rsid w:val="00305CF0"/>
    <w:rsid w:val="00313D40"/>
    <w:rsid w:val="00316888"/>
    <w:rsid w:val="00317F45"/>
    <w:rsid w:val="00332744"/>
    <w:rsid w:val="003452C9"/>
    <w:rsid w:val="00345814"/>
    <w:rsid w:val="00350AD0"/>
    <w:rsid w:val="003547B7"/>
    <w:rsid w:val="00355538"/>
    <w:rsid w:val="003560FF"/>
    <w:rsid w:val="003566C2"/>
    <w:rsid w:val="0035670E"/>
    <w:rsid w:val="0035727B"/>
    <w:rsid w:val="0036124B"/>
    <w:rsid w:val="00361C2F"/>
    <w:rsid w:val="00362D9E"/>
    <w:rsid w:val="00362E8D"/>
    <w:rsid w:val="00364CCA"/>
    <w:rsid w:val="00364E54"/>
    <w:rsid w:val="00365D97"/>
    <w:rsid w:val="00366D0D"/>
    <w:rsid w:val="00376825"/>
    <w:rsid w:val="00376B3A"/>
    <w:rsid w:val="00383209"/>
    <w:rsid w:val="00394C15"/>
    <w:rsid w:val="00395197"/>
    <w:rsid w:val="003A0D2D"/>
    <w:rsid w:val="003A22D0"/>
    <w:rsid w:val="003A5759"/>
    <w:rsid w:val="003B0407"/>
    <w:rsid w:val="003B13C0"/>
    <w:rsid w:val="003B6376"/>
    <w:rsid w:val="003C4BAA"/>
    <w:rsid w:val="003C607C"/>
    <w:rsid w:val="003C75A2"/>
    <w:rsid w:val="003E3B29"/>
    <w:rsid w:val="003E576F"/>
    <w:rsid w:val="003F01D5"/>
    <w:rsid w:val="003F265B"/>
    <w:rsid w:val="004007BA"/>
    <w:rsid w:val="004035F0"/>
    <w:rsid w:val="00403C91"/>
    <w:rsid w:val="00405A91"/>
    <w:rsid w:val="00405BF6"/>
    <w:rsid w:val="0041545D"/>
    <w:rsid w:val="00417923"/>
    <w:rsid w:val="00421504"/>
    <w:rsid w:val="00421DB2"/>
    <w:rsid w:val="004245FD"/>
    <w:rsid w:val="0042499B"/>
    <w:rsid w:val="00424FA8"/>
    <w:rsid w:val="00430B8A"/>
    <w:rsid w:val="0043137E"/>
    <w:rsid w:val="00436BCF"/>
    <w:rsid w:val="00460F92"/>
    <w:rsid w:val="004623FF"/>
    <w:rsid w:val="00471A60"/>
    <w:rsid w:val="00472A36"/>
    <w:rsid w:val="00475382"/>
    <w:rsid w:val="00475730"/>
    <w:rsid w:val="004803EF"/>
    <w:rsid w:val="0049672A"/>
    <w:rsid w:val="004A54C0"/>
    <w:rsid w:val="004B7473"/>
    <w:rsid w:val="004C09B3"/>
    <w:rsid w:val="004C39BF"/>
    <w:rsid w:val="004C6048"/>
    <w:rsid w:val="004D321A"/>
    <w:rsid w:val="004E0119"/>
    <w:rsid w:val="004E0230"/>
    <w:rsid w:val="004E43B9"/>
    <w:rsid w:val="004E65C1"/>
    <w:rsid w:val="004F23D1"/>
    <w:rsid w:val="004F2FA6"/>
    <w:rsid w:val="004F4AC3"/>
    <w:rsid w:val="004F7652"/>
    <w:rsid w:val="00500056"/>
    <w:rsid w:val="005055FB"/>
    <w:rsid w:val="00506CAB"/>
    <w:rsid w:val="00515A53"/>
    <w:rsid w:val="00520532"/>
    <w:rsid w:val="00527B6E"/>
    <w:rsid w:val="00537F81"/>
    <w:rsid w:val="005509D0"/>
    <w:rsid w:val="00553D9E"/>
    <w:rsid w:val="00556708"/>
    <w:rsid w:val="00565C87"/>
    <w:rsid w:val="00567C7D"/>
    <w:rsid w:val="005723C8"/>
    <w:rsid w:val="0058438C"/>
    <w:rsid w:val="00584FA4"/>
    <w:rsid w:val="00585B31"/>
    <w:rsid w:val="00586561"/>
    <w:rsid w:val="0058666F"/>
    <w:rsid w:val="00587746"/>
    <w:rsid w:val="005A6C8A"/>
    <w:rsid w:val="005A7C0C"/>
    <w:rsid w:val="005B3307"/>
    <w:rsid w:val="005B3D08"/>
    <w:rsid w:val="005B496A"/>
    <w:rsid w:val="005C1610"/>
    <w:rsid w:val="005C6792"/>
    <w:rsid w:val="005D4309"/>
    <w:rsid w:val="005D5698"/>
    <w:rsid w:val="005E6171"/>
    <w:rsid w:val="005F33CF"/>
    <w:rsid w:val="005F4988"/>
    <w:rsid w:val="005F6DB8"/>
    <w:rsid w:val="00600CE7"/>
    <w:rsid w:val="006026FF"/>
    <w:rsid w:val="006033A6"/>
    <w:rsid w:val="00605E20"/>
    <w:rsid w:val="00611753"/>
    <w:rsid w:val="00615995"/>
    <w:rsid w:val="00615DD6"/>
    <w:rsid w:val="00617EF1"/>
    <w:rsid w:val="00620129"/>
    <w:rsid w:val="00622639"/>
    <w:rsid w:val="00627129"/>
    <w:rsid w:val="00632558"/>
    <w:rsid w:val="006403BB"/>
    <w:rsid w:val="00654231"/>
    <w:rsid w:val="00660B33"/>
    <w:rsid w:val="00662990"/>
    <w:rsid w:val="00666C81"/>
    <w:rsid w:val="00667570"/>
    <w:rsid w:val="0067098C"/>
    <w:rsid w:val="00671821"/>
    <w:rsid w:val="00674E54"/>
    <w:rsid w:val="006816FC"/>
    <w:rsid w:val="00684E5D"/>
    <w:rsid w:val="0068628E"/>
    <w:rsid w:val="0069620A"/>
    <w:rsid w:val="006973A0"/>
    <w:rsid w:val="006A767F"/>
    <w:rsid w:val="006B1225"/>
    <w:rsid w:val="006C2A70"/>
    <w:rsid w:val="006C6DFB"/>
    <w:rsid w:val="006C757E"/>
    <w:rsid w:val="006D00A4"/>
    <w:rsid w:val="006D14AD"/>
    <w:rsid w:val="006D16B1"/>
    <w:rsid w:val="006D5424"/>
    <w:rsid w:val="006D7AF6"/>
    <w:rsid w:val="006F1B10"/>
    <w:rsid w:val="006F2C07"/>
    <w:rsid w:val="006F50D4"/>
    <w:rsid w:val="006F5180"/>
    <w:rsid w:val="006F61E1"/>
    <w:rsid w:val="006F6C2F"/>
    <w:rsid w:val="007002C7"/>
    <w:rsid w:val="007076E0"/>
    <w:rsid w:val="007113AB"/>
    <w:rsid w:val="007148D7"/>
    <w:rsid w:val="00724358"/>
    <w:rsid w:val="00725A8C"/>
    <w:rsid w:val="00727F32"/>
    <w:rsid w:val="00742940"/>
    <w:rsid w:val="00747B4D"/>
    <w:rsid w:val="007513DF"/>
    <w:rsid w:val="007532F9"/>
    <w:rsid w:val="00755A3A"/>
    <w:rsid w:val="0075606F"/>
    <w:rsid w:val="007567C7"/>
    <w:rsid w:val="0076562C"/>
    <w:rsid w:val="007732A4"/>
    <w:rsid w:val="00773817"/>
    <w:rsid w:val="0077592A"/>
    <w:rsid w:val="007843CC"/>
    <w:rsid w:val="00790C24"/>
    <w:rsid w:val="00794C84"/>
    <w:rsid w:val="00795175"/>
    <w:rsid w:val="007974C8"/>
    <w:rsid w:val="007A06DA"/>
    <w:rsid w:val="007A2311"/>
    <w:rsid w:val="007A23C2"/>
    <w:rsid w:val="007B449C"/>
    <w:rsid w:val="007C6B64"/>
    <w:rsid w:val="007C6EEC"/>
    <w:rsid w:val="007E7ED4"/>
    <w:rsid w:val="008017CC"/>
    <w:rsid w:val="00804442"/>
    <w:rsid w:val="00806F07"/>
    <w:rsid w:val="00810EA2"/>
    <w:rsid w:val="00820B8F"/>
    <w:rsid w:val="008214A7"/>
    <w:rsid w:val="00822576"/>
    <w:rsid w:val="0082380A"/>
    <w:rsid w:val="00826EF6"/>
    <w:rsid w:val="00834C97"/>
    <w:rsid w:val="0083637C"/>
    <w:rsid w:val="00837581"/>
    <w:rsid w:val="008413D9"/>
    <w:rsid w:val="008460C2"/>
    <w:rsid w:val="00847858"/>
    <w:rsid w:val="00850175"/>
    <w:rsid w:val="00865EB9"/>
    <w:rsid w:val="00870B0A"/>
    <w:rsid w:val="0087205A"/>
    <w:rsid w:val="008725D2"/>
    <w:rsid w:val="008801B1"/>
    <w:rsid w:val="00884128"/>
    <w:rsid w:val="008848E7"/>
    <w:rsid w:val="0089134F"/>
    <w:rsid w:val="00891B82"/>
    <w:rsid w:val="00893238"/>
    <w:rsid w:val="008A4019"/>
    <w:rsid w:val="008B0A63"/>
    <w:rsid w:val="008B1645"/>
    <w:rsid w:val="008B2589"/>
    <w:rsid w:val="008B31B1"/>
    <w:rsid w:val="008C1E7E"/>
    <w:rsid w:val="008C40DB"/>
    <w:rsid w:val="008C46B9"/>
    <w:rsid w:val="008C4903"/>
    <w:rsid w:val="008C4AA1"/>
    <w:rsid w:val="008C6370"/>
    <w:rsid w:val="008D6595"/>
    <w:rsid w:val="008E0A73"/>
    <w:rsid w:val="008E3C3F"/>
    <w:rsid w:val="008E4A93"/>
    <w:rsid w:val="008E4C6F"/>
    <w:rsid w:val="008F060A"/>
    <w:rsid w:val="008F297C"/>
    <w:rsid w:val="008F2A2F"/>
    <w:rsid w:val="00912CF4"/>
    <w:rsid w:val="0091325D"/>
    <w:rsid w:val="009203AF"/>
    <w:rsid w:val="0093316D"/>
    <w:rsid w:val="0095245E"/>
    <w:rsid w:val="00957A5E"/>
    <w:rsid w:val="00966D20"/>
    <w:rsid w:val="009725A8"/>
    <w:rsid w:val="00974B48"/>
    <w:rsid w:val="00985C6A"/>
    <w:rsid w:val="00994E7E"/>
    <w:rsid w:val="00995A55"/>
    <w:rsid w:val="009977D0"/>
    <w:rsid w:val="009A4D1F"/>
    <w:rsid w:val="009C4667"/>
    <w:rsid w:val="009C5D78"/>
    <w:rsid w:val="009D3E9D"/>
    <w:rsid w:val="009D628B"/>
    <w:rsid w:val="009F74DA"/>
    <w:rsid w:val="00A00983"/>
    <w:rsid w:val="00A05FF6"/>
    <w:rsid w:val="00A06C5E"/>
    <w:rsid w:val="00A077C6"/>
    <w:rsid w:val="00A129A2"/>
    <w:rsid w:val="00A17540"/>
    <w:rsid w:val="00A17E69"/>
    <w:rsid w:val="00A2285C"/>
    <w:rsid w:val="00A23DF5"/>
    <w:rsid w:val="00A31A86"/>
    <w:rsid w:val="00A408FB"/>
    <w:rsid w:val="00A460BD"/>
    <w:rsid w:val="00A5118F"/>
    <w:rsid w:val="00A52F98"/>
    <w:rsid w:val="00A66952"/>
    <w:rsid w:val="00A8568F"/>
    <w:rsid w:val="00A86CCE"/>
    <w:rsid w:val="00A87661"/>
    <w:rsid w:val="00A917F1"/>
    <w:rsid w:val="00A96A84"/>
    <w:rsid w:val="00AA0BA3"/>
    <w:rsid w:val="00AA7283"/>
    <w:rsid w:val="00AA75B1"/>
    <w:rsid w:val="00AA7858"/>
    <w:rsid w:val="00AB1D74"/>
    <w:rsid w:val="00AB2A0F"/>
    <w:rsid w:val="00AC684C"/>
    <w:rsid w:val="00AD09AC"/>
    <w:rsid w:val="00AD7E28"/>
    <w:rsid w:val="00AF1356"/>
    <w:rsid w:val="00AF7F57"/>
    <w:rsid w:val="00B037E2"/>
    <w:rsid w:val="00B0660C"/>
    <w:rsid w:val="00B129F4"/>
    <w:rsid w:val="00B12B37"/>
    <w:rsid w:val="00B15491"/>
    <w:rsid w:val="00B1762D"/>
    <w:rsid w:val="00B21A35"/>
    <w:rsid w:val="00B25BAB"/>
    <w:rsid w:val="00B26E57"/>
    <w:rsid w:val="00B36AAF"/>
    <w:rsid w:val="00B37936"/>
    <w:rsid w:val="00B426D3"/>
    <w:rsid w:val="00B463F3"/>
    <w:rsid w:val="00B47AF9"/>
    <w:rsid w:val="00B5145B"/>
    <w:rsid w:val="00B623BA"/>
    <w:rsid w:val="00B63F67"/>
    <w:rsid w:val="00B6525B"/>
    <w:rsid w:val="00B65939"/>
    <w:rsid w:val="00B677DF"/>
    <w:rsid w:val="00B77F32"/>
    <w:rsid w:val="00B81542"/>
    <w:rsid w:val="00BA1598"/>
    <w:rsid w:val="00BA1B79"/>
    <w:rsid w:val="00BC6301"/>
    <w:rsid w:val="00BD069D"/>
    <w:rsid w:val="00BE723B"/>
    <w:rsid w:val="00C001B5"/>
    <w:rsid w:val="00C078E9"/>
    <w:rsid w:val="00C079F3"/>
    <w:rsid w:val="00C209CE"/>
    <w:rsid w:val="00C21019"/>
    <w:rsid w:val="00C23E3C"/>
    <w:rsid w:val="00C5486F"/>
    <w:rsid w:val="00C56EEB"/>
    <w:rsid w:val="00C57370"/>
    <w:rsid w:val="00C636DE"/>
    <w:rsid w:val="00C6406C"/>
    <w:rsid w:val="00C67B11"/>
    <w:rsid w:val="00C750DB"/>
    <w:rsid w:val="00C85958"/>
    <w:rsid w:val="00C862B7"/>
    <w:rsid w:val="00C86BBB"/>
    <w:rsid w:val="00C9129D"/>
    <w:rsid w:val="00C929E7"/>
    <w:rsid w:val="00CA3B7F"/>
    <w:rsid w:val="00CA66A4"/>
    <w:rsid w:val="00CB177D"/>
    <w:rsid w:val="00CB5168"/>
    <w:rsid w:val="00CC4334"/>
    <w:rsid w:val="00CC4F29"/>
    <w:rsid w:val="00CC6C6D"/>
    <w:rsid w:val="00CC6FF0"/>
    <w:rsid w:val="00CD121D"/>
    <w:rsid w:val="00CD29CE"/>
    <w:rsid w:val="00CD3731"/>
    <w:rsid w:val="00CE57F8"/>
    <w:rsid w:val="00CE76FB"/>
    <w:rsid w:val="00CF1D49"/>
    <w:rsid w:val="00CF42B5"/>
    <w:rsid w:val="00D0180C"/>
    <w:rsid w:val="00D055F9"/>
    <w:rsid w:val="00D10EB3"/>
    <w:rsid w:val="00D10FB9"/>
    <w:rsid w:val="00D156D1"/>
    <w:rsid w:val="00D254AD"/>
    <w:rsid w:val="00D26FAD"/>
    <w:rsid w:val="00D275CD"/>
    <w:rsid w:val="00D3033A"/>
    <w:rsid w:val="00D319FA"/>
    <w:rsid w:val="00D33D39"/>
    <w:rsid w:val="00D349C0"/>
    <w:rsid w:val="00D36956"/>
    <w:rsid w:val="00D36FAD"/>
    <w:rsid w:val="00D402BB"/>
    <w:rsid w:val="00D57460"/>
    <w:rsid w:val="00D616CC"/>
    <w:rsid w:val="00D6297B"/>
    <w:rsid w:val="00D64D65"/>
    <w:rsid w:val="00D66231"/>
    <w:rsid w:val="00D80E09"/>
    <w:rsid w:val="00D81B3F"/>
    <w:rsid w:val="00D90B47"/>
    <w:rsid w:val="00D94AA5"/>
    <w:rsid w:val="00D96B7C"/>
    <w:rsid w:val="00DA2829"/>
    <w:rsid w:val="00DA68F9"/>
    <w:rsid w:val="00DB457B"/>
    <w:rsid w:val="00DC082F"/>
    <w:rsid w:val="00DC2516"/>
    <w:rsid w:val="00DC28A6"/>
    <w:rsid w:val="00DC5E29"/>
    <w:rsid w:val="00DD0373"/>
    <w:rsid w:val="00DD3531"/>
    <w:rsid w:val="00DE0D33"/>
    <w:rsid w:val="00DE12F8"/>
    <w:rsid w:val="00DE32FF"/>
    <w:rsid w:val="00DE4C1B"/>
    <w:rsid w:val="00DE59B1"/>
    <w:rsid w:val="00DE7E5F"/>
    <w:rsid w:val="00DF1231"/>
    <w:rsid w:val="00DF7256"/>
    <w:rsid w:val="00E01425"/>
    <w:rsid w:val="00E02B7F"/>
    <w:rsid w:val="00E04B5E"/>
    <w:rsid w:val="00E22318"/>
    <w:rsid w:val="00E26E81"/>
    <w:rsid w:val="00E27A83"/>
    <w:rsid w:val="00E33FA1"/>
    <w:rsid w:val="00E4214C"/>
    <w:rsid w:val="00E4539F"/>
    <w:rsid w:val="00E45614"/>
    <w:rsid w:val="00E50C99"/>
    <w:rsid w:val="00E5664C"/>
    <w:rsid w:val="00E60C22"/>
    <w:rsid w:val="00E63314"/>
    <w:rsid w:val="00E664AB"/>
    <w:rsid w:val="00E76D79"/>
    <w:rsid w:val="00E80929"/>
    <w:rsid w:val="00E81D54"/>
    <w:rsid w:val="00E826C2"/>
    <w:rsid w:val="00E90222"/>
    <w:rsid w:val="00E905E6"/>
    <w:rsid w:val="00E910F1"/>
    <w:rsid w:val="00EA3C0D"/>
    <w:rsid w:val="00EA4A05"/>
    <w:rsid w:val="00EA6D46"/>
    <w:rsid w:val="00EA6FC3"/>
    <w:rsid w:val="00EC529D"/>
    <w:rsid w:val="00ED145F"/>
    <w:rsid w:val="00ED6359"/>
    <w:rsid w:val="00EE556B"/>
    <w:rsid w:val="00EE6B06"/>
    <w:rsid w:val="00EE6D6A"/>
    <w:rsid w:val="00EE71DA"/>
    <w:rsid w:val="00EF00BD"/>
    <w:rsid w:val="00EF0477"/>
    <w:rsid w:val="00EF2595"/>
    <w:rsid w:val="00EF37DD"/>
    <w:rsid w:val="00F03CEC"/>
    <w:rsid w:val="00F03DB2"/>
    <w:rsid w:val="00F11464"/>
    <w:rsid w:val="00F14754"/>
    <w:rsid w:val="00F17314"/>
    <w:rsid w:val="00F1784F"/>
    <w:rsid w:val="00F2469D"/>
    <w:rsid w:val="00F25EFC"/>
    <w:rsid w:val="00F260FB"/>
    <w:rsid w:val="00F3162B"/>
    <w:rsid w:val="00F320E3"/>
    <w:rsid w:val="00F3576E"/>
    <w:rsid w:val="00F429AB"/>
    <w:rsid w:val="00F466D5"/>
    <w:rsid w:val="00F46FF8"/>
    <w:rsid w:val="00F51181"/>
    <w:rsid w:val="00F5407D"/>
    <w:rsid w:val="00F5496E"/>
    <w:rsid w:val="00F61B24"/>
    <w:rsid w:val="00F63BA7"/>
    <w:rsid w:val="00F71710"/>
    <w:rsid w:val="00F80911"/>
    <w:rsid w:val="00F809DE"/>
    <w:rsid w:val="00F86471"/>
    <w:rsid w:val="00F86A12"/>
    <w:rsid w:val="00F91E89"/>
    <w:rsid w:val="00F930E5"/>
    <w:rsid w:val="00F9741B"/>
    <w:rsid w:val="00FA1422"/>
    <w:rsid w:val="00FA7F7F"/>
    <w:rsid w:val="00FB34C5"/>
    <w:rsid w:val="00FB4470"/>
    <w:rsid w:val="00FB45B9"/>
    <w:rsid w:val="00FB57C6"/>
    <w:rsid w:val="00FB69F5"/>
    <w:rsid w:val="00FD3594"/>
    <w:rsid w:val="00FE14A6"/>
    <w:rsid w:val="00FE32FE"/>
    <w:rsid w:val="00FE7002"/>
    <w:rsid w:val="00FF3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5F093202"/>
  <w15:docId w15:val="{CCC009D3-F1A9-42E8-B413-9D9DF1E4C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David Transparent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C757E"/>
    <w:pPr>
      <w:bidi/>
    </w:pPr>
    <w:rPr>
      <w:rFonts w:ascii="David Transparent" w:hAnsi="David Transparent"/>
      <w:bCs/>
      <w:sz w:val="24"/>
      <w:szCs w:val="24"/>
    </w:rPr>
  </w:style>
  <w:style w:type="paragraph" w:styleId="1">
    <w:name w:val="heading 1"/>
    <w:basedOn w:val="a"/>
    <w:next w:val="a"/>
    <w:link w:val="10"/>
    <w:qFormat/>
    <w:rsid w:val="006C757E"/>
    <w:pPr>
      <w:keepNext/>
      <w:jc w:val="center"/>
      <w:outlineLvl w:val="0"/>
    </w:pPr>
    <w:rPr>
      <w:b/>
      <w:bCs w:val="0"/>
      <w:szCs w:val="36"/>
    </w:rPr>
  </w:style>
  <w:style w:type="paragraph" w:styleId="2">
    <w:name w:val="heading 2"/>
    <w:basedOn w:val="a"/>
    <w:next w:val="a"/>
    <w:qFormat/>
    <w:rsid w:val="006C757E"/>
    <w:pPr>
      <w:keepNext/>
      <w:tabs>
        <w:tab w:val="left" w:pos="5045"/>
      </w:tabs>
      <w:ind w:left="5040"/>
      <w:jc w:val="center"/>
      <w:outlineLvl w:val="1"/>
    </w:pPr>
    <w:rPr>
      <w:b/>
      <w:bCs w:val="0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203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 w:val="0"/>
      <w:color w:val="4F81BD" w:themeColor="accent1"/>
    </w:rPr>
  </w:style>
  <w:style w:type="paragraph" w:styleId="4">
    <w:name w:val="heading 4"/>
    <w:basedOn w:val="a"/>
    <w:next w:val="a"/>
    <w:link w:val="40"/>
    <w:qFormat/>
    <w:rsid w:val="00957A5E"/>
    <w:pPr>
      <w:keepNext/>
      <w:spacing w:line="360" w:lineRule="auto"/>
      <w:outlineLvl w:val="3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C757E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6C757E"/>
    <w:pPr>
      <w:tabs>
        <w:tab w:val="center" w:pos="4153"/>
        <w:tab w:val="right" w:pos="8306"/>
      </w:tabs>
    </w:pPr>
  </w:style>
  <w:style w:type="character" w:styleId="Hyperlink">
    <w:name w:val="Hyperlink"/>
    <w:rsid w:val="006C757E"/>
    <w:rPr>
      <w:rFonts w:cs="Times New Roman"/>
      <w:color w:val="0000FF"/>
      <w:u w:val="single"/>
    </w:rPr>
  </w:style>
  <w:style w:type="table" w:styleId="a6">
    <w:name w:val="Table Grid"/>
    <w:basedOn w:val="a1"/>
    <w:rsid w:val="00B47AF9"/>
    <w:pPr>
      <w:bidi/>
    </w:pPr>
    <w:rPr>
      <w:rFonts w:ascii="Arial Black" w:hAnsi="Arial Blac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A23DF5"/>
    <w:rPr>
      <w:rFonts w:ascii="Tahoma" w:hAnsi="Tahoma" w:cs="Tahoma"/>
      <w:sz w:val="16"/>
      <w:szCs w:val="16"/>
    </w:rPr>
  </w:style>
  <w:style w:type="paragraph" w:styleId="a8">
    <w:name w:val="Subtitle"/>
    <w:basedOn w:val="a"/>
    <w:qFormat/>
    <w:rsid w:val="00957A5E"/>
    <w:pPr>
      <w:jc w:val="center"/>
    </w:pPr>
    <w:rPr>
      <w:b/>
      <w:bCs w:val="0"/>
      <w:szCs w:val="28"/>
      <w:u w:val="single"/>
    </w:rPr>
  </w:style>
  <w:style w:type="character" w:customStyle="1" w:styleId="a5">
    <w:name w:val="כותרת תחתונה תו"/>
    <w:link w:val="a4"/>
    <w:uiPriority w:val="99"/>
    <w:locked/>
    <w:rsid w:val="00C23E3C"/>
    <w:rPr>
      <w:rFonts w:ascii="Arial Black" w:hAnsi="Arial Black" w:cs="David"/>
      <w:sz w:val="24"/>
      <w:szCs w:val="24"/>
      <w:lang w:bidi="he-IL"/>
    </w:rPr>
  </w:style>
  <w:style w:type="paragraph" w:styleId="a9">
    <w:name w:val="List Paragraph"/>
    <w:basedOn w:val="a"/>
    <w:uiPriority w:val="34"/>
    <w:qFormat/>
    <w:rsid w:val="00E01425"/>
    <w:pPr>
      <w:ind w:left="720"/>
    </w:pPr>
  </w:style>
  <w:style w:type="paragraph" w:styleId="aa">
    <w:name w:val="footnote text"/>
    <w:basedOn w:val="a"/>
    <w:link w:val="ab"/>
    <w:rsid w:val="00F14754"/>
    <w:rPr>
      <w:sz w:val="20"/>
      <w:szCs w:val="20"/>
    </w:rPr>
  </w:style>
  <w:style w:type="character" w:customStyle="1" w:styleId="ab">
    <w:name w:val="טקסט הערת שוליים תו"/>
    <w:basedOn w:val="a0"/>
    <w:link w:val="aa"/>
    <w:rsid w:val="00F14754"/>
    <w:rPr>
      <w:rFonts w:ascii="David Transparent" w:hAnsi="David Transparent"/>
      <w:bCs/>
    </w:rPr>
  </w:style>
  <w:style w:type="character" w:styleId="ac">
    <w:name w:val="footnote reference"/>
    <w:basedOn w:val="a0"/>
    <w:rsid w:val="00F14754"/>
    <w:rPr>
      <w:vertAlign w:val="superscript"/>
    </w:rPr>
  </w:style>
  <w:style w:type="character" w:customStyle="1" w:styleId="30">
    <w:name w:val="כותרת 3 תו"/>
    <w:basedOn w:val="a0"/>
    <w:link w:val="3"/>
    <w:rsid w:val="009203AF"/>
    <w:rPr>
      <w:rFonts w:asciiTheme="majorHAnsi" w:eastAsiaTheme="majorEastAsia" w:hAnsiTheme="majorHAnsi" w:cstheme="majorBidi"/>
      <w:b/>
      <w:color w:val="4F81BD" w:themeColor="accent1"/>
      <w:sz w:val="24"/>
      <w:szCs w:val="24"/>
    </w:rPr>
  </w:style>
  <w:style w:type="paragraph" w:styleId="ad">
    <w:name w:val="Title"/>
    <w:basedOn w:val="a"/>
    <w:link w:val="ae"/>
    <w:qFormat/>
    <w:locked/>
    <w:rsid w:val="009203AF"/>
    <w:pPr>
      <w:jc w:val="center"/>
    </w:pPr>
    <w:rPr>
      <w:rFonts w:ascii="Times New Roman" w:hAnsi="Times New Roman" w:cs="David"/>
      <w:b/>
      <w:sz w:val="20"/>
      <w:szCs w:val="36"/>
      <w:u w:val="single"/>
    </w:rPr>
  </w:style>
  <w:style w:type="character" w:customStyle="1" w:styleId="ae">
    <w:name w:val="כותרת טקסט תו"/>
    <w:basedOn w:val="a0"/>
    <w:link w:val="ad"/>
    <w:rsid w:val="009203AF"/>
    <w:rPr>
      <w:rFonts w:ascii="Times New Roman" w:hAnsi="Times New Roman" w:cs="David"/>
      <w:b/>
      <w:bCs/>
      <w:szCs w:val="36"/>
      <w:u w:val="single"/>
    </w:rPr>
  </w:style>
  <w:style w:type="character" w:styleId="af">
    <w:name w:val="Strong"/>
    <w:qFormat/>
    <w:locked/>
    <w:rsid w:val="004F7652"/>
    <w:rPr>
      <w:bCs/>
    </w:rPr>
  </w:style>
  <w:style w:type="character" w:customStyle="1" w:styleId="40">
    <w:name w:val="כותרת 4 תו"/>
    <w:basedOn w:val="a0"/>
    <w:link w:val="4"/>
    <w:rsid w:val="008C4AA1"/>
    <w:rPr>
      <w:rFonts w:ascii="David Transparent" w:hAnsi="David Transparent"/>
      <w:bCs/>
      <w:sz w:val="24"/>
      <w:szCs w:val="28"/>
    </w:rPr>
  </w:style>
  <w:style w:type="character" w:customStyle="1" w:styleId="10">
    <w:name w:val="כותרת 1 תו"/>
    <w:basedOn w:val="a0"/>
    <w:link w:val="1"/>
    <w:rsid w:val="008C4AA1"/>
    <w:rPr>
      <w:rFonts w:ascii="David Transparent" w:hAnsi="David Transparent"/>
      <w:b/>
      <w:sz w:val="24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41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71243">
                  <w:marLeft w:val="0"/>
                  <w:marRight w:val="100"/>
                  <w:marTop w:val="3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821905">
                      <w:marLeft w:val="0"/>
                      <w:marRight w:val="0"/>
                      <w:marTop w:val="0"/>
                      <w:marBottom w:val="4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280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osi_s\Desktop\&#1500;&#1493;&#1490;&#1493;%20&#1495;&#1491;&#1513;%202015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הצפת מסמכים" ma:contentTypeID="0x0101009F04E587CB534385B36AB5D24AAA097500368B8AB0E3FA5D4F9FA59FB9F6C2F818" ma:contentTypeVersion="30" ma:contentTypeDescription="My Content Type" ma:contentTypeScope="" ma:versionID="2abe30299757a7d05cf4f61d01fad2b4">
  <xsd:schema xmlns:xsd="http://www.w3.org/2001/XMLSchema" xmlns:xs="http://www.w3.org/2001/XMLSchema" xmlns:p="http://schemas.microsoft.com/office/2006/metadata/properties" xmlns:ns2="98f8ca5d-79ec-4ab2-9b4b-45aa79a9026e" xmlns:ns3="3c294323-af6b-4405-a563-921b398dffd5" xmlns:ns4="http://schemas.microsoft.com/sharepoint/v3/fields" targetNamespace="http://schemas.microsoft.com/office/2006/metadata/properties" ma:root="true" ma:fieldsID="f9cc1060df30327c8e292e7b92390807" ns2:_="" ns3:_="" ns4:_="">
    <xsd:import namespace="98f8ca5d-79ec-4ab2-9b4b-45aa79a9026e"/>
    <xsd:import namespace="3c294323-af6b-4405-a563-921b398dffd5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Sbox_LinkToDocument" minOccurs="0"/>
                <xsd:element ref="ns2:Sbox_Description" minOccurs="0"/>
                <xsd:element ref="ns2:Sbox_Year" minOccurs="0"/>
                <xsd:element ref="ns3:Sbox_DocumentFormat"/>
                <xsd:element ref="ns3:Sbox_DocumentType"/>
                <xsd:element ref="ns3:TaxCatchAll" minOccurs="0"/>
                <xsd:element ref="ns4:sbox_tagTaxHTField" minOccurs="0"/>
                <xsd:element ref="ns4:Sbox_RefinersTaxHTField" minOccurs="0"/>
                <xsd:element ref="ns3:TaxCatchAllLabel" minOccurs="0"/>
                <xsd:element ref="ns2:Sbox_Document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8ca5d-79ec-4ab2-9b4b-45aa79a9026e" elementFormDefault="qualified">
    <xsd:import namespace="http://schemas.microsoft.com/office/2006/documentManagement/types"/>
    <xsd:import namespace="http://schemas.microsoft.com/office/infopath/2007/PartnerControls"/>
    <xsd:element name="Sbox_LinkToDocument" ma:index="8" nillable="true" ma:displayName="קישור למסמך" ma:internalName="Sbox_LinkToDocument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box_Description" ma:index="9" nillable="true" ma:displayName="תאור" ma:internalName="Sbox_Description">
      <xsd:simpleType>
        <xsd:restriction base="dms:Unknown"/>
      </xsd:simpleType>
    </xsd:element>
    <xsd:element name="Sbox_Year" ma:index="12" nillable="true" ma:displayName="שנה" ma:internalName="Sbox_Year">
      <xsd:simpleType>
        <xsd:restriction base="dms:Text"/>
      </xsd:simpleType>
    </xsd:element>
    <xsd:element name="Sbox_DocumentDate" ma:index="23" nillable="true" ma:displayName="תאריך הצפת מסמך" ma:format="DateTime" ma:internalName="Sbox_Document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294323-af6b-4405-a563-921b398dffd5" elementFormDefault="qualified">
    <xsd:import namespace="http://schemas.microsoft.com/office/2006/documentManagement/types"/>
    <xsd:import namespace="http://schemas.microsoft.com/office/infopath/2007/PartnerControls"/>
    <xsd:element name="Sbox_DocumentFormat" ma:index="13" ma:displayName="פורמט מסמך" ma:list="ef9054a5-a609-4bb2-a88e-c1545343247d" ma:internalName="Sbox_DocumentFormat" ma:showField="Title" ma:web="3c294323-af6b-4405-a563-921b398dffd5">
      <xsd:simpleType>
        <xsd:restriction base="dms:Lookup"/>
      </xsd:simpleType>
    </xsd:element>
    <xsd:element name="Sbox_DocumentType" ma:index="14" ma:displayName="סוג מסמך" ma:list="c3552a52-0b23-4bae-862a-31c4e8c2a8f7" ma:internalName="Sbox_DocumentType" ma:showField="Title" ma:web="3c294323-af6b-4405-a563-921b398dffd5">
      <xsd:simpleType>
        <xsd:restriction base="dms:Lookup"/>
      </xsd:simpleType>
    </xsd:element>
    <xsd:element name="TaxCatchAll" ma:index="15" nillable="true" ma:displayName="עמודת 'תפוס הכל' של טקסונומיה" ma:hidden="true" ma:list="{9d8812f1-81e0-4daa-881d-978ee9ee37bf}" ma:internalName="TaxCatchAll" ma:showField="CatchAllData" ma:web="3c294323-af6b-4405-a563-921b398dff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1" nillable="true" ma:displayName="עמודת 'תפוס הכל' של טקסונומיה1" ma:hidden="true" ma:list="{9d8812f1-81e0-4daa-881d-978ee9ee37bf}" ma:internalName="TaxCatchAllLabel" ma:readOnly="true" ma:showField="CatchAllDataLabel" ma:web="3c294323-af6b-4405-a563-921b398dff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sbox_tagTaxHTField" ma:index="16" nillable="true" ma:taxonomy="true" ma:internalName="sbox_tagTaxHTField" ma:taxonomyFieldName="_x05ea__x05d2__x05d9__x05d5__x05ea_" ma:displayName="תגיות" ma:default="" ma:fieldId="{36cd32cf-5c10-4015-b107-e5aa2db693d9}" ma:taxonomyMulti="true" ma:sspId="2f2e1507-8050-4daa-9e43-7bea0e3b7100" ma:termSetId="cd0386fc-7c4a-4e32-a4f5-54c87cec009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box_RefinersTaxHTField" ma:index="19" nillable="true" ma:taxonomy="true" ma:internalName="Sbox_RefinersTaxHTField" ma:taxonomyFieldName="Sbox_Refiners" ma:displayName="מסננים" ma:readOnly="false" ma:default="" ma:fieldId="{42da1073-cffb-4b6f-b06e-8cba729484f6}" ma:taxonomyMulti="true" ma:sspId="2f2e1507-8050-4daa-9e43-7bea0e3b7100" ma:termSetId="967eadd2-b602-4e94-8d97-0a2d10e3314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box_DocumentFormat xmlns="3c294323-af6b-4405-a563-921b398dffd5">14</Sbox_DocumentFormat>
    <Sbox_DocumentType xmlns="3c294323-af6b-4405-a563-921b398dffd5">108</Sbox_DocumentType>
    <Sbox_Year xmlns="98f8ca5d-79ec-4ab2-9b4b-45aa79a9026e">2026</Sbox_Year>
    <TaxCatchAll xmlns="3c294323-af6b-4405-a563-921b398dffd5">
      <Value>2550</Value>
      <Value>72</Value>
    </TaxCatchAll>
    <Sbox_RefinersTaxHTField xmlns="http://schemas.microsoft.com/sharepoint/v3/fields">
      <Terms xmlns="http://schemas.microsoft.com/office/infopath/2007/PartnerControls"/>
    </Sbox_RefinersTaxHTField>
    <sbox_tagTaxHTField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בתי מרקחת</TermName>
          <TermId xmlns="http://schemas.microsoft.com/office/infopath/2007/PartnerControls">7a2acea0-a3b2-4c46-8785-2d7df457919f</TermId>
        </TermInfo>
      </Terms>
    </sbox_tagTaxHTField>
    <Sbox_DocumentDate xmlns="98f8ca5d-79ec-4ab2-9b4b-45aa79a9026e">2026-09-22T21:00:00+00:00</Sbox_DocumentDate>
    <Sbox_Description xmlns="98f8ca5d-79ec-4ab2-9b4b-45aa79a9026e">&lt;p&gt;​‏לוח תורנויות בתי מרקחת אוקטובר 2026&lt;br&gt;&lt;/p&gt;</Sbox_Description>
    <Sbox_LinkToDocument xmlns="98f8ca5d-79ec-4ab2-9b4b-45aa79a9026e">
      <Url xsi:nil="true"/>
      <Description xsi:nil="true"/>
    </Sbox_LinkToDocument>
  </documentManagement>
</p:properties>
</file>

<file path=customXml/itemProps1.xml><?xml version="1.0" encoding="utf-8"?>
<ds:datastoreItem xmlns:ds="http://schemas.openxmlformats.org/officeDocument/2006/customXml" ds:itemID="{0BB594E7-13DF-4685-9D73-28C475B77F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69B845-64D8-48B2-96E2-43733FCAA368}"/>
</file>

<file path=customXml/itemProps3.xml><?xml version="1.0" encoding="utf-8"?>
<ds:datastoreItem xmlns:ds="http://schemas.openxmlformats.org/officeDocument/2006/customXml" ds:itemID="{1BDB24C7-6328-4B62-87DB-53BD0ACF06B9}"/>
</file>

<file path=customXml/itemProps4.xml><?xml version="1.0" encoding="utf-8"?>
<ds:datastoreItem xmlns:ds="http://schemas.openxmlformats.org/officeDocument/2006/customXml" ds:itemID="{A028A65C-FAE2-4410-966C-1336D111D42A}"/>
</file>

<file path=docProps/app.xml><?xml version="1.0" encoding="utf-8"?>
<Properties xmlns="http://schemas.openxmlformats.org/officeDocument/2006/extended-properties" xmlns:vt="http://schemas.openxmlformats.org/officeDocument/2006/docPropsVTypes">
  <Template>לוגו חדש 2015</Template>
  <TotalTime>24</TotalTime>
  <Pages>3</Pages>
  <Words>303</Words>
  <Characters>1505</Characters>
  <Application>Microsoft Office Word</Application>
  <DocSecurity>0</DocSecurity>
  <Lines>12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‏לוח תורנויות בתי מרקחת נתניה</vt:lpstr>
      <vt:lpstr>‏לוח תורנויות בתי מרקחת נתניה</vt:lpstr>
    </vt:vector>
  </TitlesOfParts>
  <Company>עיריית נתניה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‏לוח תורנויות בתי מרקחת אוקטובר 2026</dc:title>
  <dc:creator>יוסי סולומון</dc:creator>
  <cp:lastModifiedBy>חווה אזולאי</cp:lastModifiedBy>
  <cp:revision>5</cp:revision>
  <cp:lastPrinted>2019-03-04T04:00:00Z</cp:lastPrinted>
  <dcterms:created xsi:type="dcterms:W3CDTF">2026-09-22T12:32:00Z</dcterms:created>
  <dcterms:modified xsi:type="dcterms:W3CDTF">2026-09-22T12:56:00Z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0x0101009F04E587CB534385B36AB5D24AAA097500368B8AB0E3FA5D4F9FA59FB9F6C2F818</vt:lpwstr>
  </property>
  <property fmtid="{D5CDD505-2E9C-101B-9397-08002B2CF9AE}" pid="3" name="Sbox_OrganizationalStructureTaxHTField">
    <vt:lpwstr>בתי מרקחת|38de59a7-4f4a-4ba5-b2c1-4673457fe758</vt:lpwstr>
  </property>
  <property fmtid="{D5CDD505-2E9C-101B-9397-08002B2CF9AE}" pid="4" name="Sbox_Keywords">
    <vt:lpwstr/>
  </property>
  <property fmtid="{D5CDD505-2E9C-101B-9397-08002B2CF9AE}" pid="5" name="Sbox_OrganizationalStructure">
    <vt:lpwstr>72;#בתי מרקחת|38de59a7-4f4a-4ba5-b2c1-4673457fe758</vt:lpwstr>
  </property>
  <property fmtid="{D5CDD505-2E9C-101B-9397-08002B2CF9AE}" pid="6" name="תגיות">
    <vt:lpwstr>2550;#בתי מרקחת|7a2acea0-a3b2-4c46-8785-2d7df457919f</vt:lpwstr>
  </property>
  <property fmtid="{D5CDD505-2E9C-101B-9397-08002B2CF9AE}" pid="7" name="Sbox_KeywordsTaxHTField">
    <vt:lpwstr/>
  </property>
  <property fmtid="{D5CDD505-2E9C-101B-9397-08002B2CF9AE}" pid="8" name="Sbox_Refiners">
    <vt:lpwstr/>
  </property>
</Properties>
</file>